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04916" w14:textId="37725B14" w:rsidR="003C0D0C" w:rsidRPr="00D7412A" w:rsidRDefault="00FC3351" w:rsidP="00FC3351">
      <w:pPr>
        <w:tabs>
          <w:tab w:val="left" w:pos="5557"/>
        </w:tabs>
        <w:jc w:val="center"/>
      </w:pPr>
      <w:r w:rsidRPr="003761AB">
        <w:rPr>
          <w:b/>
          <w:bCs/>
          <w:sz w:val="28"/>
          <w:szCs w:val="28"/>
        </w:rPr>
        <w:t xml:space="preserve">PERANCANGAN SISTEM </w:t>
      </w:r>
      <w:r w:rsidRPr="00CF1269">
        <w:rPr>
          <w:b/>
          <w:bCs/>
          <w:i/>
          <w:iCs/>
          <w:sz w:val="28"/>
          <w:szCs w:val="28"/>
        </w:rPr>
        <w:t>BRIDGING</w:t>
      </w:r>
      <w:r w:rsidRPr="003761AB">
        <w:rPr>
          <w:b/>
          <w:bCs/>
          <w:sz w:val="28"/>
          <w:szCs w:val="28"/>
        </w:rPr>
        <w:t xml:space="preserve"> UNTUK PENERAPAN </w:t>
      </w:r>
      <w:r w:rsidRPr="003761AB">
        <w:rPr>
          <w:b/>
          <w:bCs/>
          <w:i/>
          <w:iCs/>
          <w:sz w:val="28"/>
          <w:szCs w:val="28"/>
        </w:rPr>
        <w:t>INLINE FINISHING</w:t>
      </w:r>
      <w:r w:rsidRPr="003761AB">
        <w:rPr>
          <w:b/>
          <w:bCs/>
          <w:sz w:val="28"/>
          <w:szCs w:val="28"/>
        </w:rPr>
        <w:t xml:space="preserve"> PADA PROSES </w:t>
      </w:r>
      <w:r w:rsidRPr="003761AB">
        <w:rPr>
          <w:b/>
          <w:bCs/>
          <w:i/>
          <w:iCs/>
          <w:sz w:val="28"/>
          <w:szCs w:val="28"/>
        </w:rPr>
        <w:t>PRESSING INJECTION PLANT MOLDED</w:t>
      </w:r>
      <w:r w:rsidRPr="003761AB">
        <w:rPr>
          <w:b/>
          <w:bCs/>
          <w:sz w:val="28"/>
          <w:szCs w:val="28"/>
        </w:rPr>
        <w:t xml:space="preserve"> PT. VELASTO INDONESIA</w:t>
      </w:r>
    </w:p>
    <w:p w14:paraId="5600B2EC" w14:textId="2AF73D10" w:rsidR="00741C25" w:rsidRPr="00D05466" w:rsidRDefault="009953D2" w:rsidP="001E5F45">
      <w:pPr>
        <w:pStyle w:val="NamaPenulis"/>
        <w:rPr>
          <w:b w:val="0"/>
          <w:sz w:val="24"/>
        </w:rPr>
      </w:pPr>
      <w:r>
        <w:rPr>
          <w:b w:val="0"/>
          <w:sz w:val="24"/>
          <w:lang w:val="fi-FI"/>
        </w:rPr>
        <w:t>Eduardus Dimas</w:t>
      </w:r>
      <w:r w:rsidR="002A0E8F">
        <w:rPr>
          <w:b w:val="0"/>
          <w:sz w:val="24"/>
          <w:lang w:val="fi-FI"/>
        </w:rPr>
        <w:t xml:space="preserve"> A.S. S.T, M.T</w:t>
      </w:r>
      <w:r w:rsidR="007B1096" w:rsidRPr="007B1096">
        <w:rPr>
          <w:b w:val="0"/>
          <w:sz w:val="24"/>
          <w:lang w:val="fi-FI"/>
        </w:rPr>
        <w:t>,</w:t>
      </w:r>
      <w:r w:rsidR="00D90022" w:rsidRPr="007B1096">
        <w:rPr>
          <w:b w:val="0"/>
          <w:sz w:val="24"/>
          <w:vertAlign w:val="superscript"/>
        </w:rPr>
        <w:t>1</w:t>
      </w:r>
      <w:r w:rsidR="007B1096" w:rsidRPr="00B313E9">
        <w:rPr>
          <w:b w:val="0"/>
          <w:sz w:val="24"/>
        </w:rPr>
        <w:t xml:space="preserve"> </w:t>
      </w:r>
      <w:proofErr w:type="spellStart"/>
      <w:r w:rsidR="002A0E8F">
        <w:rPr>
          <w:b w:val="0"/>
          <w:sz w:val="24"/>
          <w:lang w:val="en-US"/>
        </w:rPr>
        <w:t>Dwi</w:t>
      </w:r>
      <w:proofErr w:type="spellEnd"/>
      <w:r w:rsidR="002A0E8F">
        <w:rPr>
          <w:b w:val="0"/>
          <w:sz w:val="24"/>
          <w:lang w:val="en-US"/>
        </w:rPr>
        <w:t xml:space="preserve"> </w:t>
      </w:r>
      <w:proofErr w:type="spellStart"/>
      <w:r w:rsidR="002A0E8F">
        <w:rPr>
          <w:b w:val="0"/>
          <w:sz w:val="24"/>
          <w:lang w:val="en-US"/>
        </w:rPr>
        <w:t>Jingga</w:t>
      </w:r>
      <w:proofErr w:type="spellEnd"/>
      <w:r w:rsidR="002A0E8F">
        <w:rPr>
          <w:b w:val="0"/>
          <w:sz w:val="24"/>
          <w:lang w:val="en-US"/>
        </w:rPr>
        <w:t xml:space="preserve"> D.K. S.T</w:t>
      </w:r>
      <w:r w:rsidR="00B313E9" w:rsidRPr="00B313E9">
        <w:rPr>
          <w:b w:val="0"/>
          <w:sz w:val="24"/>
        </w:rPr>
        <w:t>,</w:t>
      </w:r>
      <w:r w:rsidR="00741C25" w:rsidRPr="007B1096">
        <w:rPr>
          <w:b w:val="0"/>
          <w:sz w:val="24"/>
          <w:vertAlign w:val="superscript"/>
        </w:rPr>
        <w:t>2</w:t>
      </w:r>
      <w:r w:rsidR="00D05466" w:rsidRPr="00D05466">
        <w:rPr>
          <w:b w:val="0"/>
          <w:sz w:val="24"/>
          <w:vertAlign w:val="superscript"/>
        </w:rPr>
        <w:t xml:space="preserve"> </w:t>
      </w:r>
      <w:r w:rsidR="00D05466" w:rsidRPr="00D05466">
        <w:rPr>
          <w:b w:val="0"/>
          <w:sz w:val="24"/>
        </w:rPr>
        <w:t xml:space="preserve">dan </w:t>
      </w:r>
      <w:proofErr w:type="spellStart"/>
      <w:r w:rsidR="00E80FD3">
        <w:rPr>
          <w:b w:val="0"/>
          <w:sz w:val="24"/>
          <w:lang w:val="en-US"/>
        </w:rPr>
        <w:t>Syariifah</w:t>
      </w:r>
      <w:proofErr w:type="spellEnd"/>
      <w:r w:rsidR="00E80FD3">
        <w:rPr>
          <w:b w:val="0"/>
          <w:sz w:val="24"/>
          <w:lang w:val="en-US"/>
        </w:rPr>
        <w:t xml:space="preserve"> </w:t>
      </w:r>
      <w:proofErr w:type="spellStart"/>
      <w:r w:rsidR="00E80FD3">
        <w:rPr>
          <w:b w:val="0"/>
          <w:sz w:val="24"/>
          <w:lang w:val="en-US"/>
        </w:rPr>
        <w:t>Erni</w:t>
      </w:r>
      <w:proofErr w:type="spellEnd"/>
      <w:r w:rsidR="00E80FD3">
        <w:rPr>
          <w:b w:val="0"/>
          <w:sz w:val="24"/>
          <w:lang w:val="en-US"/>
        </w:rPr>
        <w:t xml:space="preserve"> </w:t>
      </w:r>
      <w:proofErr w:type="spellStart"/>
      <w:r w:rsidR="00E80FD3">
        <w:rPr>
          <w:b w:val="0"/>
          <w:sz w:val="24"/>
          <w:lang w:val="en-US"/>
        </w:rPr>
        <w:t>Septiya</w:t>
      </w:r>
      <w:proofErr w:type="spellEnd"/>
      <w:r w:rsidR="00D05466" w:rsidRPr="00D05466">
        <w:rPr>
          <w:b w:val="0"/>
          <w:sz w:val="24"/>
          <w:vertAlign w:val="superscript"/>
        </w:rPr>
        <w:t>3</w:t>
      </w:r>
    </w:p>
    <w:p w14:paraId="0337ED22" w14:textId="77777777" w:rsidR="004818BA" w:rsidRPr="003F0832" w:rsidRDefault="007B1096" w:rsidP="001E5F45">
      <w:pPr>
        <w:pStyle w:val="AlamatKontak"/>
        <w:rPr>
          <w:sz w:val="20"/>
          <w:szCs w:val="20"/>
          <w:lang w:val="en-US"/>
        </w:rPr>
      </w:pPr>
      <w:proofErr w:type="spellStart"/>
      <w:r w:rsidRPr="003F0832">
        <w:rPr>
          <w:sz w:val="20"/>
          <w:szCs w:val="20"/>
          <w:lang w:val="en-US"/>
        </w:rPr>
        <w:t>Teknik</w:t>
      </w:r>
      <w:proofErr w:type="spellEnd"/>
      <w:r w:rsidRPr="003F0832">
        <w:rPr>
          <w:sz w:val="20"/>
          <w:szCs w:val="20"/>
          <w:lang w:val="en-US"/>
        </w:rPr>
        <w:t xml:space="preserve"> </w:t>
      </w:r>
      <w:proofErr w:type="spellStart"/>
      <w:r w:rsidRPr="003F0832">
        <w:rPr>
          <w:sz w:val="20"/>
          <w:szCs w:val="20"/>
          <w:lang w:val="en-US"/>
        </w:rPr>
        <w:t>Produksi</w:t>
      </w:r>
      <w:proofErr w:type="spellEnd"/>
      <w:r w:rsidRPr="003F0832">
        <w:rPr>
          <w:sz w:val="20"/>
          <w:szCs w:val="20"/>
          <w:lang w:val="en-US"/>
        </w:rPr>
        <w:t xml:space="preserve"> </w:t>
      </w:r>
      <w:proofErr w:type="spellStart"/>
      <w:r w:rsidRPr="003F0832">
        <w:rPr>
          <w:sz w:val="20"/>
          <w:szCs w:val="20"/>
          <w:lang w:val="en-US"/>
        </w:rPr>
        <w:t>dan</w:t>
      </w:r>
      <w:proofErr w:type="spellEnd"/>
      <w:r w:rsidRPr="003F0832">
        <w:rPr>
          <w:sz w:val="20"/>
          <w:szCs w:val="20"/>
          <w:lang w:val="en-US"/>
        </w:rPr>
        <w:t xml:space="preserve"> Proses </w:t>
      </w:r>
      <w:proofErr w:type="spellStart"/>
      <w:r w:rsidRPr="003F0832">
        <w:rPr>
          <w:sz w:val="20"/>
          <w:szCs w:val="20"/>
          <w:lang w:val="en-US"/>
        </w:rPr>
        <w:t>Manufaktur</w:t>
      </w:r>
      <w:proofErr w:type="spellEnd"/>
      <w:r w:rsidRPr="003F0832">
        <w:rPr>
          <w:sz w:val="20"/>
          <w:szCs w:val="20"/>
          <w:lang w:val="en-US"/>
        </w:rPr>
        <w:t xml:space="preserve">, </w:t>
      </w:r>
      <w:proofErr w:type="spellStart"/>
      <w:r w:rsidRPr="003F0832">
        <w:rPr>
          <w:sz w:val="20"/>
          <w:szCs w:val="20"/>
          <w:lang w:val="en-US"/>
        </w:rPr>
        <w:t>Politeknik</w:t>
      </w:r>
      <w:proofErr w:type="spellEnd"/>
      <w:r w:rsidRPr="003F0832">
        <w:rPr>
          <w:sz w:val="20"/>
          <w:szCs w:val="20"/>
          <w:lang w:val="en-US"/>
        </w:rPr>
        <w:t xml:space="preserve"> Astra, </w:t>
      </w:r>
      <w:r w:rsidR="004818BA" w:rsidRPr="003F0832">
        <w:rPr>
          <w:sz w:val="20"/>
          <w:szCs w:val="20"/>
          <w:lang w:val="en-US"/>
        </w:rPr>
        <w:t>Jl. Gaya Motor Raya No.8</w:t>
      </w:r>
    </w:p>
    <w:p w14:paraId="73DCF128" w14:textId="3DCC153A" w:rsidR="00AB6643" w:rsidRDefault="004818BA" w:rsidP="001E5F45">
      <w:pPr>
        <w:pStyle w:val="AlamatKontak"/>
        <w:rPr>
          <w:sz w:val="20"/>
          <w:szCs w:val="20"/>
          <w:lang w:val="en-US"/>
        </w:rPr>
      </w:pPr>
      <w:proofErr w:type="spellStart"/>
      <w:r w:rsidRPr="003F0832">
        <w:rPr>
          <w:sz w:val="20"/>
          <w:szCs w:val="20"/>
          <w:lang w:val="en-US"/>
        </w:rPr>
        <w:t>Sunter</w:t>
      </w:r>
      <w:proofErr w:type="spellEnd"/>
      <w:r w:rsidRPr="003F0832">
        <w:rPr>
          <w:sz w:val="20"/>
          <w:szCs w:val="20"/>
          <w:lang w:val="en-US"/>
        </w:rPr>
        <w:t xml:space="preserve"> II, Jakarta</w:t>
      </w:r>
      <w:r w:rsidR="007B1096" w:rsidRPr="003F0832">
        <w:rPr>
          <w:sz w:val="20"/>
          <w:szCs w:val="20"/>
          <w:lang w:val="en-US"/>
        </w:rPr>
        <w:t>, Indonesia</w:t>
      </w:r>
    </w:p>
    <w:p w14:paraId="7E1C7B2C" w14:textId="6E6B535C" w:rsidR="0052380E" w:rsidRPr="003F0832" w:rsidRDefault="00D90022" w:rsidP="007B1096">
      <w:pPr>
        <w:pStyle w:val="AlamatKontak"/>
        <w:rPr>
          <w:sz w:val="20"/>
          <w:szCs w:val="20"/>
        </w:rPr>
      </w:pPr>
      <w:r w:rsidRPr="003F0832">
        <w:rPr>
          <w:sz w:val="20"/>
          <w:szCs w:val="20"/>
        </w:rPr>
        <w:t xml:space="preserve">E-mail : </w:t>
      </w:r>
      <w:proofErr w:type="spellStart"/>
      <w:r w:rsidR="003171A1" w:rsidRPr="003F0832">
        <w:rPr>
          <w:sz w:val="20"/>
          <w:szCs w:val="20"/>
          <w:lang w:val="en-US"/>
        </w:rPr>
        <w:t>eduardus.dimas</w:t>
      </w:r>
      <w:proofErr w:type="spellEnd"/>
      <w:r w:rsidR="009922DC">
        <w:rPr>
          <w:sz w:val="20"/>
          <w:szCs w:val="20"/>
        </w:rPr>
        <w:t>@po</w:t>
      </w:r>
      <w:proofErr w:type="spellStart"/>
      <w:r w:rsidR="009922DC">
        <w:rPr>
          <w:sz w:val="20"/>
          <w:szCs w:val="20"/>
          <w:lang w:val="en-US"/>
        </w:rPr>
        <w:t>lytechnic</w:t>
      </w:r>
      <w:proofErr w:type="spellEnd"/>
      <w:r w:rsidR="007B1096" w:rsidRPr="003F0832">
        <w:rPr>
          <w:sz w:val="20"/>
          <w:szCs w:val="20"/>
        </w:rPr>
        <w:t>.astra.ac.i</w:t>
      </w:r>
      <w:r w:rsidR="007B1096" w:rsidRPr="003F0832">
        <w:rPr>
          <w:sz w:val="20"/>
          <w:szCs w:val="20"/>
          <w:lang w:val="en-US"/>
        </w:rPr>
        <w:t>d</w:t>
      </w:r>
      <w:r w:rsidR="00AB6643" w:rsidRPr="003F0832">
        <w:rPr>
          <w:sz w:val="20"/>
          <w:szCs w:val="20"/>
          <w:vertAlign w:val="superscript"/>
        </w:rPr>
        <w:t>1</w:t>
      </w:r>
      <w:r w:rsidR="00314588" w:rsidRPr="003F0832">
        <w:rPr>
          <w:sz w:val="20"/>
          <w:szCs w:val="20"/>
        </w:rPr>
        <w:t>,</w:t>
      </w:r>
      <w:r w:rsidR="009E3E8B" w:rsidRPr="003F0832">
        <w:rPr>
          <w:sz w:val="20"/>
          <w:szCs w:val="20"/>
          <w:lang w:val="en-US"/>
        </w:rPr>
        <w:t xml:space="preserve"> </w:t>
      </w:r>
      <w:hyperlink r:id="rId9" w:history="1">
        <w:r w:rsidR="003171A1" w:rsidRPr="003F0832">
          <w:rPr>
            <w:rStyle w:val="Hyperlink"/>
            <w:sz w:val="20"/>
            <w:szCs w:val="20"/>
            <w:lang w:val="en-US"/>
          </w:rPr>
          <w:t>dwi.jingga@velasto.com.</w:t>
        </w:r>
        <w:r w:rsidR="003171A1" w:rsidRPr="003F0832">
          <w:rPr>
            <w:rStyle w:val="Hyperlink"/>
            <w:sz w:val="20"/>
            <w:szCs w:val="20"/>
            <w:vertAlign w:val="superscript"/>
          </w:rPr>
          <w:t>2</w:t>
        </w:r>
      </w:hyperlink>
      <w:r w:rsidR="007B1506" w:rsidRPr="003F0832">
        <w:rPr>
          <w:sz w:val="20"/>
          <w:szCs w:val="20"/>
          <w:lang w:val="en-US"/>
        </w:rPr>
        <w:t xml:space="preserve">, </w:t>
      </w:r>
      <w:proofErr w:type="spellStart"/>
      <w:r w:rsidR="007B1506" w:rsidRPr="003F0832">
        <w:rPr>
          <w:sz w:val="20"/>
          <w:szCs w:val="20"/>
          <w:lang w:val="en-US"/>
        </w:rPr>
        <w:t>dan</w:t>
      </w:r>
      <w:proofErr w:type="spellEnd"/>
      <w:r w:rsidR="007B1506" w:rsidRPr="003F0832">
        <w:rPr>
          <w:sz w:val="20"/>
          <w:szCs w:val="20"/>
          <w:lang w:val="en-US"/>
        </w:rPr>
        <w:t xml:space="preserve"> </w:t>
      </w:r>
      <w:r w:rsidR="003171A1" w:rsidRPr="003F0832">
        <w:rPr>
          <w:sz w:val="20"/>
          <w:szCs w:val="20"/>
          <w:lang w:val="en-US"/>
        </w:rPr>
        <w:t>erni.septiya96</w:t>
      </w:r>
      <w:r w:rsidR="007B1506" w:rsidRPr="003F0832">
        <w:rPr>
          <w:sz w:val="20"/>
          <w:szCs w:val="20"/>
          <w:lang w:val="en-US"/>
        </w:rPr>
        <w:t>@gmail.com</w:t>
      </w:r>
      <w:r w:rsidR="007B1506" w:rsidRPr="003F0832">
        <w:rPr>
          <w:sz w:val="20"/>
          <w:szCs w:val="20"/>
          <w:vertAlign w:val="superscript"/>
          <w:lang w:val="en-US"/>
        </w:rPr>
        <w:t>3</w:t>
      </w:r>
    </w:p>
    <w:p w14:paraId="25AE39B4" w14:textId="77777777" w:rsidR="007B1096" w:rsidRDefault="007B1096" w:rsidP="007B1096">
      <w:pPr>
        <w:pStyle w:val="AlamatKontak"/>
      </w:pPr>
    </w:p>
    <w:p w14:paraId="27E86577" w14:textId="77777777" w:rsidR="00C92E12" w:rsidRPr="00D91F96" w:rsidRDefault="00C92E12" w:rsidP="001E5F45">
      <w:pPr>
        <w:rPr>
          <w:lang w:val="en-US"/>
        </w:rPr>
        <w:sectPr w:rsidR="00C92E12" w:rsidRPr="00D91F96" w:rsidSect="00FF550D">
          <w:footerReference w:type="even" r:id="rId10"/>
          <w:footerReference w:type="default" r:id="rId11"/>
          <w:type w:val="continuous"/>
          <w:pgSz w:w="11909" w:h="16834" w:code="9"/>
          <w:pgMar w:top="1985" w:right="1134" w:bottom="1418" w:left="1134" w:header="567" w:footer="567" w:gutter="0"/>
          <w:cols w:space="720"/>
          <w:docGrid w:linePitch="360"/>
        </w:sectPr>
      </w:pPr>
    </w:p>
    <w:p w14:paraId="27F9D77F" w14:textId="3AB7841C" w:rsidR="00165EB9" w:rsidRDefault="00165EB9" w:rsidP="007E1D0F">
      <w:pPr>
        <w:spacing w:after="240"/>
        <w:rPr>
          <w:b/>
          <w:bCs/>
          <w:lang w:val="en-US"/>
        </w:rPr>
      </w:pPr>
      <w:r w:rsidRPr="007B1096">
        <w:rPr>
          <w:b/>
          <w:i/>
          <w:iCs/>
        </w:rPr>
        <w:lastRenderedPageBreak/>
        <w:t>Abstrak</w:t>
      </w:r>
      <w:r>
        <w:t>—</w:t>
      </w:r>
      <w:proofErr w:type="spellStart"/>
      <w:r>
        <w:rPr>
          <w:lang w:val="en-US"/>
        </w:rPr>
        <w:t>Pada</w:t>
      </w:r>
      <w:proofErr w:type="spellEnd"/>
      <w:r>
        <w:rPr>
          <w:lang w:val="en-US"/>
        </w:rPr>
        <w:t xml:space="preserve"> </w:t>
      </w:r>
      <w:r w:rsidRPr="001C2237">
        <w:rPr>
          <w:b/>
          <w:bCs/>
          <w:lang w:val="en-US"/>
        </w:rPr>
        <w:t>A3</w:t>
      </w:r>
      <w:r w:rsidRPr="001C2237">
        <w:rPr>
          <w:b/>
          <w:bCs/>
          <w:i/>
          <w:iCs/>
          <w:lang w:val="en-US"/>
        </w:rPr>
        <w:t xml:space="preserve"> Report plant molded</w:t>
      </w:r>
      <w:r w:rsidRPr="00263677">
        <w:rPr>
          <w:b/>
          <w:bCs/>
          <w:lang w:val="en-US"/>
        </w:rPr>
        <w:t xml:space="preserve"> </w:t>
      </w:r>
      <w:r w:rsidRPr="001C2237">
        <w:rPr>
          <w:b/>
          <w:bCs/>
          <w:lang w:val="en-US"/>
        </w:rPr>
        <w:t xml:space="preserve">PT. </w:t>
      </w:r>
      <w:proofErr w:type="spellStart"/>
      <w:proofErr w:type="gramStart"/>
      <w:r w:rsidRPr="001C2237">
        <w:rPr>
          <w:b/>
          <w:bCs/>
          <w:lang w:val="en-US"/>
        </w:rPr>
        <w:t>Velasto</w:t>
      </w:r>
      <w:proofErr w:type="spellEnd"/>
      <w:r w:rsidRPr="001C2237">
        <w:rPr>
          <w:b/>
          <w:bCs/>
          <w:lang w:val="en-US"/>
        </w:rPr>
        <w:t xml:space="preserve"> Indonesia</w:t>
      </w:r>
      <w:r w:rsidRPr="00214417">
        <w:rPr>
          <w:b/>
          <w:bCs/>
          <w:lang w:val="en-US"/>
        </w:rPr>
        <w:t xml:space="preserve"> </w:t>
      </w:r>
      <w:proofErr w:type="spellStart"/>
      <w:r w:rsidRPr="001C2237">
        <w:rPr>
          <w:b/>
          <w:bCs/>
          <w:lang w:val="en-US"/>
        </w:rPr>
        <w:t>terdapat</w:t>
      </w:r>
      <w:proofErr w:type="spellEnd"/>
      <w:r w:rsidRPr="001C2237">
        <w:rPr>
          <w:b/>
          <w:bCs/>
          <w:lang w:val="en-US"/>
        </w:rPr>
        <w:t xml:space="preserve"> </w:t>
      </w:r>
      <w:proofErr w:type="spellStart"/>
      <w:r w:rsidRPr="001C2237">
        <w:rPr>
          <w:b/>
          <w:bCs/>
          <w:lang w:val="en-US"/>
        </w:rPr>
        <w:t>rencana</w:t>
      </w:r>
      <w:proofErr w:type="spellEnd"/>
      <w:r w:rsidRPr="001C2237">
        <w:rPr>
          <w:b/>
          <w:bCs/>
          <w:lang w:val="en-US"/>
        </w:rPr>
        <w:t xml:space="preserve"> </w:t>
      </w:r>
      <w:proofErr w:type="spellStart"/>
      <w:r w:rsidRPr="001C2237">
        <w:rPr>
          <w:b/>
          <w:bCs/>
          <w:lang w:val="en-US"/>
        </w:rPr>
        <w:t>untuk</w:t>
      </w:r>
      <w:proofErr w:type="spellEnd"/>
      <w:r w:rsidRPr="001C2237">
        <w:rPr>
          <w:b/>
          <w:bCs/>
          <w:lang w:val="en-US"/>
        </w:rPr>
        <w:t xml:space="preserve"> </w:t>
      </w:r>
      <w:proofErr w:type="spellStart"/>
      <w:r w:rsidRPr="001C2237">
        <w:rPr>
          <w:b/>
          <w:bCs/>
          <w:lang w:val="en-US"/>
        </w:rPr>
        <w:t>mengurangi</w:t>
      </w:r>
      <w:proofErr w:type="spellEnd"/>
      <w:r>
        <w:rPr>
          <w:b/>
          <w:bCs/>
          <w:lang w:val="en-US"/>
        </w:rPr>
        <w:t xml:space="preserve"> </w:t>
      </w:r>
      <w:proofErr w:type="spellStart"/>
      <w:r w:rsidRPr="00214417">
        <w:rPr>
          <w:b/>
          <w:bCs/>
          <w:i/>
          <w:lang w:val="en-US"/>
        </w:rPr>
        <w:t>muda</w:t>
      </w:r>
      <w:proofErr w:type="spellEnd"/>
      <w:r w:rsidRPr="001C2237">
        <w:rPr>
          <w:b/>
          <w:bCs/>
          <w:lang w:val="en-US"/>
        </w:rPr>
        <w:t xml:space="preserve"> </w:t>
      </w:r>
      <w:proofErr w:type="spellStart"/>
      <w:r w:rsidRPr="00214417">
        <w:rPr>
          <w:b/>
          <w:szCs w:val="20"/>
          <w:lang w:val="en-US"/>
        </w:rPr>
        <w:t>menunggu</w:t>
      </w:r>
      <w:proofErr w:type="spellEnd"/>
      <w:r w:rsidRPr="00214417">
        <w:rPr>
          <w:b/>
          <w:szCs w:val="20"/>
          <w:lang w:val="en-US"/>
        </w:rPr>
        <w:t xml:space="preserve"> yang </w:t>
      </w:r>
      <w:proofErr w:type="spellStart"/>
      <w:r w:rsidRPr="00214417">
        <w:rPr>
          <w:b/>
          <w:szCs w:val="20"/>
          <w:lang w:val="en-US"/>
        </w:rPr>
        <w:t>ada</w:t>
      </w:r>
      <w:proofErr w:type="spellEnd"/>
      <w:r w:rsidRPr="00214417">
        <w:rPr>
          <w:b/>
          <w:szCs w:val="20"/>
          <w:lang w:val="en-US"/>
        </w:rPr>
        <w:t xml:space="preserve"> </w:t>
      </w:r>
      <w:proofErr w:type="spellStart"/>
      <w:r w:rsidRPr="00214417">
        <w:rPr>
          <w:b/>
          <w:szCs w:val="20"/>
          <w:lang w:val="en-US"/>
        </w:rPr>
        <w:t>pada</w:t>
      </w:r>
      <w:proofErr w:type="spellEnd"/>
      <w:r w:rsidRPr="00214417">
        <w:rPr>
          <w:b/>
          <w:szCs w:val="20"/>
          <w:lang w:val="en-US"/>
        </w:rPr>
        <w:t xml:space="preserve"> </w:t>
      </w:r>
      <w:r w:rsidRPr="00214417">
        <w:rPr>
          <w:b/>
          <w:i/>
          <w:iCs/>
          <w:szCs w:val="20"/>
          <w:lang w:val="en-US"/>
        </w:rPr>
        <w:t>line pressing</w:t>
      </w:r>
      <w:r w:rsidRPr="001C2237">
        <w:rPr>
          <w:b/>
          <w:bCs/>
          <w:lang w:val="en-US"/>
        </w:rPr>
        <w:t xml:space="preserve"> </w:t>
      </w:r>
      <w:proofErr w:type="spellStart"/>
      <w:r w:rsidR="00E71F7C">
        <w:rPr>
          <w:b/>
          <w:bCs/>
          <w:lang w:val="en-US"/>
        </w:rPr>
        <w:t>saat</w:t>
      </w:r>
      <w:proofErr w:type="spellEnd"/>
      <w:r w:rsidR="00E71F7C">
        <w:rPr>
          <w:b/>
          <w:bCs/>
          <w:lang w:val="en-US"/>
        </w:rPr>
        <w:t xml:space="preserve"> </w:t>
      </w:r>
      <w:proofErr w:type="spellStart"/>
      <w:r w:rsidR="00E71F7C">
        <w:rPr>
          <w:b/>
          <w:bCs/>
          <w:lang w:val="en-US"/>
        </w:rPr>
        <w:t>penerapan</w:t>
      </w:r>
      <w:proofErr w:type="spellEnd"/>
      <w:r w:rsidRPr="001C2237">
        <w:rPr>
          <w:b/>
          <w:bCs/>
          <w:lang w:val="en-US"/>
        </w:rPr>
        <w:t xml:space="preserve"> </w:t>
      </w:r>
      <w:r w:rsidR="00E71F7C">
        <w:rPr>
          <w:b/>
          <w:bCs/>
          <w:i/>
          <w:iCs/>
          <w:lang w:val="en-US"/>
        </w:rPr>
        <w:t>finishing i</w:t>
      </w:r>
      <w:r w:rsidRPr="001C2237">
        <w:rPr>
          <w:b/>
          <w:bCs/>
          <w:i/>
          <w:iCs/>
          <w:lang w:val="en-US"/>
        </w:rPr>
        <w:t>nlin</w:t>
      </w:r>
      <w:r>
        <w:rPr>
          <w:b/>
          <w:bCs/>
          <w:i/>
          <w:iCs/>
          <w:lang w:val="en-US"/>
        </w:rPr>
        <w:t>e.</w:t>
      </w:r>
      <w:proofErr w:type="gramEnd"/>
      <w:r>
        <w:rPr>
          <w:b/>
          <w:bCs/>
          <w:i/>
          <w:iCs/>
          <w:lang w:val="en-US"/>
        </w:rPr>
        <w:t xml:space="preserve"> </w:t>
      </w:r>
      <w:proofErr w:type="spellStart"/>
      <w:r w:rsidR="00E71F7C">
        <w:rPr>
          <w:b/>
          <w:bCs/>
          <w:iCs/>
          <w:lang w:val="en-US"/>
        </w:rPr>
        <w:t>Faktor</w:t>
      </w:r>
      <w:proofErr w:type="spellEnd"/>
      <w:r w:rsidR="00E71F7C">
        <w:rPr>
          <w:b/>
          <w:bCs/>
          <w:iCs/>
          <w:lang w:val="en-US"/>
        </w:rPr>
        <w:t xml:space="preserve"> </w:t>
      </w:r>
      <w:r w:rsidR="00E71F7C" w:rsidRPr="00E71F7C">
        <w:rPr>
          <w:b/>
          <w:bCs/>
          <w:iCs/>
          <w:lang w:val="en-US"/>
        </w:rPr>
        <w:t>yang</w:t>
      </w:r>
      <w:r w:rsidR="00E71F7C">
        <w:rPr>
          <w:b/>
          <w:bCs/>
          <w:iCs/>
          <w:lang w:val="en-US"/>
        </w:rPr>
        <w:t xml:space="preserve"> </w:t>
      </w:r>
      <w:proofErr w:type="spellStart"/>
      <w:r w:rsidR="00E71F7C">
        <w:rPr>
          <w:b/>
          <w:bCs/>
          <w:iCs/>
          <w:lang w:val="en-US"/>
        </w:rPr>
        <w:t>menyebabkan</w:t>
      </w:r>
      <w:proofErr w:type="spellEnd"/>
      <w:r w:rsidR="00E71F7C">
        <w:rPr>
          <w:b/>
          <w:bCs/>
          <w:iCs/>
          <w:lang w:val="en-US"/>
        </w:rPr>
        <w:t xml:space="preserve"> </w:t>
      </w:r>
      <w:proofErr w:type="spellStart"/>
      <w:r w:rsidR="00E71F7C" w:rsidRPr="00E71F7C">
        <w:rPr>
          <w:b/>
          <w:bCs/>
          <w:i/>
          <w:iCs/>
          <w:lang w:val="en-US"/>
        </w:rPr>
        <w:t>muda</w:t>
      </w:r>
      <w:proofErr w:type="spellEnd"/>
      <w:r w:rsidR="00E71F7C">
        <w:rPr>
          <w:b/>
          <w:bCs/>
          <w:iCs/>
          <w:lang w:val="en-US"/>
        </w:rPr>
        <w:t xml:space="preserve"> </w:t>
      </w:r>
      <w:proofErr w:type="spellStart"/>
      <w:proofErr w:type="gramStart"/>
      <w:r w:rsidR="00E71F7C">
        <w:rPr>
          <w:b/>
          <w:bCs/>
          <w:iCs/>
          <w:lang w:val="en-US"/>
        </w:rPr>
        <w:t>menunggu</w:t>
      </w:r>
      <w:proofErr w:type="spellEnd"/>
      <w:r w:rsidR="00E71F7C">
        <w:rPr>
          <w:b/>
          <w:bCs/>
          <w:iCs/>
          <w:lang w:val="en-US"/>
        </w:rPr>
        <w:t xml:space="preserve"> </w:t>
      </w:r>
      <w:r w:rsidR="00E71F7C">
        <w:rPr>
          <w:b/>
          <w:bCs/>
          <w:i/>
          <w:iCs/>
          <w:lang w:val="en-US"/>
        </w:rPr>
        <w:t xml:space="preserve"> </w:t>
      </w:r>
      <w:proofErr w:type="spellStart"/>
      <w:r w:rsidR="001007CA" w:rsidRPr="001007CA">
        <w:rPr>
          <w:b/>
          <w:bCs/>
          <w:iCs/>
          <w:lang w:val="en-US"/>
        </w:rPr>
        <w:t>terjadi</w:t>
      </w:r>
      <w:proofErr w:type="spellEnd"/>
      <w:proofErr w:type="gramEnd"/>
      <w:r w:rsidR="001007CA">
        <w:rPr>
          <w:b/>
          <w:bCs/>
          <w:iCs/>
          <w:lang w:val="en-US"/>
        </w:rPr>
        <w:t xml:space="preserve"> </w:t>
      </w:r>
      <w:proofErr w:type="spellStart"/>
      <w:r w:rsidR="001007CA">
        <w:rPr>
          <w:b/>
          <w:bCs/>
          <w:iCs/>
          <w:lang w:val="en-US"/>
        </w:rPr>
        <w:t>karena</w:t>
      </w:r>
      <w:proofErr w:type="spellEnd"/>
      <w:r w:rsidR="001007CA">
        <w:rPr>
          <w:b/>
          <w:bCs/>
          <w:i/>
          <w:iCs/>
          <w:lang w:val="en-US"/>
        </w:rPr>
        <w:t xml:space="preserve"> </w:t>
      </w:r>
      <w:r w:rsidRPr="001C2237">
        <w:rPr>
          <w:b/>
          <w:bCs/>
          <w:i/>
          <w:iCs/>
          <w:lang w:val="en-US"/>
        </w:rPr>
        <w:t xml:space="preserve">bridging </w:t>
      </w:r>
      <w:proofErr w:type="spellStart"/>
      <w:r w:rsidRPr="001C2237">
        <w:rPr>
          <w:b/>
          <w:bCs/>
          <w:lang w:val="en-US"/>
        </w:rPr>
        <w:t>produk</w:t>
      </w:r>
      <w:proofErr w:type="spellEnd"/>
      <w:r w:rsidRPr="001C2237">
        <w:rPr>
          <w:b/>
          <w:bCs/>
          <w:lang w:val="en-US"/>
        </w:rPr>
        <w:t xml:space="preserve"> </w:t>
      </w:r>
      <w:proofErr w:type="spellStart"/>
      <w:r w:rsidRPr="001C2237">
        <w:rPr>
          <w:b/>
          <w:bCs/>
          <w:lang w:val="en-US"/>
        </w:rPr>
        <w:t>setiap</w:t>
      </w:r>
      <w:proofErr w:type="spellEnd"/>
      <w:r w:rsidR="001007CA">
        <w:rPr>
          <w:b/>
          <w:bCs/>
          <w:lang w:val="en-US"/>
        </w:rPr>
        <w:t xml:space="preserve"> </w:t>
      </w:r>
      <w:proofErr w:type="spellStart"/>
      <w:r w:rsidR="001007CA">
        <w:rPr>
          <w:b/>
          <w:bCs/>
          <w:lang w:val="en-US"/>
        </w:rPr>
        <w:t>dan</w:t>
      </w:r>
      <w:proofErr w:type="spellEnd"/>
      <w:r>
        <w:rPr>
          <w:b/>
          <w:bCs/>
          <w:lang w:val="en-US"/>
        </w:rPr>
        <w:t xml:space="preserve"> </w:t>
      </w:r>
      <w:proofErr w:type="spellStart"/>
      <w:r w:rsidRPr="001C2237">
        <w:rPr>
          <w:b/>
          <w:bCs/>
          <w:lang w:val="en-US"/>
        </w:rPr>
        <w:t>waktu</w:t>
      </w:r>
      <w:proofErr w:type="spellEnd"/>
      <w:r w:rsidRPr="001C2237">
        <w:rPr>
          <w:b/>
          <w:bCs/>
          <w:lang w:val="en-US"/>
        </w:rPr>
        <w:t xml:space="preserve"> </w:t>
      </w:r>
      <w:r w:rsidRPr="001C2237">
        <w:rPr>
          <w:b/>
          <w:bCs/>
          <w:i/>
          <w:iCs/>
          <w:lang w:val="en-US"/>
        </w:rPr>
        <w:t xml:space="preserve">finishing </w:t>
      </w:r>
      <w:proofErr w:type="spellStart"/>
      <w:r w:rsidRPr="001C2237">
        <w:rPr>
          <w:b/>
          <w:bCs/>
          <w:lang w:val="en-US"/>
        </w:rPr>
        <w:t>setiap</w:t>
      </w:r>
      <w:proofErr w:type="spellEnd"/>
      <w:r w:rsidRPr="001C2237">
        <w:rPr>
          <w:b/>
          <w:bCs/>
          <w:lang w:val="en-US"/>
        </w:rPr>
        <w:t xml:space="preserve"> </w:t>
      </w:r>
      <w:proofErr w:type="spellStart"/>
      <w:r w:rsidRPr="001C2237">
        <w:rPr>
          <w:b/>
          <w:bCs/>
          <w:lang w:val="en-US"/>
        </w:rPr>
        <w:t>produk</w:t>
      </w:r>
      <w:proofErr w:type="spellEnd"/>
      <w:r w:rsidRPr="001C2237">
        <w:rPr>
          <w:b/>
          <w:bCs/>
          <w:lang w:val="en-US"/>
        </w:rPr>
        <w:t xml:space="preserve"> </w:t>
      </w:r>
      <w:proofErr w:type="spellStart"/>
      <w:r w:rsidRPr="001C2237">
        <w:rPr>
          <w:b/>
          <w:bCs/>
          <w:lang w:val="en-US"/>
        </w:rPr>
        <w:t>berbeda</w:t>
      </w:r>
      <w:proofErr w:type="spellEnd"/>
      <w:r w:rsidRPr="001C2237">
        <w:rPr>
          <w:b/>
          <w:bCs/>
          <w:lang w:val="en-US"/>
        </w:rPr>
        <w:t xml:space="preserve">, </w:t>
      </w:r>
      <w:proofErr w:type="spellStart"/>
      <w:r w:rsidRPr="001C2237">
        <w:rPr>
          <w:b/>
          <w:bCs/>
          <w:lang w:val="en-US"/>
        </w:rPr>
        <w:t>setiap</w:t>
      </w:r>
      <w:proofErr w:type="spellEnd"/>
      <w:r w:rsidRPr="001C2237">
        <w:rPr>
          <w:b/>
          <w:bCs/>
          <w:lang w:val="en-US"/>
        </w:rPr>
        <w:t xml:space="preserve"> operator </w:t>
      </w:r>
      <w:proofErr w:type="spellStart"/>
      <w:r w:rsidRPr="001C2237">
        <w:rPr>
          <w:b/>
          <w:bCs/>
          <w:lang w:val="en-US"/>
        </w:rPr>
        <w:t>mengoperasikan</w:t>
      </w:r>
      <w:proofErr w:type="spellEnd"/>
      <w:r w:rsidRPr="001C2237">
        <w:rPr>
          <w:b/>
          <w:bCs/>
          <w:lang w:val="en-US"/>
        </w:rPr>
        <w:t xml:space="preserve"> 2 </w:t>
      </w:r>
      <w:proofErr w:type="spellStart"/>
      <w:r w:rsidRPr="001C2237">
        <w:rPr>
          <w:b/>
          <w:bCs/>
          <w:lang w:val="en-US"/>
        </w:rPr>
        <w:t>mesin</w:t>
      </w:r>
      <w:proofErr w:type="spellEnd"/>
      <w:r w:rsidRPr="001C2237">
        <w:rPr>
          <w:b/>
          <w:bCs/>
          <w:lang w:val="en-US"/>
        </w:rPr>
        <w:t xml:space="preserve"> </w:t>
      </w:r>
      <w:proofErr w:type="spellStart"/>
      <w:r>
        <w:rPr>
          <w:b/>
          <w:bCs/>
          <w:lang w:val="en-US"/>
        </w:rPr>
        <w:t>dengan</w:t>
      </w:r>
      <w:proofErr w:type="spellEnd"/>
      <w:r w:rsidRPr="001C2237">
        <w:rPr>
          <w:b/>
          <w:bCs/>
          <w:lang w:val="en-US"/>
        </w:rPr>
        <w:t xml:space="preserve"> parameter </w:t>
      </w:r>
      <w:proofErr w:type="spellStart"/>
      <w:r w:rsidRPr="001C2237">
        <w:rPr>
          <w:b/>
          <w:bCs/>
          <w:lang w:val="en-US"/>
        </w:rPr>
        <w:t>mesin</w:t>
      </w:r>
      <w:proofErr w:type="spellEnd"/>
      <w:r w:rsidRPr="001C2237">
        <w:rPr>
          <w:b/>
          <w:bCs/>
          <w:lang w:val="en-US"/>
        </w:rPr>
        <w:t xml:space="preserve"> </w:t>
      </w:r>
      <w:proofErr w:type="spellStart"/>
      <w:r w:rsidRPr="001C2237">
        <w:rPr>
          <w:b/>
          <w:bCs/>
          <w:lang w:val="en-US"/>
        </w:rPr>
        <w:t>berbeda</w:t>
      </w:r>
      <w:proofErr w:type="spellEnd"/>
      <w:r w:rsidRPr="001C2237">
        <w:rPr>
          <w:b/>
          <w:bCs/>
          <w:lang w:val="en-US"/>
        </w:rPr>
        <w:t>.</w:t>
      </w:r>
      <w:r>
        <w:rPr>
          <w:b/>
          <w:bCs/>
          <w:lang w:val="en-US"/>
        </w:rPr>
        <w:t xml:space="preserve"> </w:t>
      </w:r>
      <w:proofErr w:type="spellStart"/>
      <w:proofErr w:type="gramStart"/>
      <w:r w:rsidR="001007CA">
        <w:rPr>
          <w:b/>
          <w:bCs/>
          <w:lang w:val="en-US"/>
        </w:rPr>
        <w:t>Masalah</w:t>
      </w:r>
      <w:proofErr w:type="spellEnd"/>
      <w:r w:rsidR="001007CA">
        <w:rPr>
          <w:b/>
          <w:bCs/>
          <w:lang w:val="en-US"/>
        </w:rPr>
        <w:t xml:space="preserve"> yang </w:t>
      </w:r>
      <w:proofErr w:type="spellStart"/>
      <w:r w:rsidR="001007CA">
        <w:rPr>
          <w:b/>
          <w:bCs/>
          <w:lang w:val="en-US"/>
        </w:rPr>
        <w:t>m</w:t>
      </w:r>
      <w:r>
        <w:rPr>
          <w:b/>
          <w:bCs/>
          <w:lang w:val="en-US"/>
        </w:rPr>
        <w:t>uncul</w:t>
      </w:r>
      <w:proofErr w:type="spellEnd"/>
      <w:r w:rsidRPr="001C2237">
        <w:rPr>
          <w:b/>
          <w:bCs/>
          <w:lang w:val="en-US"/>
        </w:rPr>
        <w:t xml:space="preserve"> </w:t>
      </w:r>
      <w:proofErr w:type="spellStart"/>
      <w:r w:rsidR="001007CA">
        <w:rPr>
          <w:b/>
          <w:bCs/>
          <w:lang w:val="en-US"/>
        </w:rPr>
        <w:t>adalah</w:t>
      </w:r>
      <w:proofErr w:type="spellEnd"/>
      <w:r w:rsidRPr="001C2237">
        <w:rPr>
          <w:b/>
          <w:bCs/>
          <w:lang w:val="en-US"/>
        </w:rPr>
        <w:t xml:space="preserve"> </w:t>
      </w:r>
      <w:r w:rsidRPr="001C2237">
        <w:rPr>
          <w:b/>
          <w:bCs/>
          <w:i/>
          <w:iCs/>
          <w:lang w:val="en-US"/>
        </w:rPr>
        <w:t xml:space="preserve">cycle </w:t>
      </w:r>
      <w:proofErr w:type="spellStart"/>
      <w:r>
        <w:rPr>
          <w:b/>
          <w:bCs/>
          <w:lang w:val="en-US"/>
        </w:rPr>
        <w:t>produk</w:t>
      </w:r>
      <w:proofErr w:type="spellEnd"/>
      <w:r>
        <w:rPr>
          <w:b/>
          <w:bCs/>
          <w:lang w:val="en-US"/>
        </w:rPr>
        <w:t xml:space="preserve"> </w:t>
      </w:r>
      <w:proofErr w:type="spellStart"/>
      <w:r>
        <w:rPr>
          <w:b/>
          <w:bCs/>
          <w:lang w:val="en-US"/>
        </w:rPr>
        <w:t>tidak</w:t>
      </w:r>
      <w:proofErr w:type="spellEnd"/>
      <w:r>
        <w:rPr>
          <w:b/>
          <w:bCs/>
          <w:lang w:val="en-US"/>
        </w:rPr>
        <w:t xml:space="preserve"> </w:t>
      </w:r>
      <w:proofErr w:type="spellStart"/>
      <w:r>
        <w:rPr>
          <w:b/>
          <w:bCs/>
          <w:lang w:val="en-US"/>
        </w:rPr>
        <w:t>tercapai</w:t>
      </w:r>
      <w:proofErr w:type="spellEnd"/>
      <w:r>
        <w:rPr>
          <w:b/>
          <w:bCs/>
          <w:lang w:val="en-US"/>
        </w:rPr>
        <w:t xml:space="preserve"> </w:t>
      </w:r>
      <w:proofErr w:type="spellStart"/>
      <w:r>
        <w:rPr>
          <w:b/>
          <w:bCs/>
          <w:lang w:val="en-US"/>
        </w:rPr>
        <w:t>sehingga</w:t>
      </w:r>
      <w:proofErr w:type="spellEnd"/>
      <w:r>
        <w:rPr>
          <w:b/>
          <w:bCs/>
          <w:lang w:val="en-US"/>
        </w:rPr>
        <w:t xml:space="preserve"> </w:t>
      </w:r>
      <w:proofErr w:type="spellStart"/>
      <w:r w:rsidRPr="001C2237">
        <w:rPr>
          <w:b/>
          <w:bCs/>
          <w:lang w:val="en-US"/>
        </w:rPr>
        <w:t>penerapan</w:t>
      </w:r>
      <w:proofErr w:type="spellEnd"/>
      <w:r w:rsidRPr="001C2237">
        <w:rPr>
          <w:b/>
          <w:bCs/>
          <w:lang w:val="en-US"/>
        </w:rPr>
        <w:t xml:space="preserve"> </w:t>
      </w:r>
      <w:r w:rsidRPr="001C2237">
        <w:rPr>
          <w:b/>
          <w:bCs/>
          <w:i/>
          <w:iCs/>
          <w:lang w:val="en-US"/>
        </w:rPr>
        <w:t xml:space="preserve">finishing inline </w:t>
      </w:r>
      <w:proofErr w:type="spellStart"/>
      <w:r w:rsidRPr="001C2237">
        <w:rPr>
          <w:b/>
          <w:bCs/>
          <w:lang w:val="en-US"/>
        </w:rPr>
        <w:t>terhambat</w:t>
      </w:r>
      <w:proofErr w:type="spellEnd"/>
      <w:r w:rsidRPr="001C2237">
        <w:rPr>
          <w:b/>
          <w:bCs/>
          <w:lang w:val="en-US"/>
        </w:rPr>
        <w:t>.</w:t>
      </w:r>
      <w:proofErr w:type="gramEnd"/>
      <w:r w:rsidRPr="001C2237">
        <w:rPr>
          <w:b/>
          <w:bCs/>
          <w:lang w:val="en-US"/>
        </w:rPr>
        <w:t xml:space="preserve"> </w:t>
      </w:r>
      <w:proofErr w:type="spellStart"/>
      <w:proofErr w:type="gramStart"/>
      <w:r>
        <w:rPr>
          <w:b/>
          <w:bCs/>
          <w:lang w:val="en-US"/>
        </w:rPr>
        <w:t>Penelitian</w:t>
      </w:r>
      <w:proofErr w:type="spellEnd"/>
      <w:r>
        <w:rPr>
          <w:b/>
          <w:bCs/>
          <w:lang w:val="en-US"/>
        </w:rPr>
        <w:t xml:space="preserve"> </w:t>
      </w:r>
      <w:proofErr w:type="spellStart"/>
      <w:r>
        <w:rPr>
          <w:b/>
          <w:bCs/>
          <w:lang w:val="en-US"/>
        </w:rPr>
        <w:t>dilakukan</w:t>
      </w:r>
      <w:proofErr w:type="spellEnd"/>
      <w:r>
        <w:rPr>
          <w:b/>
          <w:bCs/>
          <w:lang w:val="en-US"/>
        </w:rPr>
        <w:t xml:space="preserve"> d</w:t>
      </w:r>
      <w:r w:rsidRPr="001C2237">
        <w:rPr>
          <w:b/>
          <w:bCs/>
        </w:rPr>
        <w:t xml:space="preserve">engan menggunakan metode </w:t>
      </w:r>
      <w:r w:rsidRPr="001C2237">
        <w:rPr>
          <w:b/>
          <w:bCs/>
          <w:i/>
          <w:iCs/>
        </w:rPr>
        <w:t>Design Thinking</w:t>
      </w:r>
      <w:r>
        <w:rPr>
          <w:b/>
          <w:bCs/>
        </w:rPr>
        <w:t xml:space="preserve"> </w:t>
      </w:r>
      <w:r>
        <w:rPr>
          <w:b/>
          <w:bCs/>
          <w:lang w:val="en-US"/>
        </w:rPr>
        <w:t xml:space="preserve">yang </w:t>
      </w:r>
      <w:proofErr w:type="spellStart"/>
      <w:r>
        <w:rPr>
          <w:b/>
          <w:bCs/>
          <w:lang w:val="en-US"/>
        </w:rPr>
        <w:t>berfokus</w:t>
      </w:r>
      <w:proofErr w:type="spellEnd"/>
      <w:r>
        <w:rPr>
          <w:b/>
          <w:bCs/>
          <w:lang w:val="en-US"/>
        </w:rPr>
        <w:t xml:space="preserve"> </w:t>
      </w:r>
      <w:proofErr w:type="spellStart"/>
      <w:r>
        <w:rPr>
          <w:b/>
          <w:bCs/>
          <w:lang w:val="en-US"/>
        </w:rPr>
        <w:t>pada</w:t>
      </w:r>
      <w:proofErr w:type="spellEnd"/>
      <w:r>
        <w:rPr>
          <w:b/>
          <w:bCs/>
          <w:lang w:val="en-US"/>
        </w:rPr>
        <w:t xml:space="preserve"> </w:t>
      </w:r>
      <w:proofErr w:type="spellStart"/>
      <w:r>
        <w:rPr>
          <w:b/>
          <w:bCs/>
          <w:lang w:val="en-US"/>
        </w:rPr>
        <w:t>pemenuhan</w:t>
      </w:r>
      <w:proofErr w:type="spellEnd"/>
      <w:r>
        <w:rPr>
          <w:b/>
          <w:bCs/>
        </w:rPr>
        <w:t xml:space="preserve"> kebutuhan user</w:t>
      </w:r>
      <w:r>
        <w:rPr>
          <w:b/>
          <w:bCs/>
          <w:lang w:val="en-US"/>
        </w:rPr>
        <w:t>.</w:t>
      </w:r>
      <w:proofErr w:type="gramEnd"/>
      <w:r>
        <w:rPr>
          <w:b/>
          <w:bCs/>
          <w:lang w:val="en-US"/>
        </w:rPr>
        <w:t xml:space="preserve"> T</w:t>
      </w:r>
      <w:r w:rsidRPr="001C2237">
        <w:rPr>
          <w:b/>
          <w:bCs/>
        </w:rPr>
        <w:t>ahapan</w:t>
      </w:r>
      <w:r>
        <w:rPr>
          <w:b/>
          <w:bCs/>
          <w:lang w:val="en-US"/>
        </w:rPr>
        <w:t xml:space="preserve"> yang </w:t>
      </w:r>
      <w:proofErr w:type="spellStart"/>
      <w:r>
        <w:rPr>
          <w:b/>
          <w:bCs/>
          <w:lang w:val="en-US"/>
        </w:rPr>
        <w:t>dilakukan</w:t>
      </w:r>
      <w:proofErr w:type="spellEnd"/>
      <w:r>
        <w:rPr>
          <w:b/>
          <w:bCs/>
          <w:lang w:val="en-US"/>
        </w:rPr>
        <w:t xml:space="preserve"> </w:t>
      </w:r>
      <w:r w:rsidRPr="001C2237">
        <w:rPr>
          <w:b/>
          <w:bCs/>
        </w:rPr>
        <w:t xml:space="preserve">yaitu </w:t>
      </w:r>
      <w:r w:rsidRPr="001C2237">
        <w:rPr>
          <w:b/>
          <w:bCs/>
          <w:i/>
          <w:iCs/>
        </w:rPr>
        <w:t>Empatize, define, ideate, prototype</w:t>
      </w:r>
      <w:r>
        <w:rPr>
          <w:b/>
          <w:bCs/>
          <w:i/>
          <w:iCs/>
          <w:lang w:val="en-US"/>
        </w:rPr>
        <w:t xml:space="preserve">. </w:t>
      </w:r>
      <w:proofErr w:type="spellStart"/>
      <w:r w:rsidRPr="00973C75">
        <w:rPr>
          <w:b/>
          <w:bCs/>
          <w:iCs/>
          <w:lang w:val="en-US"/>
        </w:rPr>
        <w:t>Hasil</w:t>
      </w:r>
      <w:proofErr w:type="spellEnd"/>
      <w:r>
        <w:rPr>
          <w:b/>
          <w:bCs/>
          <w:i/>
          <w:iCs/>
          <w:lang w:val="en-US"/>
        </w:rPr>
        <w:t xml:space="preserve"> </w:t>
      </w:r>
      <w:proofErr w:type="spellStart"/>
      <w:r>
        <w:rPr>
          <w:b/>
          <w:bCs/>
          <w:iCs/>
          <w:lang w:val="en-US"/>
        </w:rPr>
        <w:t>dari</w:t>
      </w:r>
      <w:proofErr w:type="spellEnd"/>
      <w:r>
        <w:rPr>
          <w:b/>
          <w:bCs/>
          <w:iCs/>
          <w:lang w:val="en-US"/>
        </w:rPr>
        <w:t xml:space="preserve"> </w:t>
      </w:r>
      <w:proofErr w:type="spellStart"/>
      <w:r>
        <w:rPr>
          <w:b/>
          <w:bCs/>
          <w:iCs/>
          <w:lang w:val="en-US"/>
        </w:rPr>
        <w:t>penelititan</w:t>
      </w:r>
      <w:proofErr w:type="spellEnd"/>
      <w:r>
        <w:rPr>
          <w:b/>
          <w:bCs/>
          <w:iCs/>
          <w:lang w:val="en-US"/>
        </w:rPr>
        <w:t xml:space="preserve"> </w:t>
      </w:r>
      <w:proofErr w:type="spellStart"/>
      <w:r>
        <w:rPr>
          <w:b/>
          <w:bCs/>
          <w:iCs/>
          <w:lang w:val="en-US"/>
        </w:rPr>
        <w:t>ini</w:t>
      </w:r>
      <w:proofErr w:type="spellEnd"/>
      <w:r>
        <w:rPr>
          <w:b/>
          <w:bCs/>
          <w:iCs/>
          <w:lang w:val="en-US"/>
        </w:rPr>
        <w:t xml:space="preserve"> </w:t>
      </w:r>
      <w:proofErr w:type="spellStart"/>
      <w:r>
        <w:rPr>
          <w:b/>
          <w:bCs/>
          <w:iCs/>
          <w:lang w:val="en-US"/>
        </w:rPr>
        <w:t>didapat</w:t>
      </w:r>
      <w:proofErr w:type="spellEnd"/>
      <w:r>
        <w:rPr>
          <w:b/>
          <w:bCs/>
          <w:iCs/>
          <w:lang w:val="en-US"/>
        </w:rPr>
        <w:t xml:space="preserve"> </w:t>
      </w:r>
      <w:r w:rsidRPr="001C2237">
        <w:rPr>
          <w:b/>
          <w:bCs/>
        </w:rPr>
        <w:t xml:space="preserve">sistem </w:t>
      </w:r>
      <w:r w:rsidRPr="001C2237">
        <w:rPr>
          <w:b/>
          <w:bCs/>
          <w:i/>
          <w:iCs/>
        </w:rPr>
        <w:t xml:space="preserve">Bridging </w:t>
      </w:r>
      <w:r w:rsidRPr="001C2237">
        <w:rPr>
          <w:b/>
          <w:bCs/>
        </w:rPr>
        <w:t xml:space="preserve">yang dapat membantu mengkombinasikan produk di mesin dengan fitur </w:t>
      </w:r>
      <w:r w:rsidRPr="001C2237">
        <w:rPr>
          <w:b/>
          <w:bCs/>
          <w:i/>
          <w:iCs/>
        </w:rPr>
        <w:t xml:space="preserve">Yamazumi chart </w:t>
      </w:r>
      <w:r w:rsidRPr="001C2237">
        <w:rPr>
          <w:b/>
          <w:bCs/>
        </w:rPr>
        <w:t xml:space="preserve">yang dapat memvisualisasikan, merincikan, </w:t>
      </w:r>
      <w:proofErr w:type="gramStart"/>
      <w:r w:rsidRPr="001C2237">
        <w:rPr>
          <w:b/>
          <w:bCs/>
        </w:rPr>
        <w:t>dan</w:t>
      </w:r>
      <w:proofErr w:type="gramEnd"/>
      <w:r w:rsidRPr="001C2237">
        <w:rPr>
          <w:b/>
          <w:bCs/>
        </w:rPr>
        <w:t xml:space="preserve"> membandingkan waktu proses produksi</w:t>
      </w:r>
      <w:r>
        <w:rPr>
          <w:b/>
          <w:bCs/>
          <w:lang w:val="en-US"/>
        </w:rPr>
        <w:t xml:space="preserve">. </w:t>
      </w:r>
      <w:r>
        <w:rPr>
          <w:b/>
          <w:bCs/>
          <w:i/>
          <w:iCs/>
          <w:lang w:val="en-US"/>
        </w:rPr>
        <w:t>F</w:t>
      </w:r>
      <w:r w:rsidRPr="001C2237">
        <w:rPr>
          <w:b/>
          <w:bCs/>
          <w:i/>
          <w:iCs/>
        </w:rPr>
        <w:t xml:space="preserve">inishing inline </w:t>
      </w:r>
      <w:r w:rsidRPr="001C2237">
        <w:rPr>
          <w:b/>
          <w:bCs/>
        </w:rPr>
        <w:t>dapat diterapkan dan terdapat gambaran proses produksi berupa diagram yang mudah dipahami. Sehingga perusahaan dapat menghemat biaya produksi sebesar Rp. 413.606.400 per tahun.</w:t>
      </w:r>
    </w:p>
    <w:p w14:paraId="36CCEBD1" w14:textId="77777777" w:rsidR="00165EB9" w:rsidRPr="00973C75" w:rsidRDefault="00165EB9" w:rsidP="00165EB9">
      <w:pPr>
        <w:rPr>
          <w:b/>
          <w:bCs/>
          <w:lang w:val="en-US"/>
        </w:rPr>
      </w:pPr>
      <w:r w:rsidRPr="001C2237">
        <w:rPr>
          <w:b/>
          <w:bCs/>
          <w:color w:val="333333"/>
        </w:rPr>
        <w:t xml:space="preserve">Kata kunci : </w:t>
      </w:r>
      <w:r w:rsidRPr="001C2237">
        <w:rPr>
          <w:b/>
          <w:bCs/>
          <w:i/>
          <w:color w:val="333333"/>
        </w:rPr>
        <w:t>Sistem Bridging, Finishing Inline, Design Thinkin</w:t>
      </w:r>
      <w:r>
        <w:rPr>
          <w:b/>
          <w:bCs/>
          <w:i/>
          <w:color w:val="333333"/>
          <w:lang w:val="en-US"/>
        </w:rPr>
        <w:t xml:space="preserve">, </w:t>
      </w:r>
      <w:proofErr w:type="spellStart"/>
      <w:r>
        <w:rPr>
          <w:b/>
          <w:bCs/>
          <w:i/>
          <w:color w:val="333333"/>
          <w:lang w:val="en-US"/>
        </w:rPr>
        <w:t>Yamazumi</w:t>
      </w:r>
      <w:proofErr w:type="spellEnd"/>
      <w:r>
        <w:rPr>
          <w:b/>
          <w:bCs/>
          <w:i/>
          <w:color w:val="333333"/>
          <w:lang w:val="en-US"/>
        </w:rPr>
        <w:t xml:space="preserve"> chart</w:t>
      </w:r>
    </w:p>
    <w:p w14:paraId="5A759EAB" w14:textId="62C7D9C2" w:rsidR="00FF550D" w:rsidRPr="001C2237" w:rsidRDefault="00FF550D" w:rsidP="001C2237">
      <w:pPr>
        <w:pStyle w:val="CommentText"/>
        <w:spacing w:after="120"/>
        <w:ind w:firstLine="357"/>
        <w:rPr>
          <w:rFonts w:ascii="Times New Roman" w:hAnsi="Times New Roman"/>
          <w:b/>
          <w:bCs/>
          <w:lang w:val="en-US"/>
        </w:rPr>
      </w:pPr>
    </w:p>
    <w:p w14:paraId="6D54E8A6" w14:textId="77777777" w:rsidR="00FB4B38" w:rsidRPr="00FB4B38" w:rsidRDefault="00FB4B38" w:rsidP="00FB4B38">
      <w:pPr>
        <w:rPr>
          <w:lang w:val="en-US"/>
        </w:rPr>
        <w:sectPr w:rsidR="00FB4B38" w:rsidRPr="00FB4B38" w:rsidSect="00FF550D">
          <w:type w:val="continuous"/>
          <w:pgSz w:w="11909" w:h="16834" w:code="9"/>
          <w:pgMar w:top="1985" w:right="1134" w:bottom="1418" w:left="1134" w:header="562" w:footer="562" w:gutter="0"/>
          <w:cols w:space="720"/>
          <w:docGrid w:linePitch="360"/>
        </w:sectPr>
      </w:pPr>
    </w:p>
    <w:p w14:paraId="6D6E2309" w14:textId="77777777" w:rsidR="006A45DA" w:rsidRPr="00B55B2B" w:rsidRDefault="00255530" w:rsidP="00B55B2B">
      <w:pPr>
        <w:pStyle w:val="JudulBab"/>
        <w:spacing w:before="0" w:after="0"/>
        <w:jc w:val="left"/>
      </w:pPr>
      <w:r w:rsidRPr="00B55B2B">
        <w:rPr>
          <w:sz w:val="20"/>
          <w:szCs w:val="20"/>
        </w:rPr>
        <w:lastRenderedPageBreak/>
        <w:t>I. PENDAHULUAN</w:t>
      </w:r>
    </w:p>
    <w:p w14:paraId="79CD638D" w14:textId="77777777" w:rsidR="004E4516" w:rsidRDefault="00552B1B" w:rsidP="004E4516">
      <w:pPr>
        <w:shd w:val="clear" w:color="auto" w:fill="FFFFFF"/>
        <w:ind w:left="66" w:firstLine="654"/>
        <w:rPr>
          <w:lang w:val="en-US"/>
        </w:rPr>
      </w:pPr>
      <w:proofErr w:type="gramStart"/>
      <w:r>
        <w:rPr>
          <w:szCs w:val="20"/>
          <w:lang w:val="en-US"/>
        </w:rPr>
        <w:t xml:space="preserve">PT </w:t>
      </w:r>
      <w:proofErr w:type="spellStart"/>
      <w:r>
        <w:rPr>
          <w:szCs w:val="20"/>
          <w:lang w:val="en-US"/>
        </w:rPr>
        <w:t>Velasto</w:t>
      </w:r>
      <w:proofErr w:type="spellEnd"/>
      <w:r>
        <w:rPr>
          <w:szCs w:val="20"/>
          <w:lang w:val="en-US"/>
        </w:rPr>
        <w:t xml:space="preserve"> Indonesia </w:t>
      </w:r>
      <w:proofErr w:type="spellStart"/>
      <w:r w:rsidR="004E4516">
        <w:rPr>
          <w:szCs w:val="20"/>
          <w:lang w:val="en-US"/>
        </w:rPr>
        <w:t>me</w:t>
      </w:r>
      <w:r>
        <w:rPr>
          <w:szCs w:val="20"/>
          <w:lang w:val="en-US"/>
        </w:rPr>
        <w:t>rencana</w:t>
      </w:r>
      <w:r w:rsidR="004E4516">
        <w:rPr>
          <w:szCs w:val="20"/>
          <w:lang w:val="en-US"/>
        </w:rPr>
        <w:t>k</w:t>
      </w:r>
      <w:r>
        <w:rPr>
          <w:szCs w:val="20"/>
          <w:lang w:val="en-US"/>
        </w:rPr>
        <w:t>an</w:t>
      </w:r>
      <w:proofErr w:type="spellEnd"/>
      <w:r>
        <w:rPr>
          <w:szCs w:val="20"/>
          <w:lang w:val="en-US"/>
        </w:rPr>
        <w:t xml:space="preserve"> </w:t>
      </w:r>
      <w:proofErr w:type="spellStart"/>
      <w:r>
        <w:rPr>
          <w:szCs w:val="20"/>
          <w:lang w:val="en-US"/>
        </w:rPr>
        <w:t>untuk</w:t>
      </w:r>
      <w:proofErr w:type="spellEnd"/>
      <w:r>
        <w:rPr>
          <w:szCs w:val="20"/>
          <w:lang w:val="en-US"/>
        </w:rPr>
        <w:t xml:space="preserve"> </w:t>
      </w:r>
      <w:proofErr w:type="spellStart"/>
      <w:r>
        <w:rPr>
          <w:szCs w:val="20"/>
          <w:lang w:val="en-US"/>
        </w:rPr>
        <w:t>penerapan</w:t>
      </w:r>
      <w:proofErr w:type="spellEnd"/>
      <w:r>
        <w:rPr>
          <w:szCs w:val="20"/>
          <w:lang w:val="en-US"/>
        </w:rPr>
        <w:t xml:space="preserve"> </w:t>
      </w:r>
      <w:r>
        <w:rPr>
          <w:i/>
          <w:iCs/>
          <w:szCs w:val="20"/>
          <w:lang w:val="en-US"/>
        </w:rPr>
        <w:t xml:space="preserve">finishing inline </w:t>
      </w:r>
      <w:proofErr w:type="spellStart"/>
      <w:r>
        <w:rPr>
          <w:szCs w:val="20"/>
          <w:lang w:val="en-US"/>
        </w:rPr>
        <w:t>pada</w:t>
      </w:r>
      <w:proofErr w:type="spellEnd"/>
      <w:r>
        <w:rPr>
          <w:szCs w:val="20"/>
          <w:lang w:val="en-US"/>
        </w:rPr>
        <w:t xml:space="preserve"> </w:t>
      </w:r>
      <w:r>
        <w:rPr>
          <w:i/>
          <w:iCs/>
          <w:szCs w:val="20"/>
          <w:lang w:val="en-US"/>
        </w:rPr>
        <w:t xml:space="preserve">line pressing </w:t>
      </w:r>
      <w:proofErr w:type="spellStart"/>
      <w:r>
        <w:rPr>
          <w:szCs w:val="20"/>
          <w:lang w:val="en-US"/>
        </w:rPr>
        <w:t>untuk</w:t>
      </w:r>
      <w:proofErr w:type="spellEnd"/>
      <w:r>
        <w:rPr>
          <w:szCs w:val="20"/>
          <w:lang w:val="en-US"/>
        </w:rPr>
        <w:t xml:space="preserve"> </w:t>
      </w:r>
      <w:proofErr w:type="spellStart"/>
      <w:r>
        <w:rPr>
          <w:szCs w:val="20"/>
          <w:lang w:val="en-US"/>
        </w:rPr>
        <w:t>mengurangi</w:t>
      </w:r>
      <w:proofErr w:type="spellEnd"/>
      <w:r>
        <w:rPr>
          <w:szCs w:val="20"/>
          <w:lang w:val="en-US"/>
        </w:rPr>
        <w:t xml:space="preserve"> </w:t>
      </w:r>
      <w:r>
        <w:rPr>
          <w:i/>
          <w:iCs/>
          <w:szCs w:val="20"/>
          <w:lang w:val="en-US"/>
        </w:rPr>
        <w:t>MUDA</w:t>
      </w:r>
      <w:r w:rsidR="004E4516">
        <w:rPr>
          <w:iCs/>
          <w:szCs w:val="20"/>
          <w:lang w:val="en-US"/>
        </w:rPr>
        <w:t xml:space="preserve"> </w:t>
      </w:r>
      <w:proofErr w:type="spellStart"/>
      <w:r>
        <w:rPr>
          <w:szCs w:val="20"/>
          <w:lang w:val="en-US"/>
        </w:rPr>
        <w:t>menunggu</w:t>
      </w:r>
      <w:proofErr w:type="spellEnd"/>
      <w:r>
        <w:rPr>
          <w:szCs w:val="20"/>
          <w:lang w:val="en-US"/>
        </w:rPr>
        <w:t xml:space="preserve"> </w:t>
      </w:r>
      <w:proofErr w:type="spellStart"/>
      <w:r>
        <w:rPr>
          <w:szCs w:val="20"/>
          <w:lang w:val="en-US"/>
        </w:rPr>
        <w:t>pada</w:t>
      </w:r>
      <w:proofErr w:type="spellEnd"/>
      <w:r>
        <w:rPr>
          <w:szCs w:val="20"/>
          <w:lang w:val="en-US"/>
        </w:rPr>
        <w:t xml:space="preserve"> </w:t>
      </w:r>
      <w:r>
        <w:rPr>
          <w:i/>
          <w:iCs/>
          <w:szCs w:val="20"/>
          <w:lang w:val="en-US"/>
        </w:rPr>
        <w:t>line pressing.</w:t>
      </w:r>
      <w:proofErr w:type="gramEnd"/>
      <w:r w:rsidR="00165EB9">
        <w:rPr>
          <w:szCs w:val="20"/>
          <w:lang w:val="en-US"/>
        </w:rPr>
        <w:t xml:space="preserve"> </w:t>
      </w:r>
      <w:r w:rsidR="004E4516">
        <w:rPr>
          <w:i/>
          <w:iCs/>
          <w:lang w:val="en-US"/>
        </w:rPr>
        <w:t xml:space="preserve">MUDA </w:t>
      </w:r>
      <w:proofErr w:type="spellStart"/>
      <w:r w:rsidR="004E4516">
        <w:rPr>
          <w:lang w:val="en-US"/>
        </w:rPr>
        <w:t>menunggu</w:t>
      </w:r>
      <w:proofErr w:type="spellEnd"/>
      <w:r w:rsidR="004E4516">
        <w:rPr>
          <w:lang w:val="en-US"/>
        </w:rPr>
        <w:t xml:space="preserve"> </w:t>
      </w:r>
      <w:proofErr w:type="spellStart"/>
      <w:r w:rsidR="004E4516">
        <w:rPr>
          <w:lang w:val="en-US"/>
        </w:rPr>
        <w:t>adalah</w:t>
      </w:r>
      <w:proofErr w:type="spellEnd"/>
      <w:r w:rsidR="004E4516">
        <w:rPr>
          <w:lang w:val="en-US"/>
        </w:rPr>
        <w:t xml:space="preserve"> </w:t>
      </w:r>
      <w:proofErr w:type="spellStart"/>
      <w:r w:rsidR="004E4516">
        <w:rPr>
          <w:lang w:val="en-US"/>
        </w:rPr>
        <w:t>pemborosan</w:t>
      </w:r>
      <w:proofErr w:type="spellEnd"/>
      <w:r w:rsidR="004E4516">
        <w:rPr>
          <w:lang w:val="en-US"/>
        </w:rPr>
        <w:t xml:space="preserve"> yang </w:t>
      </w:r>
      <w:proofErr w:type="spellStart"/>
      <w:r w:rsidR="004E4516">
        <w:rPr>
          <w:lang w:val="en-US"/>
        </w:rPr>
        <w:t>berkaitan</w:t>
      </w:r>
      <w:proofErr w:type="spellEnd"/>
      <w:r w:rsidR="004E4516">
        <w:rPr>
          <w:lang w:val="en-US"/>
        </w:rPr>
        <w:t xml:space="preserve"> </w:t>
      </w:r>
      <w:proofErr w:type="spellStart"/>
      <w:r w:rsidR="004E4516">
        <w:rPr>
          <w:lang w:val="en-US"/>
        </w:rPr>
        <w:t>dengan</w:t>
      </w:r>
      <w:proofErr w:type="spellEnd"/>
      <w:r w:rsidR="004E4516">
        <w:rPr>
          <w:lang w:val="en-US"/>
        </w:rPr>
        <w:t xml:space="preserve"> </w:t>
      </w:r>
      <w:proofErr w:type="spellStart"/>
      <w:r w:rsidR="004E4516">
        <w:rPr>
          <w:lang w:val="en-US"/>
        </w:rPr>
        <w:t>waktu</w:t>
      </w:r>
      <w:proofErr w:type="spellEnd"/>
      <w:r w:rsidR="004E4516">
        <w:rPr>
          <w:lang w:val="en-US"/>
        </w:rPr>
        <w:t xml:space="preserve"> proses </w:t>
      </w:r>
      <w:proofErr w:type="spellStart"/>
      <w:r w:rsidR="004E4516">
        <w:rPr>
          <w:lang w:val="en-US"/>
        </w:rPr>
        <w:t>atau</w:t>
      </w:r>
      <w:proofErr w:type="spellEnd"/>
      <w:r w:rsidR="004E4516">
        <w:rPr>
          <w:lang w:val="en-US"/>
        </w:rPr>
        <w:t xml:space="preserve"> </w:t>
      </w:r>
      <w:r w:rsidR="004E4516">
        <w:rPr>
          <w:i/>
          <w:iCs/>
          <w:lang w:val="en-US"/>
        </w:rPr>
        <w:t xml:space="preserve">cycle time. </w:t>
      </w:r>
      <w:r w:rsidR="004E4516">
        <w:t>Waktu siklus adalah waktu yang diperlukan untuk membuat satu unit produk pada satu stasiun kerja</w:t>
      </w:r>
      <w:r w:rsidR="004E4516">
        <w:rPr>
          <w:lang w:val="en-US"/>
        </w:rPr>
        <w:t xml:space="preserve"> </w:t>
      </w:r>
      <w:r w:rsidR="004E4516">
        <w:rPr>
          <w:lang w:val="en-US"/>
        </w:rPr>
        <w:fldChar w:fldCharType="begin" w:fldLock="1"/>
      </w:r>
      <w:r w:rsidR="004E4516">
        <w:rPr>
          <w:lang w:val="en-US"/>
        </w:rPr>
        <w:instrText>ADDIN CSL_CITATION {"citationItems":[{"id":"ITEM-1","itemData":{"ISSN":"2302-3333","author":[{"dropping-particle":"","family":"Hutriayu","given":"Resi","non-dropping-particle":"","parse-names":false,"suffix":""},{"dropping-particle":"","family":"Octova","given":"Adree","non-dropping-particle":"","parse-names":false,"suffix":""}],"id":"ITEM-1","issue":"2","issued":{"date-parts":[["2018"]]},"page":"113-124","title":"Perencanaan Fleet Menggunakan Metode Monte Carlo dengan Pendekatan Cycle Time di PT . ANTAM Tbk , UBP Bauksit Tayan , Kalimantan Barat","type":"article-journal","volume":"5"},"uris":["http://www.mendeley.com/documents/?uuid=ab084b36-5f71-41f3-afb0-dc0855aa8987"]}],"mendeley":{"formattedCitation":"[1]","plainTextFormattedCitation":"[1]","previouslyFormattedCitation":"[1]"},"properties":{"noteIndex":0},"schema":"https://github.com/citation-style-language/schema/raw/master/csl-citation.json"}</w:instrText>
      </w:r>
      <w:r w:rsidR="004E4516">
        <w:rPr>
          <w:lang w:val="en-US"/>
        </w:rPr>
        <w:fldChar w:fldCharType="separate"/>
      </w:r>
      <w:r w:rsidR="004E4516" w:rsidRPr="00552B1B">
        <w:rPr>
          <w:noProof/>
          <w:lang w:val="en-US"/>
        </w:rPr>
        <w:t>[1]</w:t>
      </w:r>
      <w:r w:rsidR="004E4516">
        <w:rPr>
          <w:lang w:val="en-US"/>
        </w:rPr>
        <w:fldChar w:fldCharType="end"/>
      </w:r>
      <w:r w:rsidR="004E4516">
        <w:rPr>
          <w:lang w:val="en-US"/>
        </w:rPr>
        <w:t xml:space="preserve">. </w:t>
      </w:r>
    </w:p>
    <w:p w14:paraId="1B47073B" w14:textId="48CE010B" w:rsidR="00552B1B" w:rsidRPr="00372C38" w:rsidRDefault="004E4516" w:rsidP="00372C38">
      <w:pPr>
        <w:shd w:val="clear" w:color="auto" w:fill="FFFFFF"/>
        <w:ind w:left="66" w:firstLine="654"/>
        <w:rPr>
          <w:i/>
          <w:iCs/>
          <w:lang w:val="en-US"/>
        </w:rPr>
      </w:pPr>
      <w:proofErr w:type="spellStart"/>
      <w:proofErr w:type="gramStart"/>
      <w:r>
        <w:rPr>
          <w:szCs w:val="20"/>
          <w:lang w:val="en-US"/>
        </w:rPr>
        <w:t>Pelaksanaan</w:t>
      </w:r>
      <w:proofErr w:type="spellEnd"/>
      <w:r>
        <w:rPr>
          <w:szCs w:val="20"/>
          <w:lang w:val="en-US"/>
        </w:rPr>
        <w:t xml:space="preserve"> </w:t>
      </w:r>
      <w:r>
        <w:rPr>
          <w:i/>
          <w:szCs w:val="20"/>
          <w:lang w:val="en-US"/>
        </w:rPr>
        <w:t>finis</w:t>
      </w:r>
      <w:r w:rsidRPr="004E4516">
        <w:rPr>
          <w:i/>
          <w:szCs w:val="20"/>
          <w:lang w:val="en-US"/>
        </w:rPr>
        <w:t>hing inline</w:t>
      </w:r>
      <w:r>
        <w:rPr>
          <w:szCs w:val="20"/>
          <w:lang w:val="en-US"/>
        </w:rPr>
        <w:t xml:space="preserve"> </w:t>
      </w:r>
      <w:proofErr w:type="spellStart"/>
      <w:r>
        <w:rPr>
          <w:szCs w:val="20"/>
          <w:lang w:val="en-US"/>
        </w:rPr>
        <w:t>membutuhkan</w:t>
      </w:r>
      <w:proofErr w:type="spellEnd"/>
      <w:r>
        <w:rPr>
          <w:szCs w:val="20"/>
          <w:lang w:val="en-US"/>
        </w:rPr>
        <w:t xml:space="preserve"> </w:t>
      </w:r>
      <w:r w:rsidRPr="004E4516">
        <w:rPr>
          <w:i/>
          <w:szCs w:val="20"/>
          <w:lang w:val="en-US"/>
        </w:rPr>
        <w:t>bridging</w:t>
      </w:r>
      <w:r>
        <w:rPr>
          <w:szCs w:val="20"/>
          <w:lang w:val="en-US"/>
        </w:rPr>
        <w:t xml:space="preserve"> </w:t>
      </w:r>
      <w:proofErr w:type="spellStart"/>
      <w:r>
        <w:rPr>
          <w:szCs w:val="20"/>
          <w:lang w:val="en-US"/>
        </w:rPr>
        <w:t>produk</w:t>
      </w:r>
      <w:proofErr w:type="spellEnd"/>
      <w:r>
        <w:rPr>
          <w:szCs w:val="20"/>
          <w:lang w:val="en-US"/>
        </w:rPr>
        <w:t>.</w:t>
      </w:r>
      <w:proofErr w:type="gramEnd"/>
      <w:r>
        <w:rPr>
          <w:szCs w:val="20"/>
          <w:lang w:val="en-US"/>
        </w:rPr>
        <w:t xml:space="preserve"> </w:t>
      </w:r>
      <w:r>
        <w:rPr>
          <w:i/>
          <w:iCs/>
          <w:lang w:val="en-US"/>
        </w:rPr>
        <w:t xml:space="preserve">Bridging </w:t>
      </w:r>
      <w:proofErr w:type="spellStart"/>
      <w:r>
        <w:rPr>
          <w:lang w:val="en-US"/>
        </w:rPr>
        <w:t>produk</w:t>
      </w:r>
      <w:proofErr w:type="spellEnd"/>
      <w:r>
        <w:rPr>
          <w:lang w:val="en-US"/>
        </w:rPr>
        <w:t xml:space="preserve"> di PT </w:t>
      </w:r>
      <w:proofErr w:type="spellStart"/>
      <w:r>
        <w:rPr>
          <w:lang w:val="en-US"/>
        </w:rPr>
        <w:t>Velasto</w:t>
      </w:r>
      <w:proofErr w:type="spellEnd"/>
      <w:r>
        <w:rPr>
          <w:lang w:val="en-US"/>
        </w:rPr>
        <w:t xml:space="preserve"> Indonesia </w:t>
      </w:r>
      <w:proofErr w:type="spellStart"/>
      <w:r>
        <w:rPr>
          <w:lang w:val="en-US"/>
        </w:rPr>
        <w:t>merupakan</w:t>
      </w:r>
      <w:proofErr w:type="spellEnd"/>
      <w:r>
        <w:rPr>
          <w:lang w:val="en-US"/>
        </w:rPr>
        <w:t xml:space="preserve"> </w:t>
      </w:r>
      <w:proofErr w:type="spellStart"/>
      <w:r>
        <w:rPr>
          <w:lang w:val="en-US"/>
        </w:rPr>
        <w:t>pembuatan</w:t>
      </w:r>
      <w:proofErr w:type="spellEnd"/>
      <w:r>
        <w:rPr>
          <w:lang w:val="en-US"/>
        </w:rPr>
        <w:t xml:space="preserve"> </w:t>
      </w:r>
      <w:proofErr w:type="spellStart"/>
      <w:r>
        <w:rPr>
          <w:lang w:val="en-US"/>
        </w:rPr>
        <w:t>kombinasi</w:t>
      </w:r>
      <w:proofErr w:type="spellEnd"/>
      <w:r>
        <w:rPr>
          <w:lang w:val="en-US"/>
        </w:rPr>
        <w:t xml:space="preserve"> </w:t>
      </w:r>
      <w:proofErr w:type="spellStart"/>
      <w:r>
        <w:rPr>
          <w:lang w:val="en-US"/>
        </w:rPr>
        <w:t>jadwal</w:t>
      </w:r>
      <w:proofErr w:type="spellEnd"/>
      <w:r>
        <w:rPr>
          <w:lang w:val="en-US"/>
        </w:rPr>
        <w:t xml:space="preserve"> </w:t>
      </w:r>
      <w:proofErr w:type="spellStart"/>
      <w:r>
        <w:rPr>
          <w:lang w:val="en-US"/>
        </w:rPr>
        <w:t>produksi</w:t>
      </w:r>
      <w:proofErr w:type="spellEnd"/>
      <w:r>
        <w:rPr>
          <w:lang w:val="en-US"/>
        </w:rPr>
        <w:t xml:space="preserve"> </w:t>
      </w:r>
      <w:proofErr w:type="spellStart"/>
      <w:r>
        <w:rPr>
          <w:lang w:val="en-US"/>
        </w:rPr>
        <w:t>antara</w:t>
      </w:r>
      <w:proofErr w:type="spellEnd"/>
      <w:r>
        <w:rPr>
          <w:lang w:val="en-US"/>
        </w:rPr>
        <w:t xml:space="preserve"> 2 </w:t>
      </w:r>
      <w:proofErr w:type="spellStart"/>
      <w:r>
        <w:rPr>
          <w:lang w:val="en-US"/>
        </w:rPr>
        <w:t>produk</w:t>
      </w:r>
      <w:proofErr w:type="spellEnd"/>
      <w:r>
        <w:rPr>
          <w:lang w:val="en-US"/>
        </w:rPr>
        <w:t xml:space="preserve"> </w:t>
      </w:r>
      <w:proofErr w:type="spellStart"/>
      <w:r>
        <w:rPr>
          <w:lang w:val="en-US"/>
        </w:rPr>
        <w:t>dikarenakan</w:t>
      </w:r>
      <w:proofErr w:type="spellEnd"/>
      <w:r>
        <w:rPr>
          <w:lang w:val="en-US"/>
        </w:rPr>
        <w:t xml:space="preserve"> </w:t>
      </w:r>
      <w:proofErr w:type="spellStart"/>
      <w:r>
        <w:rPr>
          <w:lang w:val="en-US"/>
        </w:rPr>
        <w:t>pada</w:t>
      </w:r>
      <w:proofErr w:type="spellEnd"/>
      <w:r>
        <w:rPr>
          <w:lang w:val="en-US"/>
        </w:rPr>
        <w:t xml:space="preserve"> </w:t>
      </w:r>
      <w:r>
        <w:rPr>
          <w:i/>
          <w:iCs/>
          <w:lang w:val="en-US"/>
        </w:rPr>
        <w:t xml:space="preserve">line pressing </w:t>
      </w:r>
      <w:r>
        <w:rPr>
          <w:lang w:val="en-US"/>
        </w:rPr>
        <w:t xml:space="preserve">PT </w:t>
      </w:r>
      <w:proofErr w:type="spellStart"/>
      <w:r>
        <w:rPr>
          <w:lang w:val="en-US"/>
        </w:rPr>
        <w:t>Velasto</w:t>
      </w:r>
      <w:proofErr w:type="spellEnd"/>
      <w:r>
        <w:rPr>
          <w:lang w:val="en-US"/>
        </w:rPr>
        <w:t xml:space="preserve"> Indonesia </w:t>
      </w:r>
      <w:proofErr w:type="spellStart"/>
      <w:r>
        <w:rPr>
          <w:lang w:val="en-US"/>
        </w:rPr>
        <w:t>satu</w:t>
      </w:r>
      <w:proofErr w:type="spellEnd"/>
      <w:r>
        <w:rPr>
          <w:lang w:val="en-US"/>
        </w:rPr>
        <w:t xml:space="preserve"> </w:t>
      </w:r>
      <w:proofErr w:type="gramStart"/>
      <w:r>
        <w:rPr>
          <w:iCs/>
          <w:lang w:val="en-US"/>
        </w:rPr>
        <w:t xml:space="preserve">operator </w:t>
      </w:r>
      <w:r>
        <w:rPr>
          <w:i/>
          <w:iCs/>
          <w:lang w:val="en-US"/>
        </w:rPr>
        <w:t xml:space="preserve"> </w:t>
      </w:r>
      <w:proofErr w:type="spellStart"/>
      <w:r>
        <w:rPr>
          <w:lang w:val="en-US"/>
        </w:rPr>
        <w:t>mengoperasikan</w:t>
      </w:r>
      <w:proofErr w:type="spellEnd"/>
      <w:proofErr w:type="gramEnd"/>
      <w:r>
        <w:rPr>
          <w:lang w:val="en-US"/>
        </w:rPr>
        <w:t xml:space="preserve"> 2 </w:t>
      </w:r>
      <w:proofErr w:type="spellStart"/>
      <w:r>
        <w:rPr>
          <w:lang w:val="en-US"/>
        </w:rPr>
        <w:t>mesin</w:t>
      </w:r>
      <w:proofErr w:type="spellEnd"/>
      <w:r>
        <w:rPr>
          <w:lang w:val="en-US"/>
        </w:rPr>
        <w:t xml:space="preserve"> </w:t>
      </w:r>
      <w:r>
        <w:rPr>
          <w:i/>
          <w:iCs/>
          <w:lang w:val="en-US"/>
        </w:rPr>
        <w:t xml:space="preserve">pressing. </w:t>
      </w:r>
      <w:proofErr w:type="spellStart"/>
      <w:r w:rsidR="00165EB9">
        <w:rPr>
          <w:szCs w:val="20"/>
          <w:lang w:val="en-US"/>
        </w:rPr>
        <w:t>Pada</w:t>
      </w:r>
      <w:proofErr w:type="spellEnd"/>
      <w:r w:rsidR="00165EB9">
        <w:rPr>
          <w:szCs w:val="20"/>
          <w:lang w:val="en-US"/>
        </w:rPr>
        <w:t xml:space="preserve"> </w:t>
      </w:r>
      <w:proofErr w:type="spellStart"/>
      <w:r w:rsidR="00165EB9">
        <w:rPr>
          <w:szCs w:val="20"/>
          <w:lang w:val="en-US"/>
        </w:rPr>
        <w:t>ak</w:t>
      </w:r>
      <w:r w:rsidR="00552B1B">
        <w:rPr>
          <w:szCs w:val="20"/>
          <w:lang w:val="en-US"/>
        </w:rPr>
        <w:t>tual</w:t>
      </w:r>
      <w:proofErr w:type="spellEnd"/>
      <w:r w:rsidR="00552B1B">
        <w:rPr>
          <w:szCs w:val="20"/>
          <w:lang w:val="en-US"/>
        </w:rPr>
        <w:t xml:space="preserve"> yang </w:t>
      </w:r>
      <w:proofErr w:type="spellStart"/>
      <w:r w:rsidR="00552B1B">
        <w:rPr>
          <w:szCs w:val="20"/>
          <w:lang w:val="en-US"/>
        </w:rPr>
        <w:t>ada</w:t>
      </w:r>
      <w:proofErr w:type="spellEnd"/>
      <w:r w:rsidR="00552B1B">
        <w:rPr>
          <w:szCs w:val="20"/>
          <w:lang w:val="en-US"/>
        </w:rPr>
        <w:t xml:space="preserve"> di </w:t>
      </w:r>
      <w:proofErr w:type="spellStart"/>
      <w:r w:rsidR="00552B1B">
        <w:rPr>
          <w:szCs w:val="20"/>
          <w:lang w:val="en-US"/>
        </w:rPr>
        <w:t>lapangan</w:t>
      </w:r>
      <w:proofErr w:type="spellEnd"/>
      <w:r w:rsidR="00552B1B">
        <w:rPr>
          <w:szCs w:val="20"/>
          <w:lang w:val="en-US"/>
        </w:rPr>
        <w:t xml:space="preserve"> </w:t>
      </w:r>
      <w:r w:rsidR="00552B1B">
        <w:rPr>
          <w:i/>
          <w:iCs/>
          <w:szCs w:val="20"/>
          <w:lang w:val="en-US"/>
        </w:rPr>
        <w:t xml:space="preserve">finishing inline </w:t>
      </w:r>
      <w:proofErr w:type="spellStart"/>
      <w:r w:rsidR="00552B1B">
        <w:rPr>
          <w:szCs w:val="20"/>
          <w:lang w:val="en-US"/>
        </w:rPr>
        <w:t>ini</w:t>
      </w:r>
      <w:proofErr w:type="spellEnd"/>
      <w:r w:rsidR="00552B1B">
        <w:rPr>
          <w:szCs w:val="20"/>
          <w:lang w:val="en-US"/>
        </w:rPr>
        <w:t xml:space="preserve"> </w:t>
      </w:r>
      <w:proofErr w:type="spellStart"/>
      <w:r w:rsidR="00552B1B">
        <w:rPr>
          <w:szCs w:val="20"/>
          <w:lang w:val="en-US"/>
        </w:rPr>
        <w:t>terdapat</w:t>
      </w:r>
      <w:proofErr w:type="spellEnd"/>
      <w:r w:rsidR="00552B1B">
        <w:rPr>
          <w:szCs w:val="20"/>
          <w:lang w:val="en-US"/>
        </w:rPr>
        <w:t xml:space="preserve"> </w:t>
      </w:r>
      <w:proofErr w:type="spellStart"/>
      <w:r w:rsidR="00552B1B">
        <w:rPr>
          <w:szCs w:val="20"/>
          <w:lang w:val="en-US"/>
        </w:rPr>
        <w:t>hambatan</w:t>
      </w:r>
      <w:proofErr w:type="spellEnd"/>
      <w:r w:rsidR="00552B1B">
        <w:rPr>
          <w:szCs w:val="20"/>
          <w:lang w:val="en-US"/>
        </w:rPr>
        <w:t xml:space="preserve"> </w:t>
      </w:r>
      <w:proofErr w:type="spellStart"/>
      <w:r w:rsidR="00552B1B">
        <w:rPr>
          <w:szCs w:val="20"/>
          <w:lang w:val="en-US"/>
        </w:rPr>
        <w:t>saat</w:t>
      </w:r>
      <w:proofErr w:type="spellEnd"/>
      <w:r w:rsidR="00552B1B">
        <w:rPr>
          <w:szCs w:val="20"/>
          <w:lang w:val="en-US"/>
        </w:rPr>
        <w:t xml:space="preserve"> </w:t>
      </w:r>
      <w:proofErr w:type="spellStart"/>
      <w:r>
        <w:rPr>
          <w:szCs w:val="20"/>
          <w:lang w:val="en-US"/>
        </w:rPr>
        <w:t>penerapannya</w:t>
      </w:r>
      <w:proofErr w:type="spellEnd"/>
      <w:r w:rsidR="00372C38">
        <w:rPr>
          <w:szCs w:val="20"/>
          <w:lang w:val="en-US"/>
        </w:rPr>
        <w:t xml:space="preserve"> </w:t>
      </w:r>
      <w:proofErr w:type="spellStart"/>
      <w:r w:rsidR="00372C38">
        <w:rPr>
          <w:szCs w:val="20"/>
          <w:lang w:val="en-US"/>
        </w:rPr>
        <w:t>yaitu</w:t>
      </w:r>
      <w:proofErr w:type="spellEnd"/>
      <w:r w:rsidR="00552B1B">
        <w:rPr>
          <w:szCs w:val="20"/>
          <w:lang w:val="en-US"/>
        </w:rPr>
        <w:t xml:space="preserve"> </w:t>
      </w:r>
      <w:r w:rsidR="00552B1B">
        <w:t xml:space="preserve">waktu </w:t>
      </w:r>
      <w:r w:rsidR="00552B1B">
        <w:rPr>
          <w:i/>
          <w:iCs/>
        </w:rPr>
        <w:t xml:space="preserve">finishing </w:t>
      </w:r>
      <w:r w:rsidR="00552B1B">
        <w:t xml:space="preserve">setiap produk berbeda, </w:t>
      </w:r>
      <w:r w:rsidR="00552B1B">
        <w:rPr>
          <w:i/>
          <w:iCs/>
        </w:rPr>
        <w:t xml:space="preserve">bridging </w:t>
      </w:r>
      <w:r w:rsidR="00552B1B">
        <w:t>produk setiap harinya berbeda, setiap operator mengoperasikan 2 mesin dan parameter mesin berbeda</w:t>
      </w:r>
      <w:r w:rsidR="00552B1B">
        <w:rPr>
          <w:lang w:val="en-US"/>
        </w:rPr>
        <w:t>.</w:t>
      </w:r>
      <w:r w:rsidR="00552B1B" w:rsidRPr="000C1F87">
        <w:t xml:space="preserve"> </w:t>
      </w:r>
      <w:proofErr w:type="spellStart"/>
      <w:proofErr w:type="gramStart"/>
      <w:r w:rsidR="00426E02">
        <w:rPr>
          <w:lang w:val="en-US"/>
        </w:rPr>
        <w:t>Kombinasi</w:t>
      </w:r>
      <w:proofErr w:type="spellEnd"/>
      <w:r w:rsidR="00426E02">
        <w:rPr>
          <w:lang w:val="en-US"/>
        </w:rPr>
        <w:t xml:space="preserve"> </w:t>
      </w:r>
      <w:proofErr w:type="spellStart"/>
      <w:r w:rsidR="00426E02">
        <w:rPr>
          <w:lang w:val="en-US"/>
        </w:rPr>
        <w:t>produk</w:t>
      </w:r>
      <w:proofErr w:type="spellEnd"/>
      <w:r w:rsidR="00426E02">
        <w:rPr>
          <w:lang w:val="en-US"/>
        </w:rPr>
        <w:t xml:space="preserve"> </w:t>
      </w:r>
      <w:proofErr w:type="spellStart"/>
      <w:r w:rsidR="00426E02">
        <w:rPr>
          <w:lang w:val="en-US"/>
        </w:rPr>
        <w:t>ini</w:t>
      </w:r>
      <w:proofErr w:type="spellEnd"/>
      <w:r w:rsidR="00426E02">
        <w:rPr>
          <w:lang w:val="en-US"/>
        </w:rPr>
        <w:t xml:space="preserve"> </w:t>
      </w:r>
      <w:proofErr w:type="spellStart"/>
      <w:r w:rsidR="00426E02">
        <w:rPr>
          <w:lang w:val="en-US"/>
        </w:rPr>
        <w:t>berbeda</w:t>
      </w:r>
      <w:proofErr w:type="spellEnd"/>
      <w:r w:rsidR="00426E02">
        <w:rPr>
          <w:lang w:val="en-US"/>
        </w:rPr>
        <w:t xml:space="preserve"> </w:t>
      </w:r>
      <w:proofErr w:type="spellStart"/>
      <w:r w:rsidR="00426E02">
        <w:rPr>
          <w:lang w:val="en-US"/>
        </w:rPr>
        <w:t>setiap</w:t>
      </w:r>
      <w:proofErr w:type="spellEnd"/>
      <w:r w:rsidR="00426E02">
        <w:rPr>
          <w:lang w:val="en-US"/>
        </w:rPr>
        <w:t xml:space="preserve"> </w:t>
      </w:r>
      <w:proofErr w:type="spellStart"/>
      <w:r w:rsidR="00426E02">
        <w:rPr>
          <w:lang w:val="en-US"/>
        </w:rPr>
        <w:t>harinya</w:t>
      </w:r>
      <w:proofErr w:type="spellEnd"/>
      <w:r w:rsidR="00426E02">
        <w:rPr>
          <w:lang w:val="en-US"/>
        </w:rPr>
        <w:t xml:space="preserve"> </w:t>
      </w:r>
      <w:proofErr w:type="spellStart"/>
      <w:r w:rsidR="00426E02">
        <w:rPr>
          <w:lang w:val="en-US"/>
        </w:rPr>
        <w:t>dan</w:t>
      </w:r>
      <w:proofErr w:type="spellEnd"/>
      <w:r w:rsidR="00426E02">
        <w:rPr>
          <w:lang w:val="en-US"/>
        </w:rPr>
        <w:t xml:space="preserve"> </w:t>
      </w:r>
      <w:proofErr w:type="spellStart"/>
      <w:r w:rsidR="00426E02">
        <w:rPr>
          <w:lang w:val="en-US"/>
        </w:rPr>
        <w:t>diatur</w:t>
      </w:r>
      <w:proofErr w:type="spellEnd"/>
      <w:r w:rsidR="00426E02">
        <w:rPr>
          <w:lang w:val="en-US"/>
        </w:rPr>
        <w:t xml:space="preserve"> </w:t>
      </w:r>
      <w:proofErr w:type="spellStart"/>
      <w:r w:rsidR="00426E02">
        <w:rPr>
          <w:lang w:val="en-US"/>
        </w:rPr>
        <w:t>oleh</w:t>
      </w:r>
      <w:proofErr w:type="spellEnd"/>
      <w:r w:rsidR="00426E02">
        <w:rPr>
          <w:lang w:val="en-US"/>
        </w:rPr>
        <w:t xml:space="preserve"> PPIC.</w:t>
      </w:r>
      <w:proofErr w:type="gramEnd"/>
      <w:r w:rsidR="00426E02">
        <w:rPr>
          <w:lang w:val="en-US"/>
        </w:rPr>
        <w:t xml:space="preserve"> </w:t>
      </w:r>
      <w:proofErr w:type="spellStart"/>
      <w:proofErr w:type="gramStart"/>
      <w:r w:rsidR="00426E02">
        <w:rPr>
          <w:lang w:val="en-US"/>
        </w:rPr>
        <w:t>Seharusnya</w:t>
      </w:r>
      <w:proofErr w:type="spellEnd"/>
      <w:r w:rsidR="00426E02">
        <w:rPr>
          <w:lang w:val="en-US"/>
        </w:rPr>
        <w:t xml:space="preserve"> </w:t>
      </w:r>
      <w:proofErr w:type="spellStart"/>
      <w:r w:rsidR="00426E02">
        <w:rPr>
          <w:lang w:val="en-US"/>
        </w:rPr>
        <w:t>kombinasi</w:t>
      </w:r>
      <w:proofErr w:type="spellEnd"/>
      <w:r w:rsidR="00426E02">
        <w:rPr>
          <w:lang w:val="en-US"/>
        </w:rPr>
        <w:t xml:space="preserve"> </w:t>
      </w:r>
      <w:proofErr w:type="spellStart"/>
      <w:r w:rsidR="00426E02">
        <w:rPr>
          <w:lang w:val="en-US"/>
        </w:rPr>
        <w:t>produk</w:t>
      </w:r>
      <w:proofErr w:type="spellEnd"/>
      <w:r w:rsidR="00426E02">
        <w:rPr>
          <w:lang w:val="en-US"/>
        </w:rPr>
        <w:t xml:space="preserve"> </w:t>
      </w:r>
      <w:proofErr w:type="spellStart"/>
      <w:r w:rsidR="00426E02">
        <w:rPr>
          <w:lang w:val="en-US"/>
        </w:rPr>
        <w:t>ini</w:t>
      </w:r>
      <w:proofErr w:type="spellEnd"/>
      <w:r w:rsidR="00426E02">
        <w:rPr>
          <w:lang w:val="en-US"/>
        </w:rPr>
        <w:t xml:space="preserve"> </w:t>
      </w:r>
      <w:proofErr w:type="spellStart"/>
      <w:r w:rsidR="00426E02">
        <w:rPr>
          <w:lang w:val="en-US"/>
        </w:rPr>
        <w:t>berdasarkan</w:t>
      </w:r>
      <w:proofErr w:type="spellEnd"/>
      <w:r w:rsidR="00426E02">
        <w:rPr>
          <w:lang w:val="en-US"/>
        </w:rPr>
        <w:t xml:space="preserve"> </w:t>
      </w:r>
      <w:proofErr w:type="spellStart"/>
      <w:r w:rsidR="00426E02">
        <w:rPr>
          <w:lang w:val="en-US"/>
        </w:rPr>
        <w:t>pada</w:t>
      </w:r>
      <w:proofErr w:type="spellEnd"/>
      <w:r w:rsidR="00426E02">
        <w:rPr>
          <w:lang w:val="en-US"/>
        </w:rPr>
        <w:t xml:space="preserve"> </w:t>
      </w:r>
      <w:r w:rsidR="00426E02">
        <w:rPr>
          <w:i/>
          <w:iCs/>
          <w:lang w:val="en-US"/>
        </w:rPr>
        <w:t xml:space="preserve">mapping </w:t>
      </w:r>
      <w:proofErr w:type="spellStart"/>
      <w:r w:rsidR="00426E02">
        <w:rPr>
          <w:lang w:val="en-US"/>
        </w:rPr>
        <w:t>mesin</w:t>
      </w:r>
      <w:proofErr w:type="spellEnd"/>
      <w:r w:rsidR="00426E02">
        <w:rPr>
          <w:lang w:val="en-US"/>
        </w:rPr>
        <w:t xml:space="preserve">, </w:t>
      </w:r>
      <w:proofErr w:type="spellStart"/>
      <w:r w:rsidR="00426E02">
        <w:rPr>
          <w:lang w:val="en-US"/>
        </w:rPr>
        <w:t>namun</w:t>
      </w:r>
      <w:proofErr w:type="spellEnd"/>
      <w:r w:rsidR="00426E02">
        <w:rPr>
          <w:lang w:val="en-US"/>
        </w:rPr>
        <w:t xml:space="preserve"> </w:t>
      </w:r>
      <w:proofErr w:type="spellStart"/>
      <w:r w:rsidR="005B3CD6">
        <w:rPr>
          <w:lang w:val="en-US"/>
        </w:rPr>
        <w:t>pada</w:t>
      </w:r>
      <w:proofErr w:type="spellEnd"/>
      <w:r w:rsidR="005B3CD6">
        <w:rPr>
          <w:lang w:val="en-US"/>
        </w:rPr>
        <w:t xml:space="preserve"> </w:t>
      </w:r>
      <w:proofErr w:type="spellStart"/>
      <w:r w:rsidR="005B3CD6">
        <w:rPr>
          <w:lang w:val="en-US"/>
        </w:rPr>
        <w:t>pelaksanaannya</w:t>
      </w:r>
      <w:proofErr w:type="spellEnd"/>
      <w:r w:rsidR="005B3CD6">
        <w:rPr>
          <w:lang w:val="en-US"/>
        </w:rPr>
        <w:t xml:space="preserve">, </w:t>
      </w:r>
      <w:proofErr w:type="spellStart"/>
      <w:r w:rsidR="00426E02">
        <w:rPr>
          <w:lang w:val="en-US"/>
        </w:rPr>
        <w:t>kombinasi</w:t>
      </w:r>
      <w:proofErr w:type="spellEnd"/>
      <w:r w:rsidR="00426E02">
        <w:rPr>
          <w:lang w:val="en-US"/>
        </w:rPr>
        <w:t xml:space="preserve"> 2 </w:t>
      </w:r>
      <w:proofErr w:type="spellStart"/>
      <w:r w:rsidR="00426E02">
        <w:rPr>
          <w:lang w:val="en-US"/>
        </w:rPr>
        <w:t>produk</w:t>
      </w:r>
      <w:proofErr w:type="spellEnd"/>
      <w:r w:rsidR="00426E02">
        <w:rPr>
          <w:lang w:val="en-US"/>
        </w:rPr>
        <w:t xml:space="preserve"> </w:t>
      </w:r>
      <w:proofErr w:type="spellStart"/>
      <w:r w:rsidR="005B3CD6">
        <w:rPr>
          <w:lang w:val="en-US"/>
        </w:rPr>
        <w:t>di</w:t>
      </w:r>
      <w:r w:rsidR="00426E02">
        <w:rPr>
          <w:lang w:val="en-US"/>
        </w:rPr>
        <w:t>dasarkan</w:t>
      </w:r>
      <w:proofErr w:type="spellEnd"/>
      <w:r w:rsidR="00426E02">
        <w:rPr>
          <w:lang w:val="en-US"/>
        </w:rPr>
        <w:t xml:space="preserve"> </w:t>
      </w:r>
      <w:proofErr w:type="spellStart"/>
      <w:r w:rsidR="005B3CD6">
        <w:rPr>
          <w:lang w:val="en-US"/>
        </w:rPr>
        <w:t>pada</w:t>
      </w:r>
      <w:proofErr w:type="spellEnd"/>
      <w:r w:rsidR="00426E02">
        <w:rPr>
          <w:lang w:val="en-US"/>
        </w:rPr>
        <w:t xml:space="preserve"> </w:t>
      </w:r>
      <w:proofErr w:type="spellStart"/>
      <w:r w:rsidR="00426E02">
        <w:rPr>
          <w:lang w:val="en-US"/>
        </w:rPr>
        <w:t>kebutuhan</w:t>
      </w:r>
      <w:proofErr w:type="spellEnd"/>
      <w:r w:rsidR="00426E02">
        <w:rPr>
          <w:lang w:val="en-US"/>
        </w:rPr>
        <w:t xml:space="preserve"> </w:t>
      </w:r>
      <w:r w:rsidR="00426E02">
        <w:rPr>
          <w:i/>
          <w:iCs/>
          <w:lang w:val="en-US"/>
        </w:rPr>
        <w:t xml:space="preserve">delivery </w:t>
      </w:r>
      <w:r w:rsidR="005B3CD6" w:rsidRPr="005B3CD6">
        <w:rPr>
          <w:iCs/>
          <w:lang w:val="en-US"/>
        </w:rPr>
        <w:t xml:space="preserve">yang </w:t>
      </w:r>
      <w:proofErr w:type="spellStart"/>
      <w:r w:rsidR="005B3CD6" w:rsidRPr="005B3CD6">
        <w:rPr>
          <w:iCs/>
          <w:lang w:val="en-US"/>
        </w:rPr>
        <w:t>mendesak</w:t>
      </w:r>
      <w:proofErr w:type="spellEnd"/>
      <w:r w:rsidR="00426E02">
        <w:rPr>
          <w:lang w:val="en-US"/>
        </w:rPr>
        <w:t>.</w:t>
      </w:r>
      <w:proofErr w:type="gramEnd"/>
      <w:r w:rsidR="00426E02">
        <w:rPr>
          <w:lang w:val="en-US"/>
        </w:rPr>
        <w:t xml:space="preserve"> </w:t>
      </w:r>
      <w:r w:rsidR="005B3CD6">
        <w:rPr>
          <w:lang w:val="en-US"/>
        </w:rPr>
        <w:t>M</w:t>
      </w:r>
      <w:r w:rsidR="005B3CD6">
        <w:t>uncul</w:t>
      </w:r>
      <w:r w:rsidR="00552B1B">
        <w:t xml:space="preserve"> masalah terjadinya proses produksi yang tidak normal, </w:t>
      </w:r>
      <w:r w:rsidR="00552B1B">
        <w:rPr>
          <w:i/>
          <w:iCs/>
        </w:rPr>
        <w:t xml:space="preserve">cycle </w:t>
      </w:r>
      <w:r w:rsidR="00426E02">
        <w:t>produk tidak tercapai</w:t>
      </w:r>
      <w:r w:rsidR="00426E02">
        <w:rPr>
          <w:lang w:val="en-US"/>
        </w:rPr>
        <w:t xml:space="preserve"> </w:t>
      </w:r>
      <w:proofErr w:type="spellStart"/>
      <w:r w:rsidR="00426E02">
        <w:rPr>
          <w:lang w:val="en-US"/>
        </w:rPr>
        <w:t>dan</w:t>
      </w:r>
      <w:proofErr w:type="spellEnd"/>
      <w:r w:rsidR="00426E02">
        <w:rPr>
          <w:lang w:val="en-US"/>
        </w:rPr>
        <w:t xml:space="preserve"> </w:t>
      </w:r>
      <w:r w:rsidR="00552B1B">
        <w:t xml:space="preserve">penerapan </w:t>
      </w:r>
      <w:r w:rsidR="00552B1B">
        <w:rPr>
          <w:i/>
          <w:iCs/>
        </w:rPr>
        <w:t xml:space="preserve">finishing inline </w:t>
      </w:r>
      <w:r w:rsidR="00552B1B">
        <w:t>menjadi terhambat</w:t>
      </w:r>
      <w:r w:rsidR="00552B1B">
        <w:rPr>
          <w:lang w:val="en-US"/>
        </w:rPr>
        <w:t>.</w:t>
      </w:r>
    </w:p>
    <w:p w14:paraId="7CB766A6" w14:textId="638C8CB3" w:rsidR="000C1F87" w:rsidRDefault="001007CA" w:rsidP="00C37E8B">
      <w:pPr>
        <w:shd w:val="clear" w:color="auto" w:fill="FFFFFF"/>
        <w:ind w:left="66" w:firstLine="654"/>
        <w:rPr>
          <w:i/>
          <w:iCs/>
          <w:lang w:val="en-US"/>
        </w:rPr>
      </w:pPr>
      <w:proofErr w:type="spellStart"/>
      <w:r>
        <w:rPr>
          <w:lang w:val="en-US"/>
        </w:rPr>
        <w:t>Tujuan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membuat</w:t>
      </w:r>
      <w:proofErr w:type="spellEnd"/>
      <w:r>
        <w:rPr>
          <w:lang w:val="en-US"/>
        </w:rPr>
        <w:t xml:space="preserve"> </w:t>
      </w:r>
      <w:proofErr w:type="spellStart"/>
      <w:r w:rsidR="000C1F87">
        <w:rPr>
          <w:lang w:val="en-US"/>
        </w:rPr>
        <w:t>sebuah</w:t>
      </w:r>
      <w:proofErr w:type="spellEnd"/>
      <w:r w:rsidR="000C1F87">
        <w:rPr>
          <w:lang w:val="en-US"/>
        </w:rPr>
        <w:t xml:space="preserve"> </w:t>
      </w:r>
      <w:proofErr w:type="spellStart"/>
      <w:r w:rsidR="000C1F87">
        <w:rPr>
          <w:lang w:val="en-US"/>
        </w:rPr>
        <w:t>sistem</w:t>
      </w:r>
      <w:proofErr w:type="spellEnd"/>
      <w:r w:rsidR="000C1F87">
        <w:rPr>
          <w:lang w:val="en-US"/>
        </w:rPr>
        <w:t xml:space="preserve"> </w:t>
      </w:r>
      <w:proofErr w:type="spellStart"/>
      <w:r w:rsidR="000C1F87">
        <w:rPr>
          <w:lang w:val="en-US"/>
        </w:rPr>
        <w:t>penilaian</w:t>
      </w:r>
      <w:proofErr w:type="spellEnd"/>
      <w:r w:rsidR="000C1F87">
        <w:rPr>
          <w:lang w:val="en-US"/>
        </w:rPr>
        <w:t xml:space="preserve"> </w:t>
      </w:r>
      <w:proofErr w:type="spellStart"/>
      <w:r w:rsidR="000C1F87">
        <w:rPr>
          <w:lang w:val="en-US"/>
        </w:rPr>
        <w:t>produk</w:t>
      </w:r>
      <w:proofErr w:type="spellEnd"/>
      <w:r w:rsidR="000C1F87">
        <w:rPr>
          <w:lang w:val="en-US"/>
        </w:rPr>
        <w:t xml:space="preserve"> </w:t>
      </w:r>
      <w:proofErr w:type="spellStart"/>
      <w:r w:rsidR="000C1F87">
        <w:rPr>
          <w:lang w:val="en-US"/>
        </w:rPr>
        <w:t>untuk</w:t>
      </w:r>
      <w:proofErr w:type="spellEnd"/>
      <w:r w:rsidR="000C1F87">
        <w:rPr>
          <w:lang w:val="en-US"/>
        </w:rPr>
        <w:t xml:space="preserve"> </w:t>
      </w:r>
      <w:proofErr w:type="spellStart"/>
      <w:r w:rsidR="000C1F87">
        <w:rPr>
          <w:lang w:val="en-US"/>
        </w:rPr>
        <w:t>mendapatkan</w:t>
      </w:r>
      <w:proofErr w:type="spellEnd"/>
      <w:r w:rsidR="000C1F87">
        <w:rPr>
          <w:lang w:val="en-US"/>
        </w:rPr>
        <w:t xml:space="preserve"> </w:t>
      </w:r>
      <w:r w:rsidR="000C1F87">
        <w:rPr>
          <w:i/>
          <w:iCs/>
          <w:lang w:val="en-US"/>
        </w:rPr>
        <w:t xml:space="preserve">bridging </w:t>
      </w:r>
      <w:proofErr w:type="spellStart"/>
      <w:r w:rsidR="000C1F87">
        <w:rPr>
          <w:lang w:val="en-US"/>
        </w:rPr>
        <w:t>produk</w:t>
      </w:r>
      <w:proofErr w:type="spellEnd"/>
      <w:r w:rsidR="000C1F87">
        <w:rPr>
          <w:lang w:val="en-US"/>
        </w:rPr>
        <w:t xml:space="preserve"> yang </w:t>
      </w:r>
      <w:proofErr w:type="spellStart"/>
      <w:r w:rsidR="000C1F87">
        <w:rPr>
          <w:lang w:val="en-US"/>
        </w:rPr>
        <w:t>tepat</w:t>
      </w:r>
      <w:proofErr w:type="spellEnd"/>
      <w:r w:rsidR="000C1F87">
        <w:rPr>
          <w:lang w:val="en-US"/>
        </w:rPr>
        <w:t xml:space="preserve"> </w:t>
      </w:r>
      <w:proofErr w:type="spellStart"/>
      <w:r>
        <w:rPr>
          <w:lang w:val="en-US"/>
        </w:rPr>
        <w:t>dan</w:t>
      </w:r>
      <w:proofErr w:type="spellEnd"/>
      <w:r>
        <w:rPr>
          <w:lang w:val="en-US"/>
        </w:rPr>
        <w:t xml:space="preserve"> </w:t>
      </w:r>
      <w:proofErr w:type="spellStart"/>
      <w:r>
        <w:rPr>
          <w:lang w:val="en-US"/>
        </w:rPr>
        <w:t>memudahkan</w:t>
      </w:r>
      <w:proofErr w:type="spellEnd"/>
      <w:r>
        <w:rPr>
          <w:lang w:val="en-US"/>
        </w:rPr>
        <w:t xml:space="preserve"> </w:t>
      </w:r>
      <w:proofErr w:type="spellStart"/>
      <w:r>
        <w:rPr>
          <w:lang w:val="en-US"/>
        </w:rPr>
        <w:t>analisis</w:t>
      </w:r>
      <w:proofErr w:type="spellEnd"/>
      <w:r>
        <w:rPr>
          <w:lang w:val="en-US"/>
        </w:rPr>
        <w:t xml:space="preserve"> </w:t>
      </w:r>
      <w:proofErr w:type="spellStart"/>
      <w:r w:rsidR="000C1F87">
        <w:rPr>
          <w:lang w:val="en-US"/>
        </w:rPr>
        <w:t>sehingga</w:t>
      </w:r>
      <w:proofErr w:type="spellEnd"/>
      <w:r w:rsidR="000C1F87">
        <w:rPr>
          <w:lang w:val="en-US"/>
        </w:rPr>
        <w:t xml:space="preserve"> proses </w:t>
      </w:r>
      <w:proofErr w:type="spellStart"/>
      <w:r w:rsidR="000C1F87">
        <w:rPr>
          <w:lang w:val="en-US"/>
        </w:rPr>
        <w:t>produksi</w:t>
      </w:r>
      <w:proofErr w:type="spellEnd"/>
      <w:r w:rsidR="000C1F87">
        <w:rPr>
          <w:lang w:val="en-US"/>
        </w:rPr>
        <w:t xml:space="preserve"> </w:t>
      </w:r>
      <w:proofErr w:type="spellStart"/>
      <w:r w:rsidR="000C1F87">
        <w:rPr>
          <w:lang w:val="en-US"/>
        </w:rPr>
        <w:t>berjalan</w:t>
      </w:r>
      <w:proofErr w:type="spellEnd"/>
      <w:r w:rsidR="000C1F87">
        <w:rPr>
          <w:lang w:val="en-US"/>
        </w:rPr>
        <w:t xml:space="preserve"> </w:t>
      </w:r>
      <w:proofErr w:type="spellStart"/>
      <w:r w:rsidR="000C1F87">
        <w:rPr>
          <w:lang w:val="en-US"/>
        </w:rPr>
        <w:t>dengan</w:t>
      </w:r>
      <w:proofErr w:type="spellEnd"/>
      <w:r w:rsidR="000C1F87">
        <w:rPr>
          <w:lang w:val="en-US"/>
        </w:rPr>
        <w:t xml:space="preserve"> </w:t>
      </w:r>
      <w:r w:rsidR="000C1F87">
        <w:rPr>
          <w:i/>
          <w:iCs/>
          <w:lang w:val="en-US"/>
        </w:rPr>
        <w:t xml:space="preserve">balance </w:t>
      </w:r>
      <w:proofErr w:type="spellStart"/>
      <w:r w:rsidR="000C1F87">
        <w:rPr>
          <w:lang w:val="en-US"/>
        </w:rPr>
        <w:t>dan</w:t>
      </w:r>
      <w:proofErr w:type="spellEnd"/>
      <w:r w:rsidR="000C1F87">
        <w:rPr>
          <w:lang w:val="en-US"/>
        </w:rPr>
        <w:t xml:space="preserve"> </w:t>
      </w:r>
      <w:r w:rsidR="000C1F87">
        <w:rPr>
          <w:i/>
          <w:iCs/>
          <w:lang w:val="en-US"/>
        </w:rPr>
        <w:t xml:space="preserve">finishing inline </w:t>
      </w:r>
      <w:proofErr w:type="spellStart"/>
      <w:r w:rsidR="000C1F87">
        <w:rPr>
          <w:lang w:val="en-US"/>
        </w:rPr>
        <w:t>dapat</w:t>
      </w:r>
      <w:proofErr w:type="spellEnd"/>
      <w:r w:rsidR="000C1F87">
        <w:rPr>
          <w:lang w:val="en-US"/>
        </w:rPr>
        <w:t xml:space="preserve"> </w:t>
      </w:r>
      <w:proofErr w:type="spellStart"/>
      <w:r w:rsidR="000C1F87">
        <w:rPr>
          <w:lang w:val="en-US"/>
        </w:rPr>
        <w:t>diterapkan</w:t>
      </w:r>
      <w:proofErr w:type="spellEnd"/>
      <w:r w:rsidR="000C1F87">
        <w:rPr>
          <w:lang w:val="en-US"/>
        </w:rPr>
        <w:t xml:space="preserve"> di </w:t>
      </w:r>
      <w:r w:rsidR="000C1F87">
        <w:rPr>
          <w:i/>
          <w:iCs/>
          <w:lang w:val="en-US"/>
        </w:rPr>
        <w:t>line pressing.</w:t>
      </w:r>
    </w:p>
    <w:p w14:paraId="6758291F" w14:textId="77777777" w:rsidR="00DF0394" w:rsidRDefault="00DF0394" w:rsidP="00C37E8B">
      <w:pPr>
        <w:shd w:val="clear" w:color="auto" w:fill="FFFFFF"/>
        <w:ind w:left="66" w:firstLine="654"/>
        <w:rPr>
          <w:i/>
          <w:iCs/>
          <w:lang w:val="en-US"/>
        </w:rPr>
      </w:pPr>
    </w:p>
    <w:p w14:paraId="2314BE37" w14:textId="274E1085" w:rsidR="007B1506" w:rsidRPr="007B1506" w:rsidRDefault="00CE1CFC" w:rsidP="007B1506">
      <w:pPr>
        <w:pStyle w:val="JudulBab"/>
        <w:spacing w:before="0" w:after="0"/>
        <w:jc w:val="left"/>
        <w:rPr>
          <w:sz w:val="20"/>
          <w:szCs w:val="20"/>
          <w:lang w:val="en-US"/>
        </w:rPr>
      </w:pPr>
      <w:r w:rsidRPr="00CE1CFC">
        <w:rPr>
          <w:sz w:val="20"/>
          <w:szCs w:val="20"/>
        </w:rPr>
        <w:lastRenderedPageBreak/>
        <w:t xml:space="preserve">II. </w:t>
      </w:r>
      <w:r w:rsidR="00C778BC">
        <w:rPr>
          <w:sz w:val="20"/>
          <w:szCs w:val="20"/>
          <w:lang w:val="en-US"/>
        </w:rPr>
        <w:t>METODOLOGI PENELITIAN</w:t>
      </w:r>
    </w:p>
    <w:p w14:paraId="16E25F35" w14:textId="58CBC7B5" w:rsidR="001F4240" w:rsidRDefault="001F4240" w:rsidP="00DA3390">
      <w:pPr>
        <w:pStyle w:val="ListParagraph"/>
        <w:spacing w:after="0" w:line="240" w:lineRule="auto"/>
        <w:ind w:left="0" w:firstLine="426"/>
        <w:rPr>
          <w:rFonts w:ascii="Times New Roman" w:hAnsi="Times New Roman"/>
          <w:sz w:val="20"/>
          <w:szCs w:val="20"/>
        </w:rPr>
      </w:pPr>
      <w:proofErr w:type="spellStart"/>
      <w:proofErr w:type="gramStart"/>
      <w:r w:rsidRPr="001F4240">
        <w:rPr>
          <w:rFonts w:ascii="Times New Roman" w:hAnsi="Times New Roman"/>
          <w:sz w:val="20"/>
          <w:szCs w:val="20"/>
        </w:rPr>
        <w:t>Metode</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penelitian</w:t>
      </w:r>
      <w:proofErr w:type="spellEnd"/>
      <w:r w:rsidRPr="001F4240">
        <w:rPr>
          <w:rFonts w:ascii="Times New Roman" w:hAnsi="Times New Roman"/>
          <w:sz w:val="20"/>
          <w:szCs w:val="20"/>
        </w:rPr>
        <w:t xml:space="preserve"> yang </w:t>
      </w:r>
      <w:proofErr w:type="spellStart"/>
      <w:r w:rsidRPr="001F4240">
        <w:rPr>
          <w:rFonts w:ascii="Times New Roman" w:hAnsi="Times New Roman"/>
          <w:sz w:val="20"/>
          <w:szCs w:val="20"/>
        </w:rPr>
        <w:t>digunakan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dalam</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pene</w:t>
      </w:r>
      <w:r w:rsidR="00426E02">
        <w:rPr>
          <w:rFonts w:ascii="Times New Roman" w:hAnsi="Times New Roman"/>
          <w:sz w:val="20"/>
          <w:szCs w:val="20"/>
        </w:rPr>
        <w:t>litian</w:t>
      </w:r>
      <w:proofErr w:type="spellEnd"/>
      <w:r w:rsidR="00426E02">
        <w:rPr>
          <w:rFonts w:ascii="Times New Roman" w:hAnsi="Times New Roman"/>
          <w:sz w:val="20"/>
          <w:szCs w:val="20"/>
        </w:rPr>
        <w:t xml:space="preserve"> </w:t>
      </w:r>
      <w:proofErr w:type="spellStart"/>
      <w:r w:rsidR="00426E02">
        <w:rPr>
          <w:rFonts w:ascii="Times New Roman" w:hAnsi="Times New Roman"/>
          <w:sz w:val="20"/>
          <w:szCs w:val="20"/>
        </w:rPr>
        <w:t>ini</w:t>
      </w:r>
      <w:proofErr w:type="spellEnd"/>
      <w:r w:rsidR="00426E02">
        <w:rPr>
          <w:rFonts w:ascii="Times New Roman" w:hAnsi="Times New Roman"/>
          <w:sz w:val="20"/>
          <w:szCs w:val="20"/>
        </w:rPr>
        <w:t xml:space="preserve"> </w:t>
      </w:r>
      <w:proofErr w:type="spellStart"/>
      <w:r w:rsidR="00426E02">
        <w:rPr>
          <w:rFonts w:ascii="Times New Roman" w:hAnsi="Times New Roman"/>
          <w:sz w:val="20"/>
          <w:szCs w:val="20"/>
        </w:rPr>
        <w:t>adalah</w:t>
      </w:r>
      <w:proofErr w:type="spellEnd"/>
      <w:r w:rsidR="00426E02">
        <w:rPr>
          <w:rFonts w:ascii="Times New Roman" w:hAnsi="Times New Roman"/>
          <w:sz w:val="20"/>
          <w:szCs w:val="20"/>
        </w:rPr>
        <w:t xml:space="preserve"> </w:t>
      </w:r>
      <w:proofErr w:type="spellStart"/>
      <w:r w:rsidR="00426E02">
        <w:rPr>
          <w:rFonts w:ascii="Times New Roman" w:hAnsi="Times New Roman"/>
          <w:sz w:val="20"/>
          <w:szCs w:val="20"/>
        </w:rPr>
        <w:t>metode</w:t>
      </w:r>
      <w:proofErr w:type="spellEnd"/>
      <w:r w:rsidR="00426E02">
        <w:rPr>
          <w:rFonts w:ascii="Times New Roman" w:hAnsi="Times New Roman"/>
          <w:sz w:val="20"/>
          <w:szCs w:val="20"/>
        </w:rPr>
        <w:t xml:space="preserve"> </w:t>
      </w:r>
      <w:proofErr w:type="spellStart"/>
      <w:r w:rsidR="00426E02">
        <w:rPr>
          <w:rFonts w:ascii="Times New Roman" w:hAnsi="Times New Roman"/>
          <w:sz w:val="20"/>
          <w:szCs w:val="20"/>
        </w:rPr>
        <w:t>analisis</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deskriptif</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dengan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menggunakan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metode</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pendekatan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kualitatif</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pengambilan</w:t>
      </w:r>
      <w:proofErr w:type="spellEnd"/>
      <w:r w:rsidRPr="001F4240">
        <w:rPr>
          <w:rFonts w:ascii="Times New Roman" w:hAnsi="Times New Roman"/>
          <w:sz w:val="20"/>
          <w:szCs w:val="20"/>
        </w:rPr>
        <w:t xml:space="preserve"> </w:t>
      </w:r>
      <w:r w:rsidRPr="00426E02">
        <w:rPr>
          <w:rFonts w:ascii="Times New Roman" w:hAnsi="Times New Roman"/>
          <w:i/>
          <w:sz w:val="20"/>
          <w:szCs w:val="20"/>
        </w:rPr>
        <w:t>sampling</w:t>
      </w:r>
      <w:r w:rsidRPr="001F4240">
        <w:rPr>
          <w:rFonts w:ascii="Times New Roman" w:hAnsi="Times New Roman"/>
          <w:sz w:val="20"/>
          <w:szCs w:val="20"/>
        </w:rPr>
        <w:t xml:space="preserve"> purposive.</w:t>
      </w:r>
      <w:proofErr w:type="gramEnd"/>
      <w:r w:rsidRPr="001F4240">
        <w:rPr>
          <w:rFonts w:ascii="Times New Roman" w:hAnsi="Times New Roman"/>
          <w:sz w:val="20"/>
          <w:szCs w:val="20"/>
        </w:rPr>
        <w:t xml:space="preserve"> </w:t>
      </w:r>
      <w:proofErr w:type="spellStart"/>
      <w:r w:rsidRPr="001F4240">
        <w:rPr>
          <w:rFonts w:ascii="Times New Roman" w:hAnsi="Times New Roman"/>
          <w:sz w:val="20"/>
          <w:szCs w:val="20"/>
        </w:rPr>
        <w:t>Pendekatan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kualitatif</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adalah</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pendekatan</w:t>
      </w:r>
      <w:proofErr w:type="spellEnd"/>
      <w:r w:rsidRPr="001F4240">
        <w:rPr>
          <w:rFonts w:ascii="Times New Roman" w:hAnsi="Times New Roman"/>
          <w:sz w:val="20"/>
          <w:szCs w:val="20"/>
        </w:rPr>
        <w:t xml:space="preserve"> yang </w:t>
      </w:r>
      <w:proofErr w:type="spellStart"/>
      <w:r w:rsidRPr="001F4240">
        <w:rPr>
          <w:rFonts w:ascii="Times New Roman" w:hAnsi="Times New Roman"/>
          <w:sz w:val="20"/>
          <w:szCs w:val="20"/>
        </w:rPr>
        <w:t>dilakukan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langsung</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ke</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subjek</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lalu</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hasil</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dari</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pendekatan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tersebut</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diuraikan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dalam</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bentuk</w:t>
      </w:r>
      <w:proofErr w:type="spellEnd"/>
      <w:r w:rsidRPr="001F4240">
        <w:rPr>
          <w:rFonts w:ascii="Times New Roman" w:hAnsi="Times New Roman"/>
          <w:sz w:val="20"/>
          <w:szCs w:val="20"/>
        </w:rPr>
        <w:t xml:space="preserve"> kata – kata. </w:t>
      </w:r>
      <w:proofErr w:type="spellStart"/>
      <w:r w:rsidRPr="001F4240">
        <w:rPr>
          <w:rFonts w:ascii="Times New Roman" w:hAnsi="Times New Roman"/>
          <w:sz w:val="20"/>
          <w:szCs w:val="20"/>
        </w:rPr>
        <w:t>Penulis</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melakukan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wawancara</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kepada</w:t>
      </w:r>
      <w:proofErr w:type="spellEnd"/>
      <w:r w:rsidRPr="001F4240">
        <w:rPr>
          <w:rFonts w:ascii="Times New Roman" w:hAnsi="Times New Roman"/>
          <w:sz w:val="20"/>
          <w:szCs w:val="20"/>
        </w:rPr>
        <w:t xml:space="preserve"> </w:t>
      </w:r>
      <w:r w:rsidR="00477CC3">
        <w:rPr>
          <w:rFonts w:ascii="Times New Roman" w:hAnsi="Times New Roman"/>
          <w:sz w:val="20"/>
          <w:szCs w:val="20"/>
        </w:rPr>
        <w:t>2</w:t>
      </w:r>
      <w:r w:rsidRPr="001F4240">
        <w:rPr>
          <w:rFonts w:ascii="Times New Roman" w:hAnsi="Times New Roman"/>
          <w:sz w:val="20"/>
          <w:szCs w:val="20"/>
        </w:rPr>
        <w:t xml:space="preserve"> orang</w:t>
      </w:r>
      <w:r w:rsidR="00477CC3">
        <w:rPr>
          <w:rFonts w:ascii="Times New Roman" w:hAnsi="Times New Roman"/>
          <w:sz w:val="20"/>
          <w:szCs w:val="20"/>
        </w:rPr>
        <w:t xml:space="preserve"> </w:t>
      </w:r>
      <w:r w:rsidRPr="001F4240">
        <w:rPr>
          <w:rFonts w:ascii="Times New Roman" w:hAnsi="Times New Roman"/>
          <w:sz w:val="20"/>
          <w:szCs w:val="20"/>
        </w:rPr>
        <w:t xml:space="preserve">yang </w:t>
      </w:r>
      <w:proofErr w:type="spellStart"/>
      <w:r w:rsidR="00477CC3">
        <w:rPr>
          <w:rFonts w:ascii="Times New Roman" w:hAnsi="Times New Roman"/>
          <w:sz w:val="20"/>
          <w:szCs w:val="20"/>
        </w:rPr>
        <w:t>berkaitan</w:t>
      </w:r>
      <w:proofErr w:type="spellEnd"/>
      <w:r w:rsidR="00477CC3">
        <w:rPr>
          <w:rFonts w:ascii="Times New Roman" w:hAnsi="Times New Roman"/>
          <w:sz w:val="20"/>
          <w:szCs w:val="20"/>
        </w:rPr>
        <w:t xml:space="preserve"> </w:t>
      </w:r>
      <w:proofErr w:type="spellStart"/>
      <w:r w:rsidR="00477CC3">
        <w:rPr>
          <w:rFonts w:ascii="Times New Roman" w:hAnsi="Times New Roman"/>
          <w:sz w:val="20"/>
          <w:szCs w:val="20"/>
        </w:rPr>
        <w:t>dengan</w:t>
      </w:r>
      <w:proofErr w:type="spellEnd"/>
      <w:r w:rsidR="00477CC3">
        <w:rPr>
          <w:rFonts w:ascii="Times New Roman" w:hAnsi="Times New Roman"/>
          <w:sz w:val="20"/>
          <w:szCs w:val="20"/>
        </w:rPr>
        <w:t xml:space="preserve"> </w:t>
      </w:r>
      <w:proofErr w:type="spellStart"/>
      <w:r w:rsidR="00477CC3">
        <w:rPr>
          <w:rFonts w:ascii="Times New Roman" w:hAnsi="Times New Roman"/>
          <w:sz w:val="20"/>
          <w:szCs w:val="20"/>
        </w:rPr>
        <w:t>projek</w:t>
      </w:r>
      <w:proofErr w:type="spellEnd"/>
      <w:r w:rsidR="00477CC3">
        <w:rPr>
          <w:rFonts w:ascii="Times New Roman" w:hAnsi="Times New Roman"/>
          <w:sz w:val="20"/>
          <w:szCs w:val="20"/>
        </w:rPr>
        <w:t xml:space="preserve"> </w:t>
      </w:r>
      <w:r w:rsidR="00477CC3">
        <w:rPr>
          <w:rFonts w:ascii="Times New Roman" w:hAnsi="Times New Roman"/>
          <w:i/>
          <w:iCs/>
          <w:sz w:val="20"/>
          <w:szCs w:val="20"/>
        </w:rPr>
        <w:t xml:space="preserve">finishing inline </w:t>
      </w:r>
      <w:proofErr w:type="spellStart"/>
      <w:r w:rsidR="00477CC3">
        <w:rPr>
          <w:rFonts w:ascii="Times New Roman" w:hAnsi="Times New Roman"/>
          <w:sz w:val="20"/>
          <w:szCs w:val="20"/>
        </w:rPr>
        <w:t>dan</w:t>
      </w:r>
      <w:proofErr w:type="spellEnd"/>
      <w:r w:rsidR="00477CC3">
        <w:rPr>
          <w:rFonts w:ascii="Times New Roman" w:hAnsi="Times New Roman"/>
          <w:sz w:val="20"/>
          <w:szCs w:val="20"/>
        </w:rPr>
        <w:t xml:space="preserve"> </w:t>
      </w:r>
      <w:proofErr w:type="spellStart"/>
      <w:r w:rsidR="00477CC3">
        <w:rPr>
          <w:rFonts w:ascii="Times New Roman" w:hAnsi="Times New Roman"/>
          <w:sz w:val="20"/>
          <w:szCs w:val="20"/>
        </w:rPr>
        <w:t>pembuatan</w:t>
      </w:r>
      <w:proofErr w:type="spellEnd"/>
      <w:r w:rsidR="00477CC3">
        <w:rPr>
          <w:rFonts w:ascii="Times New Roman" w:hAnsi="Times New Roman"/>
          <w:sz w:val="20"/>
          <w:szCs w:val="20"/>
        </w:rPr>
        <w:t xml:space="preserve"> </w:t>
      </w:r>
      <w:r w:rsidR="00477CC3">
        <w:rPr>
          <w:rFonts w:ascii="Times New Roman" w:hAnsi="Times New Roman"/>
          <w:i/>
          <w:iCs/>
          <w:sz w:val="20"/>
          <w:szCs w:val="20"/>
        </w:rPr>
        <w:t>planning production</w:t>
      </w:r>
      <w:r w:rsidRPr="001F4240">
        <w:rPr>
          <w:rFonts w:ascii="Times New Roman" w:hAnsi="Times New Roman"/>
          <w:sz w:val="20"/>
          <w:szCs w:val="20"/>
        </w:rPr>
        <w:t xml:space="preserve"> </w:t>
      </w:r>
      <w:proofErr w:type="spellStart"/>
      <w:r w:rsidRPr="001F4240">
        <w:rPr>
          <w:rFonts w:ascii="Times New Roman" w:hAnsi="Times New Roman"/>
          <w:sz w:val="20"/>
          <w:szCs w:val="20"/>
        </w:rPr>
        <w:t>dengan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pertimbangan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khusus</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dengan</w:t>
      </w:r>
      <w:proofErr w:type="spellEnd"/>
      <w:r w:rsidRPr="001F4240">
        <w:rPr>
          <w:rFonts w:ascii="Times New Roman" w:hAnsi="Times New Roman"/>
          <w:sz w:val="20"/>
          <w:szCs w:val="20"/>
        </w:rPr>
        <w:t xml:space="preserve"> 5 </w:t>
      </w:r>
      <w:proofErr w:type="spellStart"/>
      <w:r w:rsidRPr="001F4240">
        <w:rPr>
          <w:rFonts w:ascii="Times New Roman" w:hAnsi="Times New Roman"/>
          <w:sz w:val="20"/>
          <w:szCs w:val="20"/>
        </w:rPr>
        <w:t>tahapan</w:t>
      </w:r>
      <w:proofErr w:type="spellEnd"/>
      <w:r w:rsidRPr="001F4240">
        <w:rPr>
          <w:rFonts w:ascii="Times New Roman" w:hAnsi="Times New Roman"/>
          <w:sz w:val="20"/>
          <w:szCs w:val="20"/>
        </w:rPr>
        <w:t xml:space="preserve"> yang </w:t>
      </w:r>
      <w:proofErr w:type="spellStart"/>
      <w:r w:rsidRPr="001F4240">
        <w:rPr>
          <w:rFonts w:ascii="Times New Roman" w:hAnsi="Times New Roman"/>
          <w:sz w:val="20"/>
          <w:szCs w:val="20"/>
        </w:rPr>
        <w:t>berfokus</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mengenai</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konsep</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metode</w:t>
      </w:r>
      <w:proofErr w:type="spellEnd"/>
      <w:r w:rsidRPr="001F4240">
        <w:rPr>
          <w:rFonts w:ascii="Times New Roman" w:hAnsi="Times New Roman"/>
          <w:sz w:val="20"/>
          <w:szCs w:val="20"/>
        </w:rPr>
        <w:t xml:space="preserve"> </w:t>
      </w:r>
      <w:r w:rsidRPr="001F4240">
        <w:rPr>
          <w:rFonts w:ascii="Times New Roman" w:hAnsi="Times New Roman"/>
          <w:i/>
          <w:iCs/>
          <w:sz w:val="20"/>
          <w:szCs w:val="20"/>
        </w:rPr>
        <w:t>Design Thinking</w:t>
      </w:r>
      <w:r w:rsidRPr="001F4240">
        <w:rPr>
          <w:rFonts w:ascii="Times New Roman" w:hAnsi="Times New Roman"/>
          <w:sz w:val="20"/>
          <w:szCs w:val="20"/>
        </w:rPr>
        <w:t xml:space="preserve"> yang </w:t>
      </w:r>
      <w:proofErr w:type="spellStart"/>
      <w:r w:rsidRPr="001F4240">
        <w:rPr>
          <w:rFonts w:ascii="Times New Roman" w:hAnsi="Times New Roman"/>
          <w:sz w:val="20"/>
          <w:szCs w:val="20"/>
        </w:rPr>
        <w:t>meliputi</w:t>
      </w:r>
      <w:proofErr w:type="spellEnd"/>
      <w:r w:rsidRPr="001F4240">
        <w:rPr>
          <w:rFonts w:ascii="Times New Roman" w:hAnsi="Times New Roman"/>
          <w:sz w:val="20"/>
          <w:szCs w:val="20"/>
        </w:rPr>
        <w:t xml:space="preserve"> </w:t>
      </w:r>
      <w:proofErr w:type="spellStart"/>
      <w:r w:rsidRPr="001F4240">
        <w:rPr>
          <w:rFonts w:ascii="Times New Roman" w:hAnsi="Times New Roman"/>
          <w:i/>
          <w:iCs/>
          <w:sz w:val="20"/>
          <w:szCs w:val="20"/>
        </w:rPr>
        <w:t>Emphatize</w:t>
      </w:r>
      <w:proofErr w:type="spellEnd"/>
      <w:r w:rsidRPr="001F4240">
        <w:rPr>
          <w:rFonts w:ascii="Times New Roman" w:hAnsi="Times New Roman"/>
          <w:i/>
          <w:iCs/>
          <w:sz w:val="20"/>
          <w:szCs w:val="20"/>
        </w:rPr>
        <w:t>, Define, Ideate, Prototype,</w:t>
      </w:r>
      <w:r w:rsidRPr="001F4240">
        <w:rPr>
          <w:rFonts w:ascii="Times New Roman" w:hAnsi="Times New Roman"/>
          <w:sz w:val="20"/>
          <w:szCs w:val="20"/>
        </w:rPr>
        <w:t xml:space="preserve"> </w:t>
      </w:r>
      <w:proofErr w:type="spellStart"/>
      <w:r w:rsidRPr="001F4240">
        <w:rPr>
          <w:rFonts w:ascii="Times New Roman" w:hAnsi="Times New Roman"/>
          <w:sz w:val="20"/>
          <w:szCs w:val="20"/>
        </w:rPr>
        <w:t>dan</w:t>
      </w:r>
      <w:proofErr w:type="spellEnd"/>
      <w:r w:rsidRPr="001F4240">
        <w:rPr>
          <w:rFonts w:ascii="Times New Roman" w:hAnsi="Times New Roman"/>
          <w:sz w:val="20"/>
          <w:szCs w:val="20"/>
        </w:rPr>
        <w:t xml:space="preserve"> </w:t>
      </w:r>
      <w:r w:rsidRPr="001F4240">
        <w:rPr>
          <w:rFonts w:ascii="Times New Roman" w:hAnsi="Times New Roman"/>
          <w:i/>
          <w:iCs/>
          <w:sz w:val="20"/>
          <w:szCs w:val="20"/>
        </w:rPr>
        <w:t>Test</w:t>
      </w:r>
      <w:r w:rsidRPr="001F4240">
        <w:rPr>
          <w:rFonts w:ascii="Times New Roman" w:hAnsi="Times New Roman"/>
          <w:sz w:val="20"/>
          <w:szCs w:val="20"/>
        </w:rPr>
        <w:t xml:space="preserve"> demi </w:t>
      </w:r>
      <w:proofErr w:type="spellStart"/>
      <w:r w:rsidRPr="001F4240">
        <w:rPr>
          <w:rFonts w:ascii="Times New Roman" w:hAnsi="Times New Roman"/>
          <w:sz w:val="20"/>
          <w:szCs w:val="20"/>
        </w:rPr>
        <w:t>memperoleh</w:t>
      </w:r>
      <w:proofErr w:type="spellEnd"/>
      <w:r w:rsidRPr="001F4240">
        <w:rPr>
          <w:rFonts w:ascii="Times New Roman" w:hAnsi="Times New Roman"/>
          <w:sz w:val="20"/>
          <w:szCs w:val="20"/>
        </w:rPr>
        <w:t xml:space="preserve"> data yang </w:t>
      </w:r>
      <w:proofErr w:type="spellStart"/>
      <w:r w:rsidRPr="001F4240">
        <w:rPr>
          <w:rFonts w:ascii="Times New Roman" w:hAnsi="Times New Roman"/>
          <w:sz w:val="20"/>
          <w:szCs w:val="20"/>
        </w:rPr>
        <w:t>dapat</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mendukung</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penelitian</w:t>
      </w:r>
      <w:proofErr w:type="spellEnd"/>
      <w:r w:rsidRPr="001F4240">
        <w:rPr>
          <w:rFonts w:ascii="Times New Roman" w:hAnsi="Times New Roman"/>
          <w:sz w:val="20"/>
          <w:szCs w:val="20"/>
        </w:rPr>
        <w:t xml:space="preserve">. </w:t>
      </w:r>
      <w:proofErr w:type="gramStart"/>
      <w:r w:rsidRPr="001F4240">
        <w:rPr>
          <w:rFonts w:ascii="Times New Roman" w:hAnsi="Times New Roman"/>
          <w:sz w:val="20"/>
          <w:szCs w:val="20"/>
        </w:rPr>
        <w:t xml:space="preserve">Data </w:t>
      </w:r>
      <w:proofErr w:type="spellStart"/>
      <w:r w:rsidRPr="001F4240">
        <w:rPr>
          <w:rFonts w:ascii="Times New Roman" w:hAnsi="Times New Roman"/>
          <w:sz w:val="20"/>
          <w:szCs w:val="20"/>
        </w:rPr>
        <w:t>dari</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wawacara</w:t>
      </w:r>
      <w:proofErr w:type="spellEnd"/>
      <w:r w:rsidRPr="001F4240">
        <w:rPr>
          <w:rFonts w:ascii="Times New Roman" w:hAnsi="Times New Roman"/>
          <w:sz w:val="20"/>
          <w:szCs w:val="20"/>
        </w:rPr>
        <w:t xml:space="preserve"> yang </w:t>
      </w:r>
      <w:proofErr w:type="spellStart"/>
      <w:r w:rsidRPr="001F4240">
        <w:rPr>
          <w:rFonts w:ascii="Times New Roman" w:hAnsi="Times New Roman"/>
          <w:sz w:val="20"/>
          <w:szCs w:val="20"/>
        </w:rPr>
        <w:t>sudah</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diolah</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oleh</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penulis</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diana</w:t>
      </w:r>
      <w:r w:rsidR="00426E02">
        <w:rPr>
          <w:rFonts w:ascii="Times New Roman" w:hAnsi="Times New Roman"/>
          <w:sz w:val="20"/>
          <w:szCs w:val="20"/>
        </w:rPr>
        <w:t>lisis</w:t>
      </w:r>
      <w:proofErr w:type="spellEnd"/>
      <w:r w:rsidR="00426E02">
        <w:rPr>
          <w:rFonts w:ascii="Times New Roman" w:hAnsi="Times New Roman"/>
          <w:sz w:val="20"/>
          <w:szCs w:val="20"/>
        </w:rPr>
        <w:t xml:space="preserve"> </w:t>
      </w:r>
      <w:proofErr w:type="spellStart"/>
      <w:r w:rsidR="00426E02">
        <w:rPr>
          <w:rFonts w:ascii="Times New Roman" w:hAnsi="Times New Roman"/>
          <w:sz w:val="20"/>
          <w:szCs w:val="20"/>
        </w:rPr>
        <w:t>menggunakan</w:t>
      </w:r>
      <w:proofErr w:type="spellEnd"/>
      <w:r w:rsidR="00426E02">
        <w:rPr>
          <w:rFonts w:ascii="Times New Roman" w:hAnsi="Times New Roman"/>
          <w:sz w:val="20"/>
          <w:szCs w:val="20"/>
        </w:rPr>
        <w:t xml:space="preserve"> </w:t>
      </w:r>
      <w:proofErr w:type="spellStart"/>
      <w:r w:rsidR="00426E02">
        <w:rPr>
          <w:rFonts w:ascii="Times New Roman" w:hAnsi="Times New Roman"/>
          <w:sz w:val="20"/>
          <w:szCs w:val="20"/>
        </w:rPr>
        <w:t>metode</w:t>
      </w:r>
      <w:proofErr w:type="spellEnd"/>
      <w:r w:rsidR="00426E02">
        <w:rPr>
          <w:rFonts w:ascii="Times New Roman" w:hAnsi="Times New Roman"/>
          <w:sz w:val="20"/>
          <w:szCs w:val="20"/>
        </w:rPr>
        <w:t xml:space="preserve"> </w:t>
      </w:r>
      <w:proofErr w:type="spellStart"/>
      <w:r w:rsidR="00426E02">
        <w:rPr>
          <w:rFonts w:ascii="Times New Roman" w:hAnsi="Times New Roman"/>
          <w:sz w:val="20"/>
          <w:szCs w:val="20"/>
        </w:rPr>
        <w:t>analisis</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deskriptif</w:t>
      </w:r>
      <w:proofErr w:type="spellEnd"/>
      <w:r w:rsidRPr="001F4240">
        <w:rPr>
          <w:rFonts w:ascii="Times New Roman" w:hAnsi="Times New Roman"/>
          <w:sz w:val="20"/>
          <w:szCs w:val="20"/>
        </w:rPr>
        <w:t>.</w:t>
      </w:r>
      <w:proofErr w:type="gramEnd"/>
      <w:r w:rsidRPr="001F4240">
        <w:rPr>
          <w:rFonts w:ascii="Times New Roman" w:hAnsi="Times New Roman"/>
          <w:sz w:val="20"/>
          <w:szCs w:val="20"/>
        </w:rPr>
        <w:t xml:space="preserve"> </w:t>
      </w:r>
      <w:proofErr w:type="spellStart"/>
      <w:proofErr w:type="gramStart"/>
      <w:r w:rsidR="00426E02">
        <w:rPr>
          <w:rFonts w:ascii="Times New Roman" w:hAnsi="Times New Roman"/>
          <w:sz w:val="20"/>
          <w:szCs w:val="20"/>
        </w:rPr>
        <w:t>Analisis</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deskriptif</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berfungsi</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untuk</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menjelaskan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fakta</w:t>
      </w:r>
      <w:proofErr w:type="spellEnd"/>
      <w:r w:rsidRPr="001F4240">
        <w:rPr>
          <w:rFonts w:ascii="Times New Roman" w:hAnsi="Times New Roman"/>
          <w:sz w:val="20"/>
          <w:szCs w:val="20"/>
        </w:rPr>
        <w:t xml:space="preserve"> – </w:t>
      </w:r>
      <w:proofErr w:type="spellStart"/>
      <w:r w:rsidRPr="001F4240">
        <w:rPr>
          <w:rFonts w:ascii="Times New Roman" w:hAnsi="Times New Roman"/>
          <w:sz w:val="20"/>
          <w:szCs w:val="20"/>
        </w:rPr>
        <w:t>fakta</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lalu</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di</w:t>
      </w:r>
      <w:r w:rsidR="00426E02">
        <w:rPr>
          <w:rFonts w:ascii="Times New Roman" w:hAnsi="Times New Roman"/>
          <w:sz w:val="20"/>
          <w:szCs w:val="20"/>
        </w:rPr>
        <w:t>analisis</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guna</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memberikan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pemahaman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dan</w:t>
      </w:r>
      <w:proofErr w:type="spellEnd"/>
      <w:r w:rsidRPr="001F4240">
        <w:rPr>
          <w:rFonts w:ascii="Times New Roman" w:hAnsi="Times New Roman"/>
          <w:sz w:val="20"/>
          <w:szCs w:val="20"/>
        </w:rPr>
        <w:t xml:space="preserve"> </w:t>
      </w:r>
      <w:proofErr w:type="spellStart"/>
      <w:r w:rsidRPr="001F4240">
        <w:rPr>
          <w:rFonts w:ascii="Times New Roman" w:hAnsi="Times New Roman"/>
          <w:sz w:val="20"/>
          <w:szCs w:val="20"/>
        </w:rPr>
        <w:t>penjelasan</w:t>
      </w:r>
      <w:proofErr w:type="spellEnd"/>
      <w:r w:rsidRPr="001F4240">
        <w:rPr>
          <w:rFonts w:ascii="Times New Roman" w:hAnsi="Times New Roman"/>
          <w:sz w:val="20"/>
          <w:szCs w:val="20"/>
        </w:rPr>
        <w:t xml:space="preserve"> yang </w:t>
      </w:r>
      <w:proofErr w:type="spellStart"/>
      <w:r w:rsidRPr="001F4240">
        <w:rPr>
          <w:rFonts w:ascii="Times New Roman" w:hAnsi="Times New Roman"/>
          <w:sz w:val="20"/>
          <w:szCs w:val="20"/>
        </w:rPr>
        <w:t>cukup</w:t>
      </w:r>
      <w:proofErr w:type="spellEnd"/>
      <w:r w:rsidRPr="001F4240">
        <w:rPr>
          <w:rFonts w:ascii="Times New Roman" w:hAnsi="Times New Roman"/>
          <w:sz w:val="20"/>
          <w:szCs w:val="20"/>
        </w:rPr>
        <w:t>.</w:t>
      </w:r>
      <w:proofErr w:type="gramEnd"/>
    </w:p>
    <w:p w14:paraId="2A05E9DD" w14:textId="230388E3" w:rsidR="005A75EF" w:rsidRPr="005A75EF" w:rsidRDefault="005A75EF" w:rsidP="00D17783">
      <w:pPr>
        <w:pStyle w:val="CommentText"/>
        <w:numPr>
          <w:ilvl w:val="0"/>
          <w:numId w:val="3"/>
        </w:numPr>
        <w:spacing w:after="0"/>
        <w:ind w:left="426" w:hanging="426"/>
        <w:rPr>
          <w:rFonts w:ascii="Times New Roman" w:hAnsi="Times New Roman"/>
        </w:rPr>
      </w:pPr>
      <w:r w:rsidRPr="005A75EF">
        <w:rPr>
          <w:rFonts w:ascii="Times New Roman" w:hAnsi="Times New Roman"/>
          <w:i/>
          <w:iCs/>
        </w:rPr>
        <w:t>Design</w:t>
      </w:r>
      <w:r>
        <w:rPr>
          <w:rFonts w:ascii="Times New Roman" w:hAnsi="Times New Roman"/>
        </w:rPr>
        <w:t xml:space="preserve"> </w:t>
      </w:r>
      <w:r w:rsidRPr="005A75EF">
        <w:rPr>
          <w:rFonts w:ascii="Times New Roman" w:hAnsi="Times New Roman"/>
          <w:i/>
          <w:iCs/>
        </w:rPr>
        <w:t>Thinking</w:t>
      </w:r>
    </w:p>
    <w:p w14:paraId="3E2A16D2" w14:textId="5CBD7DD7" w:rsidR="005C46E1" w:rsidRDefault="005C46E1" w:rsidP="005A75EF">
      <w:pPr>
        <w:ind w:firstLine="426"/>
      </w:pPr>
      <w:r>
        <w:rPr>
          <w:lang w:val="en-US"/>
        </w:rPr>
        <w:t>M</w:t>
      </w:r>
      <w:r>
        <w:t xml:space="preserve">etode </w:t>
      </w:r>
      <w:r>
        <w:rPr>
          <w:i/>
          <w:iCs/>
        </w:rPr>
        <w:t>design thinking</w:t>
      </w:r>
      <w:r>
        <w:t xml:space="preserve"> ini dikenal sebagai suatu proses berpikir komprehensif yang berkonsentrasi untuk menciptakan solusi yang diawali dengan proses empati terhadap suatu kebutuhan tertentu yang berpusat pada manusia (</w:t>
      </w:r>
      <w:r w:rsidRPr="000F06FB">
        <w:rPr>
          <w:i/>
          <w:iCs/>
        </w:rPr>
        <w:t>human centered</w:t>
      </w:r>
      <w:r>
        <w:t xml:space="preserve">) menuju suatu inovasi berkelanjutan berdasarkan kebutuhan penggunanya. Lebih lanjut lagi dipaparkan bahwa, awalnya terdapat 3 tahapan yang terdiri dari </w:t>
      </w:r>
      <w:r w:rsidRPr="00426E02">
        <w:rPr>
          <w:i/>
        </w:rPr>
        <w:t>inspiration</w:t>
      </w:r>
      <w:r>
        <w:t xml:space="preserve"> yaitu kebutuhan atau masalah yang memotivasi pencarian suatu solusi atau </w:t>
      </w:r>
      <w:r w:rsidRPr="000F06FB">
        <w:rPr>
          <w:i/>
          <w:iCs/>
        </w:rPr>
        <w:t>inovasi, ideation</w:t>
      </w:r>
      <w:r>
        <w:t xml:space="preserve"> yaitu proses menghasilkan gagasan, pengembangan dan pengujian gagasan, dan yang terakhir implementation yaitu finalisasi peneranan ke pengguna. Dalam perkembangannya, ketiga tahapan tersebut berkembang </w:t>
      </w:r>
      <w:r>
        <w:lastRenderedPageBreak/>
        <w:t>menjadi 5 tahapan yang pada dasarnya tidak berbeda jauh namun terdapat penekanan pada bagian tertentu sehingga menghasilkan prosedur yang lebih terperinci</w:t>
      </w:r>
      <w:r>
        <w:rPr>
          <w:lang w:val="en-US"/>
        </w:rPr>
        <w:t xml:space="preserve"> </w:t>
      </w:r>
      <w:r>
        <w:rPr>
          <w:lang w:val="en-US"/>
        </w:rPr>
        <w:fldChar w:fldCharType="begin" w:fldLock="1"/>
      </w:r>
      <w:r w:rsidR="00552B1B">
        <w:rPr>
          <w:lang w:val="en-US"/>
        </w:rPr>
        <w:instrText>ADDIN CSL_CITATION {"citationItems":[{"id":"ITEM-1","itemData":{"DOI":"10.25124/demandia.v3i02.1549","ISSN":"2477-6106","abstract":"Penanganan terhadap kasus kehilangan dan temuan barang yang tercecer pada masyarakat urban di Indonesia dapat diselesaikan dengan perancangan aplikasi mobile pada smartphone. Minimnya informasi, keterbatasan sistem pengelolaan, serta belum adanya media teknologi alternatif menjadi sejumlah kendala dalam penanganan kasus kehilangan dan temuan barang tercecer. Dengan memanfaatkan kemajuan teknologi informasi dan komunikasi yang telah berkembang pesat melalui teknologi internet pada era digital, maka keterbatasan informasi tersebut dapat dikembangkan pada aplikasi mobile. Perancangan ini menggunakan metode design thinking, yang terdiri dari tahapan empathize, define, ideate, prototype dan test. Sehingga hasil dari perancangan ini memberikan rekomendasi berupa model UI/UX pada aplikasi mobile yang bernama â€œkembaliinâ€, dengan mengidentifikasi permasalahan kebutuhan informasi yang terdapat pada penanganan kasus kehilangan dan temuan barang tercecer di tempat umum. Model perancangan aplikasi dirancang berdasarkan target pengguna dalam memfasilitasi kebutuhan pertukaran informasi untuk kasus kehilangan dan temuan barang tercecer bagi masyarakat urban. Model perancangan aplikasi ini berperan sebagai perantara dalam memfasilitasi kebutuhan pertukaran informasi antara pihak korban dan pihak penolong.","author":[{"dropping-particle":"","family":"Razi","given":"Aria Ar","non-dropping-particle":"","parse-names":false,"suffix":""},{"dropping-particle":"","family":"Mutiaz","given":"Intan Rizky","non-dropping-particle":"","parse-names":false,"suffix":""},{"dropping-particle":"","family":"Setiawan","given":"Pindi","non-dropping-particle":"","parse-names":false,"suffix":""}],"container-title":"Desain Komunikasi Visual, Manajemen Desain dan Periklanan (Demandia)","id":"ITEM-1","issue":"02","issued":{"date-parts":[["2018"]]},"page":"219","title":"Penerapan Metode Design Thinking Pada Model Perancangan Ui/Ux Aplikasi Penanganan Laporan Kehilangan Dan Temuan Barang Tercecer","type":"article-journal","volume":"3"},"uris":["http://www.mendeley.com/documents/?uuid=c5cc8bbf-1ec5-41ac-8bbb-04d6066bc276"]}],"mendeley":{"formattedCitation":"[2]","plainTextFormattedCitation":"[2]","previouslyFormattedCitation":"[2]"},"properties":{"noteIndex":0},"schema":"https://github.com/citation-style-language/schema/raw/master/csl-citation.json"}</w:instrText>
      </w:r>
      <w:r>
        <w:rPr>
          <w:lang w:val="en-US"/>
        </w:rPr>
        <w:fldChar w:fldCharType="separate"/>
      </w:r>
      <w:r w:rsidR="00552B1B" w:rsidRPr="00552B1B">
        <w:rPr>
          <w:noProof/>
          <w:lang w:val="en-US"/>
        </w:rPr>
        <w:t>[2]</w:t>
      </w:r>
      <w:r>
        <w:rPr>
          <w:lang w:val="en-US"/>
        </w:rPr>
        <w:fldChar w:fldCharType="end"/>
      </w:r>
      <w:r>
        <w:t>.</w:t>
      </w:r>
    </w:p>
    <w:p w14:paraId="3BB9EA4D" w14:textId="79FA44B8" w:rsidR="005A75EF" w:rsidRDefault="005A75EF" w:rsidP="005A75EF">
      <w:pPr>
        <w:ind w:firstLine="426"/>
        <w:rPr>
          <w:rStyle w:val="fontstyle01"/>
          <w:rFonts w:ascii="Times New Roman" w:hAnsi="Times New Roman"/>
          <w:sz w:val="20"/>
          <w:szCs w:val="20"/>
        </w:rPr>
      </w:pPr>
      <w:r w:rsidRPr="005A75EF">
        <w:rPr>
          <w:rStyle w:val="fontstyle01"/>
          <w:rFonts w:ascii="Times New Roman" w:hAnsi="Times New Roman"/>
          <w:sz w:val="20"/>
          <w:szCs w:val="20"/>
        </w:rPr>
        <w:t>Dalam membuat sebuah produk atau</w:t>
      </w:r>
      <w:r w:rsidRPr="005A75EF">
        <w:rPr>
          <w:color w:val="000000"/>
          <w:szCs w:val="20"/>
        </w:rPr>
        <w:t xml:space="preserve"> </w:t>
      </w:r>
      <w:r w:rsidRPr="005A75EF">
        <w:rPr>
          <w:rStyle w:val="fontstyle01"/>
          <w:rFonts w:ascii="Times New Roman" w:hAnsi="Times New Roman"/>
          <w:sz w:val="20"/>
          <w:szCs w:val="20"/>
        </w:rPr>
        <w:t xml:space="preserve">aplikasi dengan metode </w:t>
      </w:r>
      <w:r w:rsidRPr="005A75EF">
        <w:rPr>
          <w:rStyle w:val="fontstyle21"/>
          <w:rFonts w:ascii="Times New Roman" w:hAnsi="Times New Roman"/>
          <w:sz w:val="20"/>
          <w:szCs w:val="20"/>
        </w:rPr>
        <w:t>Design Thinking</w:t>
      </w:r>
      <w:r w:rsidR="009D2EC4">
        <w:rPr>
          <w:rStyle w:val="fontstyle21"/>
          <w:rFonts w:ascii="Times New Roman" w:hAnsi="Times New Roman"/>
          <w:sz w:val="20"/>
          <w:szCs w:val="20"/>
          <w:lang w:val="en-US"/>
        </w:rPr>
        <w:t xml:space="preserve">, </w:t>
      </w:r>
      <w:proofErr w:type="spellStart"/>
      <w:r w:rsidR="009D2EC4">
        <w:rPr>
          <w:rStyle w:val="fontstyle21"/>
          <w:rFonts w:ascii="Times New Roman" w:hAnsi="Times New Roman"/>
          <w:i w:val="0"/>
          <w:iCs w:val="0"/>
          <w:sz w:val="20"/>
          <w:szCs w:val="20"/>
          <w:lang w:val="en-US"/>
        </w:rPr>
        <w:t>menurut</w:t>
      </w:r>
      <w:proofErr w:type="spellEnd"/>
      <w:r w:rsidR="009D2EC4">
        <w:rPr>
          <w:rStyle w:val="fontstyle21"/>
          <w:rFonts w:ascii="Times New Roman" w:hAnsi="Times New Roman"/>
          <w:i w:val="0"/>
          <w:iCs w:val="0"/>
          <w:sz w:val="20"/>
          <w:szCs w:val="20"/>
          <w:lang w:val="en-US"/>
        </w:rPr>
        <w:t xml:space="preserve"> </w:t>
      </w:r>
      <w:proofErr w:type="spellStart"/>
      <w:r w:rsidR="009D2EC4">
        <w:rPr>
          <w:rStyle w:val="fontstyle21"/>
          <w:rFonts w:ascii="Times New Roman" w:hAnsi="Times New Roman"/>
          <w:i w:val="0"/>
          <w:iCs w:val="0"/>
          <w:sz w:val="20"/>
          <w:szCs w:val="20"/>
          <w:lang w:val="en-US"/>
        </w:rPr>
        <w:t>buku</w:t>
      </w:r>
      <w:proofErr w:type="spellEnd"/>
      <w:r w:rsidR="009D2EC4">
        <w:rPr>
          <w:rStyle w:val="fontstyle21"/>
          <w:rFonts w:ascii="Times New Roman" w:hAnsi="Times New Roman"/>
          <w:i w:val="0"/>
          <w:iCs w:val="0"/>
          <w:sz w:val="20"/>
          <w:szCs w:val="20"/>
          <w:lang w:val="en-US"/>
        </w:rPr>
        <w:t xml:space="preserve"> </w:t>
      </w:r>
      <w:r w:rsidR="009D2EC4">
        <w:t xml:space="preserve">“Panduan Praktis Astra </w:t>
      </w:r>
      <w:r w:rsidR="009D2EC4">
        <w:rPr>
          <w:i/>
          <w:iCs/>
        </w:rPr>
        <w:t>Design Thinking</w:t>
      </w:r>
      <w:r w:rsidR="009D2EC4">
        <w:t>”</w:t>
      </w:r>
      <w:r w:rsidR="009D2EC4">
        <w:rPr>
          <w:lang w:val="en-US"/>
        </w:rPr>
        <w:t xml:space="preserve"> </w:t>
      </w:r>
      <w:r w:rsidR="009D2EC4">
        <w:rPr>
          <w:lang w:val="en-US"/>
        </w:rPr>
        <w:fldChar w:fldCharType="begin" w:fldLock="1"/>
      </w:r>
      <w:r w:rsidR="00552B1B">
        <w:rPr>
          <w:lang w:val="en-US"/>
        </w:rPr>
        <w:instrText>ADDIN CSL_CITATION {"citationItems":[{"id":"ITEM-1","itemData":{"author":[{"dropping-particle":"","family":"PT. Astra International Tbk.","given":"","non-dropping-particle":"","parse-names":false,"suffix":""}],"id":"ITEM-1","issued":{"date-parts":[["2019"]]},"title":"Pdfcoffee.Com_Buku-Panduan-Praktis-Astra-Design-Thinking-Pdf-Free.Pdf","type":"article"},"uris":["http://www.mendeley.com/documents/?uuid=c9fd2c65-175c-4bbc-b91b-8141c1bfed74"]}],"mendeley":{"formattedCitation":"[3]","plainTextFormattedCitation":"[3]","previouslyFormattedCitation":"[3]"},"properties":{"noteIndex":0},"schema":"https://github.com/citation-style-language/schema/raw/master/csl-citation.json"}</w:instrText>
      </w:r>
      <w:r w:rsidR="009D2EC4">
        <w:rPr>
          <w:lang w:val="en-US"/>
        </w:rPr>
        <w:fldChar w:fldCharType="separate"/>
      </w:r>
      <w:r w:rsidR="00552B1B" w:rsidRPr="00552B1B">
        <w:rPr>
          <w:noProof/>
          <w:lang w:val="en-US"/>
        </w:rPr>
        <w:t>[3]</w:t>
      </w:r>
      <w:r w:rsidR="009D2EC4">
        <w:rPr>
          <w:lang w:val="en-US"/>
        </w:rPr>
        <w:fldChar w:fldCharType="end"/>
      </w:r>
      <w:r w:rsidR="009D2EC4">
        <w:rPr>
          <w:lang w:val="en-US"/>
        </w:rPr>
        <w:t>,</w:t>
      </w:r>
      <w:r w:rsidRPr="005A75EF">
        <w:rPr>
          <w:color w:val="000000"/>
          <w:szCs w:val="20"/>
        </w:rPr>
        <w:t xml:space="preserve"> </w:t>
      </w:r>
      <w:r w:rsidRPr="005A75EF">
        <w:rPr>
          <w:rStyle w:val="fontstyle01"/>
          <w:rFonts w:ascii="Times New Roman" w:hAnsi="Times New Roman"/>
          <w:sz w:val="20"/>
          <w:szCs w:val="20"/>
        </w:rPr>
        <w:t>terdapat beberapa tahapan yang</w:t>
      </w:r>
      <w:r w:rsidRPr="005A75EF">
        <w:rPr>
          <w:color w:val="000000"/>
          <w:szCs w:val="20"/>
        </w:rPr>
        <w:t xml:space="preserve"> </w:t>
      </w:r>
      <w:r w:rsidRPr="005A75EF">
        <w:rPr>
          <w:rStyle w:val="fontstyle01"/>
          <w:rFonts w:ascii="Times New Roman" w:hAnsi="Times New Roman"/>
          <w:sz w:val="20"/>
          <w:szCs w:val="20"/>
        </w:rPr>
        <w:t xml:space="preserve">dibutuhkan untuk menghasilkan produk yang sesuai. Tahapan dari </w:t>
      </w:r>
      <w:r w:rsidRPr="005A75EF">
        <w:rPr>
          <w:rStyle w:val="fontstyle01"/>
          <w:rFonts w:ascii="Times New Roman" w:hAnsi="Times New Roman"/>
          <w:i/>
          <w:iCs/>
          <w:sz w:val="20"/>
          <w:szCs w:val="20"/>
        </w:rPr>
        <w:t>Design Thinking</w:t>
      </w:r>
      <w:r w:rsidRPr="005A75EF">
        <w:rPr>
          <w:rStyle w:val="fontstyle01"/>
          <w:rFonts w:ascii="Times New Roman" w:hAnsi="Times New Roman"/>
          <w:sz w:val="20"/>
          <w:szCs w:val="20"/>
        </w:rPr>
        <w:t xml:space="preserve"> yaitu :</w:t>
      </w:r>
    </w:p>
    <w:p w14:paraId="73A8CC90" w14:textId="77777777" w:rsidR="005A75EF" w:rsidRPr="005A75EF" w:rsidRDefault="005A75EF" w:rsidP="00426E02">
      <w:pPr>
        <w:pStyle w:val="ListParagraph"/>
        <w:numPr>
          <w:ilvl w:val="0"/>
          <w:numId w:val="7"/>
        </w:numPr>
        <w:spacing w:after="0" w:line="240" w:lineRule="auto"/>
        <w:ind w:left="426" w:hanging="426"/>
        <w:rPr>
          <w:rFonts w:ascii="Times New Roman" w:eastAsia="Times New Roman" w:hAnsi="Times New Roman"/>
          <w:i/>
          <w:iCs/>
          <w:color w:val="000000"/>
          <w:sz w:val="21"/>
          <w:szCs w:val="21"/>
        </w:rPr>
      </w:pPr>
      <w:proofErr w:type="spellStart"/>
      <w:r w:rsidRPr="005A75EF">
        <w:rPr>
          <w:rFonts w:ascii="Times New Roman" w:eastAsia="Times New Roman" w:hAnsi="Times New Roman"/>
          <w:i/>
          <w:iCs/>
          <w:color w:val="000000"/>
          <w:sz w:val="21"/>
          <w:szCs w:val="21"/>
        </w:rPr>
        <w:t>Emphatize</w:t>
      </w:r>
      <w:proofErr w:type="spellEnd"/>
    </w:p>
    <w:p w14:paraId="2DBC97B7" w14:textId="58DD99EA" w:rsidR="005A75EF" w:rsidRPr="009D2EC4" w:rsidRDefault="009D2EC4" w:rsidP="00426E02">
      <w:pPr>
        <w:rPr>
          <w:szCs w:val="20"/>
          <w:lang w:val="en-US"/>
        </w:rPr>
      </w:pPr>
      <w:proofErr w:type="spellStart"/>
      <w:r>
        <w:rPr>
          <w:color w:val="000000"/>
          <w:szCs w:val="20"/>
          <w:lang w:val="en-US"/>
        </w:rPr>
        <w:t>Merupakan</w:t>
      </w:r>
      <w:proofErr w:type="spellEnd"/>
      <w:r>
        <w:rPr>
          <w:color w:val="000000"/>
          <w:szCs w:val="20"/>
          <w:lang w:val="en-US"/>
        </w:rPr>
        <w:t xml:space="preserve"> </w:t>
      </w:r>
      <w:proofErr w:type="spellStart"/>
      <w:r>
        <w:rPr>
          <w:color w:val="000000"/>
          <w:szCs w:val="20"/>
          <w:lang w:val="en-US"/>
        </w:rPr>
        <w:t>tahapan</w:t>
      </w:r>
      <w:proofErr w:type="spellEnd"/>
      <w:r>
        <w:rPr>
          <w:color w:val="000000"/>
          <w:szCs w:val="20"/>
          <w:lang w:val="en-US"/>
        </w:rPr>
        <w:t xml:space="preserve"> </w:t>
      </w:r>
      <w:proofErr w:type="spellStart"/>
      <w:r>
        <w:rPr>
          <w:color w:val="000000"/>
          <w:szCs w:val="20"/>
          <w:lang w:val="en-US"/>
        </w:rPr>
        <w:t>untuk</w:t>
      </w:r>
      <w:proofErr w:type="spellEnd"/>
      <w:r>
        <w:rPr>
          <w:color w:val="000000"/>
          <w:szCs w:val="20"/>
          <w:lang w:val="en-US"/>
        </w:rPr>
        <w:t xml:space="preserve"> </w:t>
      </w:r>
      <w:proofErr w:type="spellStart"/>
      <w:r>
        <w:rPr>
          <w:color w:val="000000"/>
          <w:szCs w:val="20"/>
          <w:lang w:val="en-US"/>
        </w:rPr>
        <w:t>lebih</w:t>
      </w:r>
      <w:proofErr w:type="spellEnd"/>
      <w:r>
        <w:rPr>
          <w:color w:val="000000"/>
          <w:szCs w:val="20"/>
          <w:lang w:val="en-US"/>
        </w:rPr>
        <w:t xml:space="preserve"> </w:t>
      </w:r>
      <w:proofErr w:type="spellStart"/>
      <w:r>
        <w:rPr>
          <w:color w:val="000000"/>
          <w:szCs w:val="20"/>
          <w:lang w:val="en-US"/>
        </w:rPr>
        <w:t>mengetahui</w:t>
      </w:r>
      <w:proofErr w:type="spellEnd"/>
      <w:r>
        <w:rPr>
          <w:color w:val="000000"/>
          <w:szCs w:val="20"/>
          <w:lang w:val="en-US"/>
        </w:rPr>
        <w:t xml:space="preserve"> </w:t>
      </w:r>
      <w:proofErr w:type="spellStart"/>
      <w:r>
        <w:rPr>
          <w:color w:val="000000"/>
          <w:szCs w:val="20"/>
          <w:lang w:val="en-US"/>
        </w:rPr>
        <w:t>pengguna</w:t>
      </w:r>
      <w:proofErr w:type="spellEnd"/>
      <w:r>
        <w:rPr>
          <w:color w:val="000000"/>
          <w:szCs w:val="20"/>
          <w:lang w:val="en-US"/>
        </w:rPr>
        <w:t xml:space="preserve"> </w:t>
      </w:r>
      <w:proofErr w:type="spellStart"/>
      <w:r>
        <w:rPr>
          <w:color w:val="000000"/>
          <w:szCs w:val="20"/>
          <w:lang w:val="en-US"/>
        </w:rPr>
        <w:t>atau</w:t>
      </w:r>
      <w:proofErr w:type="spellEnd"/>
      <w:r>
        <w:rPr>
          <w:color w:val="000000"/>
          <w:szCs w:val="20"/>
          <w:lang w:val="en-US"/>
        </w:rPr>
        <w:t xml:space="preserve"> </w:t>
      </w:r>
      <w:proofErr w:type="spellStart"/>
      <w:r>
        <w:rPr>
          <w:color w:val="000000"/>
          <w:szCs w:val="20"/>
          <w:lang w:val="en-US"/>
        </w:rPr>
        <w:t>konsumen</w:t>
      </w:r>
      <w:proofErr w:type="spellEnd"/>
      <w:r>
        <w:rPr>
          <w:color w:val="000000"/>
          <w:szCs w:val="20"/>
          <w:lang w:val="en-US"/>
        </w:rPr>
        <w:t xml:space="preserve"> </w:t>
      </w:r>
      <w:proofErr w:type="spellStart"/>
      <w:r>
        <w:rPr>
          <w:color w:val="000000"/>
          <w:szCs w:val="20"/>
          <w:lang w:val="en-US"/>
        </w:rPr>
        <w:t>secara</w:t>
      </w:r>
      <w:proofErr w:type="spellEnd"/>
      <w:r>
        <w:rPr>
          <w:color w:val="000000"/>
          <w:szCs w:val="20"/>
          <w:lang w:val="en-US"/>
        </w:rPr>
        <w:t xml:space="preserve"> </w:t>
      </w:r>
      <w:proofErr w:type="spellStart"/>
      <w:r>
        <w:rPr>
          <w:color w:val="000000"/>
          <w:szCs w:val="20"/>
          <w:lang w:val="en-US"/>
        </w:rPr>
        <w:t>menyeluruh</w:t>
      </w:r>
      <w:proofErr w:type="spellEnd"/>
      <w:r>
        <w:rPr>
          <w:color w:val="000000"/>
          <w:szCs w:val="20"/>
          <w:lang w:val="en-US"/>
        </w:rPr>
        <w:t xml:space="preserve">. </w:t>
      </w:r>
      <w:proofErr w:type="spellStart"/>
      <w:r>
        <w:rPr>
          <w:color w:val="000000"/>
          <w:szCs w:val="20"/>
          <w:lang w:val="en-US"/>
        </w:rPr>
        <w:t>Memahami</w:t>
      </w:r>
      <w:proofErr w:type="spellEnd"/>
      <w:r>
        <w:rPr>
          <w:color w:val="000000"/>
          <w:szCs w:val="20"/>
          <w:lang w:val="en-US"/>
        </w:rPr>
        <w:t xml:space="preserve"> </w:t>
      </w:r>
      <w:proofErr w:type="spellStart"/>
      <w:r>
        <w:rPr>
          <w:color w:val="000000"/>
          <w:szCs w:val="20"/>
          <w:lang w:val="en-US"/>
        </w:rPr>
        <w:t>bagaimana</w:t>
      </w:r>
      <w:proofErr w:type="spellEnd"/>
      <w:r>
        <w:rPr>
          <w:color w:val="000000"/>
          <w:szCs w:val="20"/>
          <w:lang w:val="en-US"/>
        </w:rPr>
        <w:t xml:space="preserve"> </w:t>
      </w:r>
      <w:proofErr w:type="spellStart"/>
      <w:r>
        <w:rPr>
          <w:color w:val="000000"/>
          <w:szCs w:val="20"/>
          <w:lang w:val="en-US"/>
        </w:rPr>
        <w:t>dan</w:t>
      </w:r>
      <w:proofErr w:type="spellEnd"/>
      <w:r>
        <w:rPr>
          <w:color w:val="000000"/>
          <w:szCs w:val="20"/>
          <w:lang w:val="en-US"/>
        </w:rPr>
        <w:t xml:space="preserve"> </w:t>
      </w:r>
      <w:proofErr w:type="spellStart"/>
      <w:r>
        <w:rPr>
          <w:color w:val="000000"/>
          <w:szCs w:val="20"/>
          <w:lang w:val="en-US"/>
        </w:rPr>
        <w:t>mengapa</w:t>
      </w:r>
      <w:proofErr w:type="spellEnd"/>
      <w:r>
        <w:rPr>
          <w:color w:val="000000"/>
          <w:szCs w:val="20"/>
          <w:lang w:val="en-US"/>
        </w:rPr>
        <w:t xml:space="preserve"> </w:t>
      </w:r>
      <w:proofErr w:type="spellStart"/>
      <w:r>
        <w:rPr>
          <w:color w:val="000000"/>
          <w:szCs w:val="20"/>
          <w:lang w:val="en-US"/>
        </w:rPr>
        <w:t>mereka</w:t>
      </w:r>
      <w:proofErr w:type="spellEnd"/>
      <w:r>
        <w:rPr>
          <w:color w:val="000000"/>
          <w:szCs w:val="20"/>
          <w:lang w:val="en-US"/>
        </w:rPr>
        <w:t xml:space="preserve"> </w:t>
      </w:r>
      <w:proofErr w:type="spellStart"/>
      <w:r>
        <w:rPr>
          <w:color w:val="000000"/>
          <w:szCs w:val="20"/>
          <w:lang w:val="en-US"/>
        </w:rPr>
        <w:t>melakukan</w:t>
      </w:r>
      <w:proofErr w:type="spellEnd"/>
      <w:r>
        <w:rPr>
          <w:color w:val="000000"/>
          <w:szCs w:val="20"/>
          <w:lang w:val="en-US"/>
        </w:rPr>
        <w:t xml:space="preserve"> </w:t>
      </w:r>
      <w:proofErr w:type="spellStart"/>
      <w:r>
        <w:rPr>
          <w:color w:val="000000"/>
          <w:szCs w:val="20"/>
          <w:lang w:val="en-US"/>
        </w:rPr>
        <w:t>sesuatu</w:t>
      </w:r>
      <w:proofErr w:type="spellEnd"/>
      <w:r>
        <w:rPr>
          <w:color w:val="000000"/>
          <w:szCs w:val="20"/>
          <w:lang w:val="en-US"/>
        </w:rPr>
        <w:t xml:space="preserve">. </w:t>
      </w:r>
    </w:p>
    <w:p w14:paraId="3715146F" w14:textId="56D96DBB" w:rsidR="005A75EF" w:rsidRPr="005A75EF" w:rsidRDefault="005A75EF" w:rsidP="00426E02">
      <w:pPr>
        <w:pStyle w:val="ListParagraph"/>
        <w:numPr>
          <w:ilvl w:val="0"/>
          <w:numId w:val="7"/>
        </w:numPr>
        <w:spacing w:after="0" w:line="240" w:lineRule="auto"/>
        <w:ind w:left="426" w:hanging="426"/>
        <w:rPr>
          <w:rFonts w:ascii="Times New Roman" w:eastAsia="Times New Roman" w:hAnsi="Times New Roman"/>
          <w:i/>
          <w:iCs/>
          <w:color w:val="000000"/>
          <w:sz w:val="20"/>
          <w:szCs w:val="20"/>
        </w:rPr>
      </w:pPr>
      <w:r w:rsidRPr="005A75EF">
        <w:rPr>
          <w:rFonts w:ascii="Times New Roman" w:eastAsia="Times New Roman" w:hAnsi="Times New Roman"/>
          <w:i/>
          <w:iCs/>
          <w:color w:val="000000"/>
          <w:sz w:val="20"/>
          <w:szCs w:val="20"/>
        </w:rPr>
        <w:t>Define</w:t>
      </w:r>
    </w:p>
    <w:p w14:paraId="3EBDAEB5" w14:textId="0564E348" w:rsidR="005A75EF" w:rsidRPr="009D2EC4" w:rsidRDefault="009D2EC4" w:rsidP="00426E02">
      <w:pPr>
        <w:rPr>
          <w:i/>
          <w:iCs/>
          <w:color w:val="000000"/>
          <w:szCs w:val="20"/>
          <w:lang w:val="en-US"/>
        </w:rPr>
      </w:pPr>
      <w:proofErr w:type="spellStart"/>
      <w:r>
        <w:rPr>
          <w:color w:val="000000"/>
          <w:szCs w:val="20"/>
          <w:lang w:val="en-US"/>
        </w:rPr>
        <w:t>Merupakan</w:t>
      </w:r>
      <w:proofErr w:type="spellEnd"/>
      <w:r>
        <w:rPr>
          <w:color w:val="000000"/>
          <w:szCs w:val="20"/>
          <w:lang w:val="en-US"/>
        </w:rPr>
        <w:t xml:space="preserve"> </w:t>
      </w:r>
      <w:proofErr w:type="spellStart"/>
      <w:r>
        <w:rPr>
          <w:color w:val="000000"/>
          <w:szCs w:val="20"/>
          <w:lang w:val="en-US"/>
        </w:rPr>
        <w:t>tahapan</w:t>
      </w:r>
      <w:proofErr w:type="spellEnd"/>
      <w:r>
        <w:rPr>
          <w:color w:val="000000"/>
          <w:szCs w:val="20"/>
          <w:lang w:val="en-US"/>
        </w:rPr>
        <w:t xml:space="preserve"> </w:t>
      </w:r>
      <w:proofErr w:type="spellStart"/>
      <w:r>
        <w:rPr>
          <w:color w:val="000000"/>
          <w:szCs w:val="20"/>
          <w:lang w:val="en-US"/>
        </w:rPr>
        <w:t>untuk</w:t>
      </w:r>
      <w:proofErr w:type="spellEnd"/>
      <w:r>
        <w:rPr>
          <w:color w:val="000000"/>
          <w:szCs w:val="20"/>
          <w:lang w:val="en-US"/>
        </w:rPr>
        <w:t xml:space="preserve"> </w:t>
      </w:r>
      <w:proofErr w:type="spellStart"/>
      <w:r>
        <w:rPr>
          <w:color w:val="000000"/>
          <w:szCs w:val="20"/>
          <w:lang w:val="en-US"/>
        </w:rPr>
        <w:t>memfokuskan</w:t>
      </w:r>
      <w:proofErr w:type="spellEnd"/>
      <w:r>
        <w:rPr>
          <w:color w:val="000000"/>
          <w:szCs w:val="20"/>
          <w:lang w:val="en-US"/>
        </w:rPr>
        <w:t xml:space="preserve"> </w:t>
      </w:r>
      <w:proofErr w:type="spellStart"/>
      <w:r>
        <w:rPr>
          <w:color w:val="000000"/>
          <w:szCs w:val="20"/>
          <w:lang w:val="en-US"/>
        </w:rPr>
        <w:t>permasalahan</w:t>
      </w:r>
      <w:proofErr w:type="spellEnd"/>
      <w:r>
        <w:rPr>
          <w:color w:val="000000"/>
          <w:szCs w:val="20"/>
          <w:lang w:val="en-US"/>
        </w:rPr>
        <w:t xml:space="preserve"> </w:t>
      </w:r>
      <w:proofErr w:type="spellStart"/>
      <w:r>
        <w:rPr>
          <w:color w:val="000000"/>
          <w:szCs w:val="20"/>
          <w:lang w:val="en-US"/>
        </w:rPr>
        <w:t>berdasarkan</w:t>
      </w:r>
      <w:proofErr w:type="spellEnd"/>
      <w:r>
        <w:rPr>
          <w:color w:val="000000"/>
          <w:szCs w:val="20"/>
          <w:lang w:val="en-US"/>
        </w:rPr>
        <w:t xml:space="preserve"> </w:t>
      </w:r>
      <w:r>
        <w:rPr>
          <w:i/>
          <w:iCs/>
          <w:color w:val="000000"/>
          <w:szCs w:val="20"/>
          <w:lang w:val="en-US"/>
        </w:rPr>
        <w:t xml:space="preserve">insight </w:t>
      </w:r>
      <w:proofErr w:type="spellStart"/>
      <w:r>
        <w:rPr>
          <w:color w:val="000000"/>
          <w:szCs w:val="20"/>
          <w:lang w:val="en-US"/>
        </w:rPr>
        <w:t>kebutuhan</w:t>
      </w:r>
      <w:proofErr w:type="spellEnd"/>
      <w:r>
        <w:rPr>
          <w:color w:val="000000"/>
          <w:szCs w:val="20"/>
          <w:lang w:val="en-US"/>
        </w:rPr>
        <w:t xml:space="preserve"> </w:t>
      </w:r>
      <w:proofErr w:type="spellStart"/>
      <w:r>
        <w:rPr>
          <w:color w:val="000000"/>
          <w:szCs w:val="20"/>
          <w:lang w:val="en-US"/>
        </w:rPr>
        <w:t>pengguna</w:t>
      </w:r>
      <w:proofErr w:type="spellEnd"/>
      <w:r>
        <w:rPr>
          <w:color w:val="000000"/>
          <w:szCs w:val="20"/>
          <w:lang w:val="en-US"/>
        </w:rPr>
        <w:t xml:space="preserve"> yang </w:t>
      </w:r>
      <w:proofErr w:type="spellStart"/>
      <w:r>
        <w:rPr>
          <w:color w:val="000000"/>
          <w:szCs w:val="20"/>
          <w:lang w:val="en-US"/>
        </w:rPr>
        <w:t>telah</w:t>
      </w:r>
      <w:proofErr w:type="spellEnd"/>
      <w:r>
        <w:rPr>
          <w:color w:val="000000"/>
          <w:szCs w:val="20"/>
          <w:lang w:val="en-US"/>
        </w:rPr>
        <w:t xml:space="preserve"> </w:t>
      </w:r>
      <w:proofErr w:type="spellStart"/>
      <w:r>
        <w:rPr>
          <w:color w:val="000000"/>
          <w:szCs w:val="20"/>
          <w:lang w:val="en-US"/>
        </w:rPr>
        <w:t>didapat</w:t>
      </w:r>
      <w:proofErr w:type="spellEnd"/>
      <w:r>
        <w:rPr>
          <w:color w:val="000000"/>
          <w:szCs w:val="20"/>
          <w:lang w:val="en-US"/>
        </w:rPr>
        <w:t xml:space="preserve"> </w:t>
      </w:r>
      <w:proofErr w:type="spellStart"/>
      <w:r>
        <w:rPr>
          <w:color w:val="000000"/>
          <w:szCs w:val="20"/>
          <w:lang w:val="en-US"/>
        </w:rPr>
        <w:t>pada</w:t>
      </w:r>
      <w:proofErr w:type="spellEnd"/>
      <w:r>
        <w:rPr>
          <w:color w:val="000000"/>
          <w:szCs w:val="20"/>
          <w:lang w:val="en-US"/>
        </w:rPr>
        <w:t xml:space="preserve"> </w:t>
      </w:r>
      <w:proofErr w:type="spellStart"/>
      <w:r>
        <w:rPr>
          <w:color w:val="000000"/>
          <w:szCs w:val="20"/>
          <w:lang w:val="en-US"/>
        </w:rPr>
        <w:t>tahapan</w:t>
      </w:r>
      <w:proofErr w:type="spellEnd"/>
      <w:r>
        <w:rPr>
          <w:color w:val="000000"/>
          <w:szCs w:val="20"/>
          <w:lang w:val="en-US"/>
        </w:rPr>
        <w:t xml:space="preserve"> </w:t>
      </w:r>
      <w:proofErr w:type="spellStart"/>
      <w:r>
        <w:rPr>
          <w:i/>
          <w:iCs/>
          <w:color w:val="000000"/>
          <w:szCs w:val="20"/>
          <w:lang w:val="en-US"/>
        </w:rPr>
        <w:t>emphatize</w:t>
      </w:r>
      <w:proofErr w:type="spellEnd"/>
      <w:r w:rsidR="008D1190">
        <w:rPr>
          <w:i/>
          <w:iCs/>
          <w:color w:val="000000"/>
          <w:szCs w:val="20"/>
          <w:lang w:val="en-US"/>
        </w:rPr>
        <w:t>.</w:t>
      </w:r>
    </w:p>
    <w:p w14:paraId="0DE41B11" w14:textId="77777777" w:rsidR="005A75EF" w:rsidRPr="005A75EF" w:rsidRDefault="005A75EF" w:rsidP="00426E02">
      <w:pPr>
        <w:pStyle w:val="ListParagraph"/>
        <w:numPr>
          <w:ilvl w:val="0"/>
          <w:numId w:val="7"/>
        </w:numPr>
        <w:spacing w:after="0" w:line="240" w:lineRule="auto"/>
        <w:ind w:left="426" w:hanging="426"/>
        <w:rPr>
          <w:rFonts w:ascii="Times New Roman" w:eastAsia="Times New Roman" w:hAnsi="Times New Roman"/>
          <w:sz w:val="20"/>
          <w:szCs w:val="20"/>
        </w:rPr>
      </w:pPr>
      <w:r w:rsidRPr="005A75EF">
        <w:rPr>
          <w:rFonts w:ascii="Times New Roman" w:eastAsia="Times New Roman" w:hAnsi="Times New Roman"/>
          <w:i/>
          <w:iCs/>
          <w:color w:val="000000"/>
          <w:sz w:val="20"/>
          <w:szCs w:val="20"/>
        </w:rPr>
        <w:t>Ideate</w:t>
      </w:r>
    </w:p>
    <w:p w14:paraId="282BCD2D" w14:textId="2FD88820" w:rsidR="005A75EF" w:rsidRPr="008D1190" w:rsidRDefault="008D1190" w:rsidP="00426E02">
      <w:pPr>
        <w:rPr>
          <w:szCs w:val="20"/>
          <w:lang w:val="en-US"/>
        </w:rPr>
      </w:pPr>
      <w:proofErr w:type="spellStart"/>
      <w:r>
        <w:rPr>
          <w:color w:val="000000"/>
          <w:szCs w:val="20"/>
          <w:lang w:val="en-US"/>
        </w:rPr>
        <w:t>Merupakan</w:t>
      </w:r>
      <w:proofErr w:type="spellEnd"/>
      <w:r>
        <w:rPr>
          <w:color w:val="000000"/>
          <w:szCs w:val="20"/>
          <w:lang w:val="en-US"/>
        </w:rPr>
        <w:t xml:space="preserve"> </w:t>
      </w:r>
      <w:proofErr w:type="spellStart"/>
      <w:r>
        <w:rPr>
          <w:color w:val="000000"/>
          <w:szCs w:val="20"/>
          <w:lang w:val="en-US"/>
        </w:rPr>
        <w:t>tahapan</w:t>
      </w:r>
      <w:proofErr w:type="spellEnd"/>
      <w:r>
        <w:rPr>
          <w:color w:val="000000"/>
          <w:szCs w:val="20"/>
          <w:lang w:val="en-US"/>
        </w:rPr>
        <w:t xml:space="preserve"> </w:t>
      </w:r>
      <w:proofErr w:type="spellStart"/>
      <w:r>
        <w:rPr>
          <w:color w:val="000000"/>
          <w:szCs w:val="20"/>
          <w:lang w:val="en-US"/>
        </w:rPr>
        <w:t>untuk</w:t>
      </w:r>
      <w:proofErr w:type="spellEnd"/>
      <w:r>
        <w:rPr>
          <w:color w:val="000000"/>
          <w:szCs w:val="20"/>
          <w:lang w:val="en-US"/>
        </w:rPr>
        <w:t xml:space="preserve"> </w:t>
      </w:r>
      <w:proofErr w:type="spellStart"/>
      <w:r>
        <w:rPr>
          <w:color w:val="000000"/>
          <w:szCs w:val="20"/>
          <w:lang w:val="en-US"/>
        </w:rPr>
        <w:t>melakukan</w:t>
      </w:r>
      <w:proofErr w:type="spellEnd"/>
      <w:r>
        <w:rPr>
          <w:color w:val="000000"/>
          <w:szCs w:val="20"/>
          <w:lang w:val="en-US"/>
        </w:rPr>
        <w:t xml:space="preserve"> </w:t>
      </w:r>
      <w:r>
        <w:rPr>
          <w:i/>
          <w:iCs/>
          <w:color w:val="000000"/>
          <w:szCs w:val="20"/>
          <w:lang w:val="en-US"/>
        </w:rPr>
        <w:t xml:space="preserve">brainstorming </w:t>
      </w:r>
      <w:r>
        <w:rPr>
          <w:color w:val="000000"/>
          <w:szCs w:val="20"/>
          <w:lang w:val="en-US"/>
        </w:rPr>
        <w:t xml:space="preserve">ide </w:t>
      </w:r>
      <w:proofErr w:type="spellStart"/>
      <w:r>
        <w:rPr>
          <w:color w:val="000000"/>
          <w:szCs w:val="20"/>
          <w:lang w:val="en-US"/>
        </w:rPr>
        <w:t>untuk</w:t>
      </w:r>
      <w:proofErr w:type="spellEnd"/>
      <w:r>
        <w:rPr>
          <w:color w:val="000000"/>
          <w:szCs w:val="20"/>
          <w:lang w:val="en-US"/>
        </w:rPr>
        <w:t xml:space="preserve"> </w:t>
      </w:r>
      <w:proofErr w:type="spellStart"/>
      <w:r>
        <w:rPr>
          <w:color w:val="000000"/>
          <w:szCs w:val="20"/>
          <w:lang w:val="en-US"/>
        </w:rPr>
        <w:t>menghasilkan</w:t>
      </w:r>
      <w:proofErr w:type="spellEnd"/>
      <w:r>
        <w:rPr>
          <w:color w:val="000000"/>
          <w:szCs w:val="20"/>
          <w:lang w:val="en-US"/>
        </w:rPr>
        <w:t xml:space="preserve"> </w:t>
      </w:r>
      <w:proofErr w:type="spellStart"/>
      <w:r>
        <w:rPr>
          <w:color w:val="000000"/>
          <w:szCs w:val="20"/>
          <w:lang w:val="en-US"/>
        </w:rPr>
        <w:t>solusi</w:t>
      </w:r>
      <w:proofErr w:type="spellEnd"/>
      <w:r>
        <w:rPr>
          <w:color w:val="000000"/>
          <w:szCs w:val="20"/>
          <w:lang w:val="en-US"/>
        </w:rPr>
        <w:t xml:space="preserve"> yang </w:t>
      </w:r>
      <w:proofErr w:type="spellStart"/>
      <w:r>
        <w:rPr>
          <w:color w:val="000000"/>
          <w:szCs w:val="20"/>
          <w:lang w:val="en-US"/>
        </w:rPr>
        <w:t>menjawab</w:t>
      </w:r>
      <w:proofErr w:type="spellEnd"/>
      <w:r>
        <w:rPr>
          <w:color w:val="000000"/>
          <w:szCs w:val="20"/>
          <w:lang w:val="en-US"/>
        </w:rPr>
        <w:t xml:space="preserve"> </w:t>
      </w:r>
      <w:proofErr w:type="spellStart"/>
      <w:r>
        <w:rPr>
          <w:color w:val="000000"/>
          <w:szCs w:val="20"/>
          <w:lang w:val="en-US"/>
        </w:rPr>
        <w:t>permasalahan</w:t>
      </w:r>
      <w:proofErr w:type="spellEnd"/>
      <w:r>
        <w:rPr>
          <w:color w:val="000000"/>
          <w:szCs w:val="20"/>
          <w:lang w:val="en-US"/>
        </w:rPr>
        <w:t xml:space="preserve"> </w:t>
      </w:r>
      <w:proofErr w:type="spellStart"/>
      <w:r>
        <w:rPr>
          <w:color w:val="000000"/>
          <w:szCs w:val="20"/>
          <w:lang w:val="en-US"/>
        </w:rPr>
        <w:t>konsumen</w:t>
      </w:r>
      <w:proofErr w:type="spellEnd"/>
      <w:r>
        <w:rPr>
          <w:color w:val="000000"/>
          <w:szCs w:val="20"/>
          <w:lang w:val="en-US"/>
        </w:rPr>
        <w:t xml:space="preserve"> </w:t>
      </w:r>
      <w:proofErr w:type="spellStart"/>
      <w:r>
        <w:rPr>
          <w:color w:val="000000"/>
          <w:szCs w:val="20"/>
          <w:lang w:val="en-US"/>
        </w:rPr>
        <w:t>atau</w:t>
      </w:r>
      <w:proofErr w:type="spellEnd"/>
      <w:r>
        <w:rPr>
          <w:color w:val="000000"/>
          <w:szCs w:val="20"/>
          <w:lang w:val="en-US"/>
        </w:rPr>
        <w:t xml:space="preserve"> </w:t>
      </w:r>
      <w:proofErr w:type="spellStart"/>
      <w:r>
        <w:rPr>
          <w:color w:val="000000"/>
          <w:szCs w:val="20"/>
          <w:lang w:val="en-US"/>
        </w:rPr>
        <w:t>konsumen</w:t>
      </w:r>
      <w:proofErr w:type="spellEnd"/>
      <w:r>
        <w:rPr>
          <w:color w:val="000000"/>
          <w:szCs w:val="20"/>
          <w:lang w:val="en-US"/>
        </w:rPr>
        <w:t xml:space="preserve"> </w:t>
      </w:r>
      <w:proofErr w:type="spellStart"/>
      <w:r>
        <w:rPr>
          <w:color w:val="000000"/>
          <w:szCs w:val="20"/>
          <w:lang w:val="en-US"/>
        </w:rPr>
        <w:t>secara</w:t>
      </w:r>
      <w:proofErr w:type="spellEnd"/>
      <w:r>
        <w:rPr>
          <w:color w:val="000000"/>
          <w:szCs w:val="20"/>
          <w:lang w:val="en-US"/>
        </w:rPr>
        <w:t xml:space="preserve"> </w:t>
      </w:r>
      <w:proofErr w:type="spellStart"/>
      <w:r>
        <w:rPr>
          <w:color w:val="000000"/>
          <w:szCs w:val="20"/>
          <w:lang w:val="en-US"/>
        </w:rPr>
        <w:t>kreatif</w:t>
      </w:r>
      <w:proofErr w:type="spellEnd"/>
      <w:r>
        <w:rPr>
          <w:color w:val="000000"/>
          <w:szCs w:val="20"/>
          <w:lang w:val="en-US"/>
        </w:rPr>
        <w:t>.</w:t>
      </w:r>
    </w:p>
    <w:p w14:paraId="2D9EE5B1" w14:textId="45476EA3" w:rsidR="005A75EF" w:rsidRPr="005A75EF" w:rsidRDefault="005A75EF" w:rsidP="00426E02">
      <w:pPr>
        <w:pStyle w:val="ListParagraph"/>
        <w:numPr>
          <w:ilvl w:val="0"/>
          <w:numId w:val="7"/>
        </w:numPr>
        <w:spacing w:after="0" w:line="240" w:lineRule="auto"/>
        <w:ind w:left="426" w:hanging="426"/>
        <w:rPr>
          <w:rFonts w:ascii="Times New Roman" w:eastAsia="Times New Roman" w:hAnsi="Times New Roman"/>
          <w:i/>
          <w:iCs/>
          <w:sz w:val="20"/>
          <w:szCs w:val="20"/>
        </w:rPr>
      </w:pPr>
      <w:r w:rsidRPr="005A75EF">
        <w:rPr>
          <w:rFonts w:ascii="Times New Roman" w:eastAsia="Times New Roman" w:hAnsi="Times New Roman"/>
          <w:i/>
          <w:iCs/>
          <w:sz w:val="20"/>
          <w:szCs w:val="20"/>
        </w:rPr>
        <w:t xml:space="preserve">Prototype </w:t>
      </w:r>
    </w:p>
    <w:p w14:paraId="43DE80A8" w14:textId="48669726" w:rsidR="005A75EF" w:rsidRPr="005A75EF" w:rsidRDefault="008D1190" w:rsidP="00406A12">
      <w:pPr>
        <w:rPr>
          <w:color w:val="000000"/>
          <w:szCs w:val="20"/>
        </w:rPr>
      </w:pPr>
      <w:proofErr w:type="spellStart"/>
      <w:r>
        <w:rPr>
          <w:color w:val="000000"/>
          <w:szCs w:val="20"/>
          <w:lang w:val="en-US"/>
        </w:rPr>
        <w:t>Merupakan</w:t>
      </w:r>
      <w:proofErr w:type="spellEnd"/>
      <w:r>
        <w:rPr>
          <w:color w:val="000000"/>
          <w:szCs w:val="20"/>
          <w:lang w:val="en-US"/>
        </w:rPr>
        <w:t xml:space="preserve"> </w:t>
      </w:r>
      <w:proofErr w:type="spellStart"/>
      <w:r>
        <w:rPr>
          <w:color w:val="000000"/>
          <w:szCs w:val="20"/>
          <w:lang w:val="en-US"/>
        </w:rPr>
        <w:t>tahap</w:t>
      </w:r>
      <w:proofErr w:type="spellEnd"/>
      <w:r>
        <w:rPr>
          <w:color w:val="000000"/>
          <w:szCs w:val="20"/>
          <w:lang w:val="en-US"/>
        </w:rPr>
        <w:t xml:space="preserve"> </w:t>
      </w:r>
      <w:proofErr w:type="spellStart"/>
      <w:r>
        <w:rPr>
          <w:color w:val="000000"/>
          <w:szCs w:val="20"/>
          <w:lang w:val="en-US"/>
        </w:rPr>
        <w:t>awal</w:t>
      </w:r>
      <w:proofErr w:type="spellEnd"/>
      <w:r>
        <w:rPr>
          <w:color w:val="000000"/>
          <w:szCs w:val="20"/>
          <w:lang w:val="en-US"/>
        </w:rPr>
        <w:t xml:space="preserve"> </w:t>
      </w:r>
      <w:proofErr w:type="spellStart"/>
      <w:r>
        <w:rPr>
          <w:color w:val="000000"/>
          <w:szCs w:val="20"/>
          <w:lang w:val="en-US"/>
        </w:rPr>
        <w:t>untuk</w:t>
      </w:r>
      <w:proofErr w:type="spellEnd"/>
      <w:r>
        <w:rPr>
          <w:color w:val="000000"/>
          <w:szCs w:val="20"/>
          <w:lang w:val="en-US"/>
        </w:rPr>
        <w:t xml:space="preserve"> </w:t>
      </w:r>
      <w:proofErr w:type="spellStart"/>
      <w:r>
        <w:rPr>
          <w:color w:val="000000"/>
          <w:szCs w:val="20"/>
          <w:lang w:val="en-US"/>
        </w:rPr>
        <w:t>membuat</w:t>
      </w:r>
      <w:proofErr w:type="spellEnd"/>
      <w:r>
        <w:rPr>
          <w:color w:val="000000"/>
          <w:szCs w:val="20"/>
          <w:lang w:val="en-US"/>
        </w:rPr>
        <w:t xml:space="preserve"> </w:t>
      </w:r>
      <w:proofErr w:type="spellStart"/>
      <w:r>
        <w:rPr>
          <w:color w:val="000000"/>
          <w:szCs w:val="20"/>
          <w:lang w:val="en-US"/>
        </w:rPr>
        <w:t>solusi</w:t>
      </w:r>
      <w:proofErr w:type="spellEnd"/>
      <w:r>
        <w:rPr>
          <w:color w:val="000000"/>
          <w:szCs w:val="20"/>
          <w:lang w:val="en-US"/>
        </w:rPr>
        <w:t xml:space="preserve"> </w:t>
      </w:r>
      <w:proofErr w:type="spellStart"/>
      <w:r>
        <w:rPr>
          <w:color w:val="000000"/>
          <w:szCs w:val="20"/>
          <w:lang w:val="en-US"/>
        </w:rPr>
        <w:t>menjadi</w:t>
      </w:r>
      <w:proofErr w:type="spellEnd"/>
      <w:r>
        <w:rPr>
          <w:color w:val="000000"/>
          <w:szCs w:val="20"/>
          <w:lang w:val="en-US"/>
        </w:rPr>
        <w:t xml:space="preserve"> </w:t>
      </w:r>
      <w:proofErr w:type="spellStart"/>
      <w:r>
        <w:rPr>
          <w:color w:val="000000"/>
          <w:szCs w:val="20"/>
          <w:lang w:val="en-US"/>
        </w:rPr>
        <w:t>nyata</w:t>
      </w:r>
      <w:proofErr w:type="spellEnd"/>
      <w:r>
        <w:rPr>
          <w:color w:val="000000"/>
          <w:szCs w:val="20"/>
          <w:lang w:val="en-US"/>
        </w:rPr>
        <w:t xml:space="preserve"> </w:t>
      </w:r>
      <w:proofErr w:type="spellStart"/>
      <w:r>
        <w:rPr>
          <w:color w:val="000000"/>
          <w:szCs w:val="20"/>
          <w:lang w:val="en-US"/>
        </w:rPr>
        <w:t>untuk</w:t>
      </w:r>
      <w:proofErr w:type="spellEnd"/>
      <w:r>
        <w:rPr>
          <w:color w:val="000000"/>
          <w:szCs w:val="20"/>
          <w:lang w:val="en-US"/>
        </w:rPr>
        <w:t xml:space="preserve"> </w:t>
      </w:r>
      <w:proofErr w:type="spellStart"/>
      <w:r>
        <w:rPr>
          <w:color w:val="000000"/>
          <w:szCs w:val="20"/>
          <w:lang w:val="en-US"/>
        </w:rPr>
        <w:t>menjawab</w:t>
      </w:r>
      <w:proofErr w:type="spellEnd"/>
      <w:r>
        <w:rPr>
          <w:color w:val="000000"/>
          <w:szCs w:val="20"/>
          <w:lang w:val="en-US"/>
        </w:rPr>
        <w:t xml:space="preserve"> </w:t>
      </w:r>
      <w:proofErr w:type="spellStart"/>
      <w:r>
        <w:rPr>
          <w:color w:val="000000"/>
          <w:szCs w:val="20"/>
          <w:lang w:val="en-US"/>
        </w:rPr>
        <w:t>permasalahan</w:t>
      </w:r>
      <w:proofErr w:type="spellEnd"/>
      <w:r>
        <w:rPr>
          <w:color w:val="000000"/>
          <w:szCs w:val="20"/>
          <w:lang w:val="en-US"/>
        </w:rPr>
        <w:t xml:space="preserve"> </w:t>
      </w:r>
      <w:proofErr w:type="spellStart"/>
      <w:r>
        <w:rPr>
          <w:color w:val="000000"/>
          <w:szCs w:val="20"/>
          <w:lang w:val="en-US"/>
        </w:rPr>
        <w:t>konsumen</w:t>
      </w:r>
      <w:proofErr w:type="spellEnd"/>
      <w:r>
        <w:rPr>
          <w:color w:val="000000"/>
          <w:szCs w:val="20"/>
          <w:lang w:val="en-US"/>
        </w:rPr>
        <w:t xml:space="preserve">. </w:t>
      </w:r>
    </w:p>
    <w:p w14:paraId="49FA8034" w14:textId="018EC70C" w:rsidR="005A75EF" w:rsidRPr="005A75EF" w:rsidRDefault="005A75EF" w:rsidP="00426E02">
      <w:pPr>
        <w:pStyle w:val="ListParagraph"/>
        <w:numPr>
          <w:ilvl w:val="0"/>
          <w:numId w:val="7"/>
        </w:numPr>
        <w:spacing w:after="0" w:line="240" w:lineRule="auto"/>
        <w:ind w:left="426" w:hanging="426"/>
        <w:rPr>
          <w:rFonts w:ascii="Times New Roman" w:eastAsia="Times New Roman" w:hAnsi="Times New Roman"/>
          <w:i/>
          <w:iCs/>
          <w:color w:val="000000"/>
          <w:sz w:val="20"/>
          <w:szCs w:val="20"/>
        </w:rPr>
      </w:pPr>
      <w:r w:rsidRPr="005A75EF">
        <w:rPr>
          <w:rFonts w:ascii="Times New Roman" w:eastAsia="Times New Roman" w:hAnsi="Times New Roman"/>
          <w:i/>
          <w:iCs/>
          <w:color w:val="000000"/>
          <w:sz w:val="20"/>
          <w:szCs w:val="20"/>
        </w:rPr>
        <w:t>Test</w:t>
      </w:r>
    </w:p>
    <w:p w14:paraId="2A151632" w14:textId="0C276F71" w:rsidR="005A75EF" w:rsidRPr="008D1190" w:rsidRDefault="008D1190" w:rsidP="00406A12">
      <w:pPr>
        <w:rPr>
          <w:color w:val="000000"/>
          <w:szCs w:val="20"/>
          <w:lang w:val="en-US"/>
        </w:rPr>
      </w:pPr>
      <w:proofErr w:type="spellStart"/>
      <w:r>
        <w:rPr>
          <w:color w:val="000000"/>
          <w:szCs w:val="20"/>
          <w:lang w:val="en-US"/>
        </w:rPr>
        <w:t>Merupakan</w:t>
      </w:r>
      <w:proofErr w:type="spellEnd"/>
      <w:r>
        <w:rPr>
          <w:color w:val="000000"/>
          <w:szCs w:val="20"/>
          <w:lang w:val="en-US"/>
        </w:rPr>
        <w:t xml:space="preserve"> </w:t>
      </w:r>
      <w:proofErr w:type="spellStart"/>
      <w:r>
        <w:rPr>
          <w:color w:val="000000"/>
          <w:szCs w:val="20"/>
          <w:lang w:val="en-US"/>
        </w:rPr>
        <w:t>tahapan</w:t>
      </w:r>
      <w:proofErr w:type="spellEnd"/>
      <w:r>
        <w:rPr>
          <w:color w:val="000000"/>
          <w:szCs w:val="20"/>
          <w:lang w:val="en-US"/>
        </w:rPr>
        <w:t xml:space="preserve"> </w:t>
      </w:r>
      <w:proofErr w:type="spellStart"/>
      <w:r>
        <w:rPr>
          <w:color w:val="000000"/>
          <w:szCs w:val="20"/>
          <w:lang w:val="en-US"/>
        </w:rPr>
        <w:t>untuk</w:t>
      </w:r>
      <w:proofErr w:type="spellEnd"/>
      <w:r>
        <w:rPr>
          <w:color w:val="000000"/>
          <w:szCs w:val="20"/>
          <w:lang w:val="en-US"/>
        </w:rPr>
        <w:t xml:space="preserve"> </w:t>
      </w:r>
      <w:proofErr w:type="spellStart"/>
      <w:r>
        <w:rPr>
          <w:color w:val="000000"/>
          <w:szCs w:val="20"/>
          <w:lang w:val="en-US"/>
        </w:rPr>
        <w:t>mendapatkan</w:t>
      </w:r>
      <w:proofErr w:type="spellEnd"/>
      <w:r>
        <w:rPr>
          <w:color w:val="000000"/>
          <w:szCs w:val="20"/>
          <w:lang w:val="en-US"/>
        </w:rPr>
        <w:t xml:space="preserve"> </w:t>
      </w:r>
      <w:proofErr w:type="spellStart"/>
      <w:r>
        <w:rPr>
          <w:color w:val="000000"/>
          <w:szCs w:val="20"/>
          <w:lang w:val="en-US"/>
        </w:rPr>
        <w:t>umpan</w:t>
      </w:r>
      <w:proofErr w:type="spellEnd"/>
      <w:r>
        <w:rPr>
          <w:color w:val="000000"/>
          <w:szCs w:val="20"/>
          <w:lang w:val="en-US"/>
        </w:rPr>
        <w:t xml:space="preserve"> </w:t>
      </w:r>
      <w:proofErr w:type="spellStart"/>
      <w:r>
        <w:rPr>
          <w:color w:val="000000"/>
          <w:szCs w:val="20"/>
          <w:lang w:val="en-US"/>
        </w:rPr>
        <w:t>balik</w:t>
      </w:r>
      <w:proofErr w:type="spellEnd"/>
      <w:r>
        <w:rPr>
          <w:color w:val="000000"/>
          <w:szCs w:val="20"/>
          <w:lang w:val="en-US"/>
        </w:rPr>
        <w:t xml:space="preserve"> </w:t>
      </w:r>
      <w:proofErr w:type="spellStart"/>
      <w:r>
        <w:rPr>
          <w:color w:val="000000"/>
          <w:szCs w:val="20"/>
          <w:lang w:val="en-US"/>
        </w:rPr>
        <w:t>dari</w:t>
      </w:r>
      <w:proofErr w:type="spellEnd"/>
      <w:r>
        <w:rPr>
          <w:color w:val="000000"/>
          <w:szCs w:val="20"/>
          <w:lang w:val="en-US"/>
        </w:rPr>
        <w:t xml:space="preserve"> </w:t>
      </w:r>
      <w:proofErr w:type="spellStart"/>
      <w:r>
        <w:rPr>
          <w:color w:val="000000"/>
          <w:szCs w:val="20"/>
          <w:lang w:val="en-US"/>
        </w:rPr>
        <w:t>konsumen</w:t>
      </w:r>
      <w:proofErr w:type="spellEnd"/>
      <w:r>
        <w:rPr>
          <w:color w:val="000000"/>
          <w:szCs w:val="20"/>
          <w:lang w:val="en-US"/>
        </w:rPr>
        <w:t xml:space="preserve"> </w:t>
      </w:r>
      <w:proofErr w:type="spellStart"/>
      <w:r>
        <w:rPr>
          <w:color w:val="000000"/>
          <w:szCs w:val="20"/>
          <w:lang w:val="en-US"/>
        </w:rPr>
        <w:t>atau</w:t>
      </w:r>
      <w:proofErr w:type="spellEnd"/>
      <w:r>
        <w:rPr>
          <w:color w:val="000000"/>
          <w:szCs w:val="20"/>
          <w:lang w:val="en-US"/>
        </w:rPr>
        <w:t xml:space="preserve"> </w:t>
      </w:r>
      <w:proofErr w:type="spellStart"/>
      <w:r>
        <w:rPr>
          <w:color w:val="000000"/>
          <w:szCs w:val="20"/>
          <w:lang w:val="en-US"/>
        </w:rPr>
        <w:t>konsumen</w:t>
      </w:r>
      <w:proofErr w:type="spellEnd"/>
      <w:r>
        <w:rPr>
          <w:color w:val="000000"/>
          <w:szCs w:val="20"/>
          <w:lang w:val="en-US"/>
        </w:rPr>
        <w:t xml:space="preserve"> </w:t>
      </w:r>
      <w:proofErr w:type="spellStart"/>
      <w:r>
        <w:rPr>
          <w:color w:val="000000"/>
          <w:szCs w:val="20"/>
          <w:lang w:val="en-US"/>
        </w:rPr>
        <w:t>terkait</w:t>
      </w:r>
      <w:proofErr w:type="spellEnd"/>
      <w:r>
        <w:rPr>
          <w:color w:val="000000"/>
          <w:szCs w:val="20"/>
          <w:lang w:val="en-US"/>
        </w:rPr>
        <w:t xml:space="preserve"> </w:t>
      </w:r>
      <w:proofErr w:type="spellStart"/>
      <w:r>
        <w:rPr>
          <w:color w:val="000000"/>
          <w:szCs w:val="20"/>
          <w:lang w:val="en-US"/>
        </w:rPr>
        <w:t>produk</w:t>
      </w:r>
      <w:proofErr w:type="spellEnd"/>
      <w:r>
        <w:rPr>
          <w:color w:val="000000"/>
          <w:szCs w:val="20"/>
          <w:lang w:val="en-US"/>
        </w:rPr>
        <w:t xml:space="preserve"> yang </w:t>
      </w:r>
      <w:proofErr w:type="spellStart"/>
      <w:r>
        <w:rPr>
          <w:color w:val="000000"/>
          <w:szCs w:val="20"/>
          <w:lang w:val="en-US"/>
        </w:rPr>
        <w:t>telah</w:t>
      </w:r>
      <w:proofErr w:type="spellEnd"/>
      <w:r>
        <w:rPr>
          <w:color w:val="000000"/>
          <w:szCs w:val="20"/>
          <w:lang w:val="en-US"/>
        </w:rPr>
        <w:t xml:space="preserve"> </w:t>
      </w:r>
      <w:proofErr w:type="spellStart"/>
      <w:r>
        <w:rPr>
          <w:color w:val="000000"/>
          <w:szCs w:val="20"/>
          <w:lang w:val="en-US"/>
        </w:rPr>
        <w:t>dibuat</w:t>
      </w:r>
      <w:proofErr w:type="spellEnd"/>
      <w:r>
        <w:rPr>
          <w:color w:val="000000"/>
          <w:szCs w:val="20"/>
          <w:lang w:val="en-US"/>
        </w:rPr>
        <w:t xml:space="preserve"> </w:t>
      </w:r>
      <w:proofErr w:type="spellStart"/>
      <w:r>
        <w:rPr>
          <w:color w:val="000000"/>
          <w:szCs w:val="20"/>
          <w:lang w:val="en-US"/>
        </w:rPr>
        <w:t>dalam</w:t>
      </w:r>
      <w:proofErr w:type="spellEnd"/>
      <w:r>
        <w:rPr>
          <w:color w:val="000000"/>
          <w:szCs w:val="20"/>
          <w:lang w:val="en-US"/>
        </w:rPr>
        <w:t xml:space="preserve"> </w:t>
      </w:r>
      <w:proofErr w:type="spellStart"/>
      <w:r>
        <w:rPr>
          <w:color w:val="000000"/>
          <w:szCs w:val="20"/>
          <w:lang w:val="en-US"/>
        </w:rPr>
        <w:t>tahapan</w:t>
      </w:r>
      <w:proofErr w:type="spellEnd"/>
      <w:r>
        <w:rPr>
          <w:color w:val="000000"/>
          <w:szCs w:val="20"/>
          <w:lang w:val="en-US"/>
        </w:rPr>
        <w:t xml:space="preserve"> </w:t>
      </w:r>
      <w:r>
        <w:rPr>
          <w:i/>
          <w:iCs/>
          <w:color w:val="000000"/>
          <w:szCs w:val="20"/>
          <w:lang w:val="en-US"/>
        </w:rPr>
        <w:t xml:space="preserve">prototype </w:t>
      </w:r>
      <w:proofErr w:type="spellStart"/>
      <w:r>
        <w:rPr>
          <w:color w:val="000000"/>
          <w:szCs w:val="20"/>
          <w:lang w:val="en-US"/>
        </w:rPr>
        <w:t>untuk</w:t>
      </w:r>
      <w:proofErr w:type="spellEnd"/>
      <w:r>
        <w:rPr>
          <w:color w:val="000000"/>
          <w:szCs w:val="20"/>
          <w:lang w:val="en-US"/>
        </w:rPr>
        <w:t xml:space="preserve"> </w:t>
      </w:r>
      <w:proofErr w:type="spellStart"/>
      <w:r>
        <w:rPr>
          <w:color w:val="000000"/>
          <w:szCs w:val="20"/>
          <w:lang w:val="en-US"/>
        </w:rPr>
        <w:t>dilakukan</w:t>
      </w:r>
      <w:proofErr w:type="spellEnd"/>
      <w:r>
        <w:rPr>
          <w:color w:val="000000"/>
          <w:szCs w:val="20"/>
          <w:lang w:val="en-US"/>
        </w:rPr>
        <w:t xml:space="preserve"> </w:t>
      </w:r>
      <w:proofErr w:type="spellStart"/>
      <w:r>
        <w:rPr>
          <w:color w:val="000000"/>
          <w:szCs w:val="20"/>
          <w:lang w:val="en-US"/>
        </w:rPr>
        <w:t>literasi</w:t>
      </w:r>
      <w:proofErr w:type="spellEnd"/>
      <w:r>
        <w:rPr>
          <w:color w:val="000000"/>
          <w:szCs w:val="20"/>
          <w:lang w:val="en-US"/>
        </w:rPr>
        <w:t xml:space="preserve"> </w:t>
      </w:r>
      <w:proofErr w:type="spellStart"/>
      <w:r>
        <w:rPr>
          <w:color w:val="000000"/>
          <w:szCs w:val="20"/>
          <w:lang w:val="en-US"/>
        </w:rPr>
        <w:t>dan</w:t>
      </w:r>
      <w:proofErr w:type="spellEnd"/>
      <w:r>
        <w:rPr>
          <w:color w:val="000000"/>
          <w:szCs w:val="20"/>
          <w:lang w:val="en-US"/>
        </w:rPr>
        <w:t xml:space="preserve"> </w:t>
      </w:r>
      <w:proofErr w:type="spellStart"/>
      <w:r>
        <w:rPr>
          <w:color w:val="000000"/>
          <w:szCs w:val="20"/>
          <w:lang w:val="en-US"/>
        </w:rPr>
        <w:t>perbaikan</w:t>
      </w:r>
      <w:proofErr w:type="spellEnd"/>
      <w:r>
        <w:rPr>
          <w:color w:val="000000"/>
          <w:szCs w:val="20"/>
          <w:lang w:val="en-US"/>
        </w:rPr>
        <w:t>.</w:t>
      </w:r>
    </w:p>
    <w:p w14:paraId="5BD14F30" w14:textId="4B434702" w:rsidR="00CE1CFC" w:rsidRDefault="001F4240" w:rsidP="00D17783">
      <w:pPr>
        <w:pStyle w:val="CommentText"/>
        <w:numPr>
          <w:ilvl w:val="0"/>
          <w:numId w:val="3"/>
        </w:numPr>
        <w:spacing w:after="0"/>
        <w:ind w:left="426" w:hanging="426"/>
        <w:rPr>
          <w:rFonts w:ascii="Times New Roman" w:hAnsi="Times New Roman"/>
        </w:rPr>
      </w:pPr>
      <w:proofErr w:type="spellStart"/>
      <w:r>
        <w:rPr>
          <w:rFonts w:ascii="Times New Roman" w:hAnsi="Times New Roman"/>
        </w:rPr>
        <w:t>Alur</w:t>
      </w:r>
      <w:proofErr w:type="spellEnd"/>
      <w:r>
        <w:rPr>
          <w:rFonts w:ascii="Times New Roman" w:hAnsi="Times New Roman"/>
        </w:rPr>
        <w:t xml:space="preserve"> </w:t>
      </w:r>
      <w:proofErr w:type="spellStart"/>
      <w:r>
        <w:rPr>
          <w:rFonts w:ascii="Times New Roman" w:hAnsi="Times New Roman"/>
        </w:rPr>
        <w:t>Penelitian</w:t>
      </w:r>
      <w:proofErr w:type="spellEnd"/>
    </w:p>
    <w:p w14:paraId="367FA7D7" w14:textId="21DD3AA5" w:rsidR="00165EB9" w:rsidRDefault="00165EB9" w:rsidP="00426E02">
      <w:pPr>
        <w:pStyle w:val="CommentText"/>
        <w:spacing w:after="0"/>
        <w:ind w:firstLine="294"/>
        <w:rPr>
          <w:rFonts w:ascii="Times New Roman" w:hAnsi="Times New Roman"/>
        </w:rPr>
      </w:pPr>
      <w:proofErr w:type="spellStart"/>
      <w:proofErr w:type="gramStart"/>
      <w:r>
        <w:rPr>
          <w:rFonts w:ascii="Times New Roman" w:hAnsi="Times New Roman"/>
        </w:rPr>
        <w:t>Alur</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menjelaskan</w:t>
      </w:r>
      <w:proofErr w:type="spellEnd"/>
      <w:r>
        <w:rPr>
          <w:rFonts w:ascii="Times New Roman" w:hAnsi="Times New Roman"/>
        </w:rPr>
        <w:t xml:space="preserve"> </w:t>
      </w:r>
      <w:proofErr w:type="spellStart"/>
      <w:r>
        <w:rPr>
          <w:rFonts w:ascii="Times New Roman" w:hAnsi="Times New Roman"/>
        </w:rPr>
        <w:t>bagaimana</w:t>
      </w:r>
      <w:proofErr w:type="spellEnd"/>
      <w:r>
        <w:rPr>
          <w:rFonts w:ascii="Times New Roman" w:hAnsi="Times New Roman"/>
        </w:rPr>
        <w:t xml:space="preserve"> </w:t>
      </w:r>
      <w:proofErr w:type="spellStart"/>
      <w:r>
        <w:rPr>
          <w:rFonts w:ascii="Times New Roman" w:hAnsi="Times New Roman"/>
        </w:rPr>
        <w:t>langkah</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w:t>
      </w:r>
      <w:proofErr w:type="gramEnd"/>
      <w:r>
        <w:rPr>
          <w:rFonts w:ascii="Times New Roman" w:hAnsi="Times New Roman"/>
        </w:rPr>
        <w:t xml:space="preserve"> </w:t>
      </w:r>
      <w:proofErr w:type="spellStart"/>
      <w:r>
        <w:rPr>
          <w:rFonts w:ascii="Times New Roman" w:hAnsi="Times New Roman"/>
        </w:rPr>
        <w:t>Alur</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dilihat</w:t>
      </w:r>
      <w:proofErr w:type="spellEnd"/>
      <w:r>
        <w:rPr>
          <w:rFonts w:ascii="Times New Roman" w:hAnsi="Times New Roman"/>
        </w:rPr>
        <w:t xml:space="preserve"> </w:t>
      </w:r>
      <w:proofErr w:type="spellStart"/>
      <w:r>
        <w:rPr>
          <w:rFonts w:ascii="Times New Roman" w:hAnsi="Times New Roman"/>
        </w:rPr>
        <w:t>pada</w:t>
      </w:r>
      <w:proofErr w:type="spellEnd"/>
      <w:r>
        <w:rPr>
          <w:rFonts w:ascii="Times New Roman" w:hAnsi="Times New Roman"/>
        </w:rPr>
        <w:t xml:space="preserve"> </w:t>
      </w:r>
      <w:proofErr w:type="spellStart"/>
      <w:r>
        <w:rPr>
          <w:rFonts w:ascii="Times New Roman" w:hAnsi="Times New Roman"/>
        </w:rPr>
        <w:t>gambar</w:t>
      </w:r>
      <w:proofErr w:type="spellEnd"/>
      <w:r>
        <w:rPr>
          <w:rFonts w:ascii="Times New Roman" w:hAnsi="Times New Roman"/>
        </w:rPr>
        <w:t xml:space="preserve"> 2.1</w:t>
      </w:r>
    </w:p>
    <w:p w14:paraId="6F080066" w14:textId="77777777" w:rsidR="008D1190" w:rsidRDefault="008D1190" w:rsidP="008D1190">
      <w:pPr>
        <w:pStyle w:val="CommentText"/>
        <w:spacing w:after="0"/>
        <w:ind w:left="426"/>
        <w:rPr>
          <w:rFonts w:ascii="Times New Roman" w:hAnsi="Times New Roman"/>
        </w:rPr>
      </w:pPr>
    </w:p>
    <w:p w14:paraId="2564C465" w14:textId="1923C806" w:rsidR="00D33EB3" w:rsidRDefault="008D1190" w:rsidP="008D1190">
      <w:pPr>
        <w:pStyle w:val="CommentText"/>
        <w:keepNext/>
        <w:spacing w:after="0"/>
        <w:ind w:firstLine="1418"/>
      </w:pPr>
      <w:r>
        <w:rPr>
          <w:noProof/>
          <w:lang w:val="en-US"/>
        </w:rPr>
        <w:drawing>
          <wp:inline distT="0" distB="0" distL="0" distR="0" wp14:anchorId="0CBD4435" wp14:editId="754F63B5">
            <wp:extent cx="900235" cy="2038350"/>
            <wp:effectExtent l="0" t="0" r="0" b="0"/>
            <wp:docPr id="184" name="Picture 1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Diagram&#10;&#10;Description automatically generated"/>
                    <pic:cNvPicPr/>
                  </pic:nvPicPr>
                  <pic:blipFill>
                    <a:blip r:embed="rId12"/>
                    <a:stretch>
                      <a:fillRect/>
                    </a:stretch>
                  </pic:blipFill>
                  <pic:spPr>
                    <a:xfrm>
                      <a:off x="0" y="0"/>
                      <a:ext cx="900235" cy="2038350"/>
                    </a:xfrm>
                    <a:prstGeom prst="rect">
                      <a:avLst/>
                    </a:prstGeom>
                  </pic:spPr>
                </pic:pic>
              </a:graphicData>
            </a:graphic>
          </wp:inline>
        </w:drawing>
      </w:r>
    </w:p>
    <w:p w14:paraId="4AFB463D" w14:textId="2DBF6763" w:rsidR="001F4240" w:rsidRDefault="00D33EB3" w:rsidP="002A37C6">
      <w:pPr>
        <w:pStyle w:val="Caption"/>
        <w:spacing w:before="0"/>
        <w:jc w:val="center"/>
        <w:rPr>
          <w:lang w:val="en-US"/>
        </w:rPr>
      </w:pPr>
      <w:r w:rsidRPr="00D33EB3">
        <w:rPr>
          <w:b/>
          <w:bCs w:val="0"/>
        </w:rPr>
        <w:t xml:space="preserve">Gambar 2. </w:t>
      </w:r>
      <w:r w:rsidRPr="00D33EB3">
        <w:rPr>
          <w:b/>
          <w:bCs w:val="0"/>
        </w:rPr>
        <w:fldChar w:fldCharType="begin"/>
      </w:r>
      <w:r w:rsidRPr="00D33EB3">
        <w:rPr>
          <w:b/>
          <w:bCs w:val="0"/>
        </w:rPr>
        <w:instrText xml:space="preserve"> SEQ Gambar_2. \* ARABIC </w:instrText>
      </w:r>
      <w:r w:rsidRPr="00D33EB3">
        <w:rPr>
          <w:b/>
          <w:bCs w:val="0"/>
        </w:rPr>
        <w:fldChar w:fldCharType="separate"/>
      </w:r>
      <w:r w:rsidR="001038BA">
        <w:rPr>
          <w:b/>
          <w:bCs w:val="0"/>
          <w:noProof/>
        </w:rPr>
        <w:t>1</w:t>
      </w:r>
      <w:r w:rsidRPr="00D33EB3">
        <w:rPr>
          <w:b/>
          <w:bCs w:val="0"/>
        </w:rPr>
        <w:fldChar w:fldCharType="end"/>
      </w:r>
      <w:r w:rsidRPr="00D33EB3">
        <w:rPr>
          <w:b/>
          <w:bCs w:val="0"/>
          <w:lang w:val="en-US"/>
        </w:rPr>
        <w:t>.</w:t>
      </w:r>
      <w:r>
        <w:rPr>
          <w:lang w:val="en-US"/>
        </w:rPr>
        <w:t xml:space="preserve"> </w:t>
      </w:r>
      <w:proofErr w:type="spellStart"/>
      <w:r>
        <w:rPr>
          <w:lang w:val="en-US"/>
        </w:rPr>
        <w:t>Alur</w:t>
      </w:r>
      <w:proofErr w:type="spellEnd"/>
      <w:r>
        <w:rPr>
          <w:lang w:val="en-US"/>
        </w:rPr>
        <w:t xml:space="preserve"> </w:t>
      </w:r>
      <w:proofErr w:type="spellStart"/>
      <w:r>
        <w:rPr>
          <w:lang w:val="en-US"/>
        </w:rPr>
        <w:t>Penelitian</w:t>
      </w:r>
      <w:proofErr w:type="spellEnd"/>
    </w:p>
    <w:p w14:paraId="51FA0F00" w14:textId="53D11787" w:rsidR="00EF0306" w:rsidRDefault="00EF0306" w:rsidP="00EF0306">
      <w:pPr>
        <w:pStyle w:val="BodyText"/>
        <w:spacing w:line="240" w:lineRule="auto"/>
        <w:ind w:firstLine="0"/>
        <w:rPr>
          <w:rFonts w:ascii="Times New Roman" w:hAnsi="Times New Roman" w:cs="Times New Roman"/>
          <w:sz w:val="20"/>
          <w:szCs w:val="20"/>
        </w:rPr>
      </w:pPr>
      <w:r>
        <w:rPr>
          <w:rFonts w:ascii="Times New Roman" w:hAnsi="Times New Roman" w:cs="Times New Roman"/>
          <w:sz w:val="20"/>
          <w:szCs w:val="20"/>
        </w:rPr>
        <w:t xml:space="preserve">Dari </w:t>
      </w:r>
      <w:proofErr w:type="spellStart"/>
      <w:r>
        <w:rPr>
          <w:rFonts w:ascii="Times New Roman" w:hAnsi="Times New Roman" w:cs="Times New Roman"/>
          <w:sz w:val="20"/>
          <w:szCs w:val="20"/>
        </w:rPr>
        <w:t>alur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serta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dikombinasikan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metode</w:t>
      </w:r>
      <w:proofErr w:type="spellEnd"/>
      <w:r>
        <w:rPr>
          <w:rFonts w:ascii="Times New Roman" w:hAnsi="Times New Roman" w:cs="Times New Roman"/>
          <w:sz w:val="20"/>
          <w:szCs w:val="20"/>
        </w:rPr>
        <w:t xml:space="preserve"> </w:t>
      </w:r>
      <w:r w:rsidRPr="00EF0306">
        <w:rPr>
          <w:rFonts w:ascii="Times New Roman" w:hAnsi="Times New Roman" w:cs="Times New Roman"/>
          <w:i/>
          <w:sz w:val="20"/>
          <w:szCs w:val="20"/>
        </w:rPr>
        <w:t xml:space="preserve">design </w:t>
      </w:r>
      <w:proofErr w:type="spellStart"/>
      <w:r w:rsidRPr="00EF0306">
        <w:rPr>
          <w:rFonts w:ascii="Times New Roman" w:hAnsi="Times New Roman" w:cs="Times New Roman"/>
          <w:i/>
          <w:sz w:val="20"/>
          <w:szCs w:val="20"/>
        </w:rPr>
        <w:t>thingking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tahapan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wawancara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merupakan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tahapan</w:t>
      </w:r>
      <w:proofErr w:type="spellEnd"/>
      <w:r>
        <w:rPr>
          <w:rFonts w:ascii="Times New Roman" w:hAnsi="Times New Roman" w:cs="Times New Roman"/>
          <w:sz w:val="20"/>
          <w:szCs w:val="20"/>
        </w:rPr>
        <w:t xml:space="preserve"> </w:t>
      </w:r>
      <w:proofErr w:type="spellStart"/>
      <w:r w:rsidRPr="00430258">
        <w:rPr>
          <w:rFonts w:ascii="Times New Roman" w:hAnsi="Times New Roman" w:cs="Times New Roman"/>
          <w:i/>
          <w:sz w:val="20"/>
          <w:szCs w:val="20"/>
        </w:rPr>
        <w:t>emphytize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mengetahui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w:t>
      </w:r>
      <w:r w:rsidR="00430258">
        <w:rPr>
          <w:rFonts w:ascii="Times New Roman" w:hAnsi="Times New Roman" w:cs="Times New Roman"/>
          <w:sz w:val="20"/>
          <w:szCs w:val="20"/>
        </w:rPr>
        <w:t>a</w:t>
      </w:r>
      <w:proofErr w:type="spellEnd"/>
      <w:r w:rsidR="00430258">
        <w:rPr>
          <w:rFonts w:ascii="Times New Roman" w:hAnsi="Times New Roman" w:cs="Times New Roman"/>
          <w:sz w:val="20"/>
          <w:szCs w:val="20"/>
        </w:rPr>
        <w:t xml:space="preserve"> yang </w:t>
      </w:r>
      <w:proofErr w:type="spellStart"/>
      <w:r w:rsidR="00430258">
        <w:rPr>
          <w:rFonts w:ascii="Times New Roman" w:hAnsi="Times New Roman" w:cs="Times New Roman"/>
          <w:sz w:val="20"/>
          <w:szCs w:val="20"/>
        </w:rPr>
        <w:t>diinginkan</w:t>
      </w:r>
      <w:proofErr w:type="spellEnd"/>
      <w:r w:rsidR="00430258">
        <w:rPr>
          <w:rFonts w:ascii="Times New Roman" w:hAnsi="Times New Roman" w:cs="Times New Roman"/>
          <w:sz w:val="20"/>
          <w:szCs w:val="20"/>
        </w:rPr>
        <w:t xml:space="preserve"> </w:t>
      </w:r>
      <w:proofErr w:type="spellStart"/>
      <w:r w:rsidR="00430258">
        <w:rPr>
          <w:rFonts w:ascii="Times New Roman" w:hAnsi="Times New Roman" w:cs="Times New Roman"/>
          <w:sz w:val="20"/>
          <w:szCs w:val="20"/>
        </w:rPr>
        <w:t>oleh</w:t>
      </w:r>
      <w:proofErr w:type="spellEnd"/>
      <w:r w:rsidR="00430258">
        <w:rPr>
          <w:rFonts w:ascii="Times New Roman" w:hAnsi="Times New Roman" w:cs="Times New Roman"/>
          <w:sz w:val="20"/>
          <w:szCs w:val="20"/>
        </w:rPr>
        <w:t xml:space="preserve"> </w:t>
      </w:r>
      <w:proofErr w:type="spellStart"/>
      <w:r w:rsidR="00430258">
        <w:rPr>
          <w:rFonts w:ascii="Times New Roman" w:hAnsi="Times New Roman" w:cs="Times New Roman"/>
          <w:sz w:val="20"/>
          <w:szCs w:val="20"/>
        </w:rPr>
        <w:t>pengguna</w:t>
      </w:r>
      <w:proofErr w:type="spellEnd"/>
      <w:r w:rsidR="00430258">
        <w:rPr>
          <w:rFonts w:ascii="Times New Roman" w:hAnsi="Times New Roman" w:cs="Times New Roman"/>
          <w:sz w:val="20"/>
          <w:szCs w:val="20"/>
        </w:rPr>
        <w:t xml:space="preserve"> </w:t>
      </w:r>
      <w:proofErr w:type="spellStart"/>
      <w:r w:rsidR="00430258">
        <w:rPr>
          <w:rFonts w:ascii="Times New Roman" w:hAnsi="Times New Roman" w:cs="Times New Roman"/>
          <w:sz w:val="20"/>
          <w:szCs w:val="20"/>
        </w:rPr>
        <w:t>dan</w:t>
      </w:r>
      <w:proofErr w:type="spellEnd"/>
      <w:r w:rsidR="00430258">
        <w:rPr>
          <w:rFonts w:ascii="Times New Roman" w:hAnsi="Times New Roman" w:cs="Times New Roman"/>
          <w:sz w:val="20"/>
          <w:szCs w:val="20"/>
        </w:rPr>
        <w:t xml:space="preserve"> </w:t>
      </w:r>
      <w:r w:rsidR="00430258" w:rsidRPr="00430258">
        <w:rPr>
          <w:rFonts w:ascii="Times New Roman" w:hAnsi="Times New Roman" w:cs="Times New Roman"/>
          <w:i/>
          <w:sz w:val="20"/>
          <w:szCs w:val="20"/>
        </w:rPr>
        <w:t>define</w:t>
      </w:r>
      <w:r w:rsidR="00430258">
        <w:rPr>
          <w:rFonts w:ascii="Times New Roman" w:hAnsi="Times New Roman" w:cs="Times New Roman"/>
          <w:sz w:val="20"/>
          <w:szCs w:val="20"/>
        </w:rPr>
        <w:t xml:space="preserve"> </w:t>
      </w:r>
      <w:proofErr w:type="gramStart"/>
      <w:r w:rsidR="00430258">
        <w:rPr>
          <w:rFonts w:ascii="Times New Roman" w:hAnsi="Times New Roman" w:cs="Times New Roman"/>
          <w:sz w:val="20"/>
          <w:szCs w:val="20"/>
        </w:rPr>
        <w:t xml:space="preserve">yang  </w:t>
      </w:r>
      <w:proofErr w:type="spellStart"/>
      <w:r w:rsidR="00430258">
        <w:rPr>
          <w:rFonts w:ascii="Times New Roman" w:hAnsi="Times New Roman" w:cs="Times New Roman"/>
          <w:sz w:val="20"/>
          <w:szCs w:val="20"/>
        </w:rPr>
        <w:t>digunakan</w:t>
      </w:r>
      <w:proofErr w:type="spellEnd"/>
      <w:proofErr w:type="gramEnd"/>
      <w:r w:rsidR="00430258">
        <w:rPr>
          <w:rFonts w:ascii="Times New Roman" w:hAnsi="Times New Roman" w:cs="Times New Roman"/>
          <w:sz w:val="20"/>
          <w:szCs w:val="20"/>
        </w:rPr>
        <w:t xml:space="preserve"> </w:t>
      </w:r>
      <w:proofErr w:type="spellStart"/>
      <w:r w:rsidR="00430258">
        <w:rPr>
          <w:rFonts w:ascii="Times New Roman" w:hAnsi="Times New Roman" w:cs="Times New Roman"/>
          <w:sz w:val="20"/>
          <w:szCs w:val="20"/>
        </w:rPr>
        <w:t>sebagai</w:t>
      </w:r>
      <w:proofErr w:type="spellEnd"/>
      <w:r w:rsidR="00430258">
        <w:rPr>
          <w:rFonts w:ascii="Times New Roman" w:hAnsi="Times New Roman" w:cs="Times New Roman"/>
          <w:sz w:val="20"/>
          <w:szCs w:val="20"/>
        </w:rPr>
        <w:t xml:space="preserve"> proses </w:t>
      </w:r>
      <w:proofErr w:type="spellStart"/>
      <w:r w:rsidR="00430258">
        <w:rPr>
          <w:rFonts w:ascii="Times New Roman" w:hAnsi="Times New Roman" w:cs="Times New Roman"/>
          <w:sz w:val="20"/>
          <w:szCs w:val="20"/>
        </w:rPr>
        <w:t>analisis</w:t>
      </w:r>
      <w:proofErr w:type="spellEnd"/>
      <w:r w:rsidR="00430258">
        <w:rPr>
          <w:rFonts w:ascii="Times New Roman" w:hAnsi="Times New Roman" w:cs="Times New Roman"/>
          <w:sz w:val="20"/>
          <w:szCs w:val="20"/>
        </w:rPr>
        <w:t xml:space="preserve"> </w:t>
      </w:r>
      <w:proofErr w:type="spellStart"/>
      <w:r w:rsidR="00430258">
        <w:rPr>
          <w:rFonts w:ascii="Times New Roman" w:hAnsi="Times New Roman" w:cs="Times New Roman"/>
          <w:sz w:val="20"/>
          <w:szCs w:val="20"/>
        </w:rPr>
        <w:t>untuk</w:t>
      </w:r>
      <w:proofErr w:type="spellEnd"/>
      <w:r w:rsidR="00430258">
        <w:rPr>
          <w:rFonts w:ascii="Times New Roman" w:hAnsi="Times New Roman" w:cs="Times New Roman"/>
          <w:sz w:val="20"/>
          <w:szCs w:val="20"/>
        </w:rPr>
        <w:t xml:space="preserve"> </w:t>
      </w:r>
      <w:proofErr w:type="spellStart"/>
      <w:r w:rsidR="00430258">
        <w:rPr>
          <w:rFonts w:ascii="Times New Roman" w:hAnsi="Times New Roman" w:cs="Times New Roman"/>
          <w:sz w:val="20"/>
          <w:szCs w:val="20"/>
        </w:rPr>
        <w:t>mengetahui</w:t>
      </w:r>
      <w:proofErr w:type="spellEnd"/>
      <w:r w:rsidR="00430258">
        <w:rPr>
          <w:rFonts w:ascii="Times New Roman" w:hAnsi="Times New Roman" w:cs="Times New Roman"/>
          <w:sz w:val="20"/>
          <w:szCs w:val="20"/>
        </w:rPr>
        <w:t xml:space="preserve"> </w:t>
      </w:r>
      <w:proofErr w:type="spellStart"/>
      <w:r w:rsidR="00430258">
        <w:rPr>
          <w:rFonts w:ascii="Times New Roman" w:hAnsi="Times New Roman" w:cs="Times New Roman"/>
          <w:sz w:val="20"/>
          <w:szCs w:val="20"/>
        </w:rPr>
        <w:t>masalah</w:t>
      </w:r>
      <w:proofErr w:type="spellEnd"/>
      <w:r w:rsidR="00430258">
        <w:rPr>
          <w:rFonts w:ascii="Times New Roman" w:hAnsi="Times New Roman" w:cs="Times New Roman"/>
          <w:sz w:val="20"/>
          <w:szCs w:val="20"/>
        </w:rPr>
        <w:t xml:space="preserve"> yang </w:t>
      </w:r>
      <w:proofErr w:type="spellStart"/>
      <w:r w:rsidR="00430258">
        <w:rPr>
          <w:rFonts w:ascii="Times New Roman" w:hAnsi="Times New Roman" w:cs="Times New Roman"/>
          <w:sz w:val="20"/>
          <w:szCs w:val="20"/>
        </w:rPr>
        <w:t>akan</w:t>
      </w:r>
      <w:proofErr w:type="spellEnd"/>
      <w:r w:rsidR="00430258">
        <w:rPr>
          <w:rFonts w:ascii="Times New Roman" w:hAnsi="Times New Roman" w:cs="Times New Roman"/>
          <w:sz w:val="20"/>
          <w:szCs w:val="20"/>
        </w:rPr>
        <w:t xml:space="preserve"> </w:t>
      </w:r>
      <w:proofErr w:type="spellStart"/>
      <w:r w:rsidR="00430258">
        <w:rPr>
          <w:rFonts w:ascii="Times New Roman" w:hAnsi="Times New Roman" w:cs="Times New Roman"/>
          <w:sz w:val="20"/>
          <w:szCs w:val="20"/>
        </w:rPr>
        <w:t>dipecahkan</w:t>
      </w:r>
      <w:proofErr w:type="spellEnd"/>
      <w:r w:rsidR="00430258">
        <w:rPr>
          <w:rFonts w:ascii="Times New Roman" w:hAnsi="Times New Roman" w:cs="Times New Roman"/>
          <w:sz w:val="20"/>
          <w:szCs w:val="20"/>
        </w:rPr>
        <w:t>.</w:t>
      </w:r>
    </w:p>
    <w:p w14:paraId="7EF68ECC" w14:textId="45B893A9" w:rsidR="00430258" w:rsidRDefault="00430258" w:rsidP="00EF0306">
      <w:pPr>
        <w:pStyle w:val="BodyText"/>
        <w:spacing w:line="240" w:lineRule="auto"/>
        <w:ind w:firstLine="0"/>
        <w:rPr>
          <w:rFonts w:ascii="Times New Roman" w:hAnsi="Times New Roman" w:cs="Times New Roman"/>
          <w:sz w:val="20"/>
          <w:szCs w:val="20"/>
        </w:rPr>
      </w:pPr>
      <w:proofErr w:type="spellStart"/>
      <w:r>
        <w:rPr>
          <w:rFonts w:ascii="Times New Roman" w:hAnsi="Times New Roman" w:cs="Times New Roman"/>
          <w:sz w:val="20"/>
          <w:szCs w:val="20"/>
        </w:rPr>
        <w:t>Tahapan</w:t>
      </w:r>
      <w:proofErr w:type="spellEnd"/>
      <w:r>
        <w:rPr>
          <w:rFonts w:ascii="Times New Roman" w:hAnsi="Times New Roman" w:cs="Times New Roman"/>
          <w:sz w:val="20"/>
          <w:szCs w:val="20"/>
        </w:rPr>
        <w:t xml:space="preserve"> </w:t>
      </w:r>
      <w:r w:rsidRPr="00430258">
        <w:rPr>
          <w:rFonts w:ascii="Times New Roman" w:hAnsi="Times New Roman" w:cs="Times New Roman"/>
          <w:i/>
          <w:sz w:val="20"/>
          <w:szCs w:val="20"/>
        </w:rPr>
        <w:t>ideate</w:t>
      </w:r>
      <w:r>
        <w:rPr>
          <w:rFonts w:ascii="Times New Roman" w:hAnsi="Times New Roman" w:cs="Times New Roman"/>
          <w:sz w:val="20"/>
          <w:szCs w:val="20"/>
        </w:rPr>
        <w:t xml:space="preserve">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menentukan</w:t>
      </w:r>
      <w:proofErr w:type="spellEnd"/>
      <w:r>
        <w:rPr>
          <w:rFonts w:ascii="Times New Roman" w:hAnsi="Times New Roman" w:cs="Times New Roman"/>
          <w:sz w:val="20"/>
          <w:szCs w:val="20"/>
        </w:rPr>
        <w:t xml:space="preserve"> ide </w:t>
      </w:r>
      <w:proofErr w:type="spellStart"/>
      <w:r>
        <w:rPr>
          <w:rFonts w:ascii="Times New Roman" w:hAnsi="Times New Roman" w:cs="Times New Roman"/>
          <w:sz w:val="20"/>
          <w:szCs w:val="20"/>
        </w:rPr>
        <w:lastRenderedPageBreak/>
        <w:t>mengatasi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masalah</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dihadapi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proses </w:t>
      </w:r>
      <w:r w:rsidRPr="00430258">
        <w:rPr>
          <w:rFonts w:ascii="Times New Roman" w:hAnsi="Times New Roman" w:cs="Times New Roman"/>
          <w:i/>
          <w:sz w:val="20"/>
          <w:szCs w:val="20"/>
        </w:rPr>
        <w:t>brainstorming</w:t>
      </w:r>
      <w:r>
        <w:rPr>
          <w:rFonts w:ascii="Times New Roman" w:hAnsi="Times New Roman" w:cs="Times New Roman"/>
          <w:sz w:val="20"/>
          <w:szCs w:val="20"/>
        </w:rPr>
        <w:t xml:space="preserve"> </w:t>
      </w:r>
      <w:proofErr w:type="spellStart"/>
      <w:r>
        <w:rPr>
          <w:rFonts w:ascii="Times New Roman" w:hAnsi="Times New Roman" w:cs="Times New Roman"/>
          <w:sz w:val="20"/>
          <w:szCs w:val="20"/>
        </w:rPr>
        <w:t>dan</w:t>
      </w:r>
      <w:proofErr w:type="spellEnd"/>
      <w:r>
        <w:rPr>
          <w:rFonts w:ascii="Times New Roman" w:hAnsi="Times New Roman" w:cs="Times New Roman"/>
          <w:sz w:val="20"/>
          <w:szCs w:val="20"/>
        </w:rPr>
        <w:t xml:space="preserve"> </w:t>
      </w:r>
      <w:r w:rsidRPr="00430258">
        <w:rPr>
          <w:rFonts w:ascii="Times New Roman" w:hAnsi="Times New Roman" w:cs="Times New Roman"/>
          <w:i/>
          <w:sz w:val="20"/>
          <w:szCs w:val="20"/>
        </w:rPr>
        <w:t>clustering vote discuss decide</w:t>
      </w:r>
    </w:p>
    <w:p w14:paraId="5D22C8DA" w14:textId="37EC0E79" w:rsidR="00430258" w:rsidRDefault="00430258" w:rsidP="00EF0306">
      <w:pPr>
        <w:pStyle w:val="BodyText"/>
        <w:spacing w:line="240" w:lineRule="auto"/>
        <w:ind w:firstLine="0"/>
        <w:rPr>
          <w:rFonts w:ascii="Times New Roman" w:hAnsi="Times New Roman" w:cs="Times New Roman"/>
          <w:sz w:val="20"/>
          <w:szCs w:val="20"/>
        </w:rPr>
      </w:pPr>
      <w:proofErr w:type="spellStart"/>
      <w:proofErr w:type="gramStart"/>
      <w:r>
        <w:rPr>
          <w:rFonts w:ascii="Times New Roman" w:hAnsi="Times New Roman" w:cs="Times New Roman"/>
          <w:sz w:val="20"/>
          <w:szCs w:val="20"/>
        </w:rPr>
        <w:t>Perancangan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tahapan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pembuatan</w:t>
      </w:r>
      <w:proofErr w:type="spellEnd"/>
      <w:r>
        <w:rPr>
          <w:rFonts w:ascii="Times New Roman" w:hAnsi="Times New Roman" w:cs="Times New Roman"/>
          <w:sz w:val="20"/>
          <w:szCs w:val="20"/>
        </w:rPr>
        <w:t xml:space="preserve"> </w:t>
      </w:r>
      <w:r w:rsidRPr="00430258">
        <w:rPr>
          <w:rFonts w:ascii="Times New Roman" w:hAnsi="Times New Roman" w:cs="Times New Roman"/>
          <w:i/>
          <w:sz w:val="20"/>
          <w:szCs w:val="20"/>
        </w:rPr>
        <w:t>prototype</w:t>
      </w:r>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pembuatan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sketsa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dan</w:t>
      </w:r>
      <w:proofErr w:type="spellEnd"/>
      <w:r>
        <w:rPr>
          <w:rFonts w:ascii="Times New Roman" w:hAnsi="Times New Roman" w:cs="Times New Roman"/>
          <w:sz w:val="20"/>
          <w:szCs w:val="20"/>
        </w:rPr>
        <w:t xml:space="preserve"> </w:t>
      </w:r>
      <w:r w:rsidRPr="00430258">
        <w:rPr>
          <w:rFonts w:ascii="Times New Roman" w:hAnsi="Times New Roman" w:cs="Times New Roman"/>
          <w:i/>
          <w:sz w:val="20"/>
          <w:szCs w:val="20"/>
        </w:rPr>
        <w:t>storyboard</w:t>
      </w:r>
      <w:r>
        <w:rPr>
          <w:rFonts w:ascii="Times New Roman" w:hAnsi="Times New Roman" w:cs="Times New Roman"/>
          <w:sz w:val="20"/>
          <w:szCs w:val="20"/>
        </w:rPr>
        <w:t>.</w:t>
      </w:r>
      <w:proofErr w:type="gramEnd"/>
    </w:p>
    <w:p w14:paraId="75F41A56" w14:textId="59E18A91" w:rsidR="00430258" w:rsidRPr="00430258" w:rsidRDefault="00430258" w:rsidP="00EF0306">
      <w:pPr>
        <w:pStyle w:val="BodyText"/>
        <w:spacing w:line="240" w:lineRule="auto"/>
        <w:ind w:firstLine="0"/>
        <w:rPr>
          <w:rFonts w:ascii="Times New Roman" w:hAnsi="Times New Roman" w:cs="Times New Roman"/>
          <w:sz w:val="20"/>
          <w:szCs w:val="20"/>
        </w:rPr>
      </w:pPr>
      <w:r>
        <w:rPr>
          <w:rFonts w:ascii="Times New Roman" w:hAnsi="Times New Roman" w:cs="Times New Roman"/>
          <w:sz w:val="20"/>
          <w:szCs w:val="20"/>
        </w:rPr>
        <w:t xml:space="preserve">Trial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tahapan</w:t>
      </w:r>
      <w:proofErr w:type="spellEnd"/>
      <w:r>
        <w:rPr>
          <w:rFonts w:ascii="Times New Roman" w:hAnsi="Times New Roman" w:cs="Times New Roman"/>
          <w:sz w:val="20"/>
          <w:szCs w:val="20"/>
        </w:rPr>
        <w:t xml:space="preserve"> </w:t>
      </w:r>
      <w:r w:rsidRPr="003203C2">
        <w:rPr>
          <w:rFonts w:ascii="Times New Roman" w:hAnsi="Times New Roman" w:cs="Times New Roman"/>
          <w:i/>
          <w:sz w:val="20"/>
          <w:szCs w:val="20"/>
        </w:rPr>
        <w:t>test</w:t>
      </w:r>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untuk</w:t>
      </w:r>
      <w:proofErr w:type="spellEnd"/>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mengetahui</w:t>
      </w:r>
      <w:proofErr w:type="spellEnd"/>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pengalaman</w:t>
      </w:r>
      <w:proofErr w:type="spellEnd"/>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penggunaan</w:t>
      </w:r>
      <w:proofErr w:type="spellEnd"/>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sistem</w:t>
      </w:r>
      <w:proofErr w:type="spellEnd"/>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dan</w:t>
      </w:r>
      <w:proofErr w:type="spellEnd"/>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evaluasi</w:t>
      </w:r>
      <w:proofErr w:type="spellEnd"/>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penggunaan</w:t>
      </w:r>
      <w:proofErr w:type="spellEnd"/>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dituangkan</w:t>
      </w:r>
      <w:proofErr w:type="spellEnd"/>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dalam</w:t>
      </w:r>
      <w:proofErr w:type="spellEnd"/>
      <w:r w:rsidR="003203C2">
        <w:rPr>
          <w:rFonts w:ascii="Times New Roman" w:hAnsi="Times New Roman" w:cs="Times New Roman"/>
          <w:sz w:val="20"/>
          <w:szCs w:val="20"/>
        </w:rPr>
        <w:t xml:space="preserve"> </w:t>
      </w:r>
      <w:proofErr w:type="spellStart"/>
      <w:r w:rsidR="003203C2">
        <w:rPr>
          <w:rFonts w:ascii="Times New Roman" w:hAnsi="Times New Roman" w:cs="Times New Roman"/>
          <w:sz w:val="20"/>
          <w:szCs w:val="20"/>
        </w:rPr>
        <w:t>bentuk</w:t>
      </w:r>
      <w:proofErr w:type="spellEnd"/>
      <w:r w:rsidR="003203C2">
        <w:rPr>
          <w:rFonts w:ascii="Times New Roman" w:hAnsi="Times New Roman" w:cs="Times New Roman"/>
          <w:sz w:val="20"/>
          <w:szCs w:val="20"/>
        </w:rPr>
        <w:t xml:space="preserve"> </w:t>
      </w:r>
      <w:r w:rsidR="003203C2" w:rsidRPr="003203C2">
        <w:rPr>
          <w:rFonts w:ascii="Times New Roman" w:hAnsi="Times New Roman" w:cs="Times New Roman"/>
          <w:i/>
          <w:sz w:val="20"/>
          <w:szCs w:val="20"/>
        </w:rPr>
        <w:t>learning card</w:t>
      </w:r>
      <w:r w:rsidR="003203C2">
        <w:rPr>
          <w:rFonts w:ascii="Times New Roman" w:hAnsi="Times New Roman" w:cs="Times New Roman"/>
          <w:sz w:val="20"/>
          <w:szCs w:val="20"/>
        </w:rPr>
        <w:t>.</w:t>
      </w:r>
    </w:p>
    <w:p w14:paraId="6C0CC9A6" w14:textId="77777777" w:rsidR="00540D5F" w:rsidRPr="00662F6C" w:rsidRDefault="00540D5F" w:rsidP="007268F5">
      <w:pPr>
        <w:rPr>
          <w:lang w:val="en-US"/>
        </w:rPr>
      </w:pPr>
    </w:p>
    <w:p w14:paraId="6E87307D" w14:textId="1DF21A2D" w:rsidR="00BA045A" w:rsidRPr="005A75EF" w:rsidRDefault="00BA045A" w:rsidP="005A75EF">
      <w:pPr>
        <w:pStyle w:val="Heading2"/>
        <w:spacing w:before="0" w:after="0"/>
        <w:rPr>
          <w:sz w:val="10"/>
          <w:szCs w:val="10"/>
        </w:rPr>
      </w:pPr>
      <w:r w:rsidRPr="005A75EF">
        <w:rPr>
          <w:sz w:val="21"/>
          <w:szCs w:val="22"/>
        </w:rPr>
        <w:t>III. HASIL DAN DISKUSI</w:t>
      </w:r>
    </w:p>
    <w:p w14:paraId="30ADB22A" w14:textId="18410CE0" w:rsidR="007B1506" w:rsidRDefault="001E4C92" w:rsidP="00D17783">
      <w:pPr>
        <w:pStyle w:val="CommentText"/>
        <w:numPr>
          <w:ilvl w:val="0"/>
          <w:numId w:val="4"/>
        </w:numPr>
        <w:spacing w:after="0"/>
        <w:ind w:left="426" w:hanging="426"/>
        <w:rPr>
          <w:rFonts w:ascii="Times New Roman" w:hAnsi="Times New Roman"/>
        </w:rPr>
      </w:pPr>
      <w:proofErr w:type="spellStart"/>
      <w:r w:rsidRPr="006E1CE1">
        <w:rPr>
          <w:rFonts w:ascii="Times New Roman" w:hAnsi="Times New Roman"/>
          <w:i/>
          <w:iCs/>
        </w:rPr>
        <w:t>Emphatize</w:t>
      </w:r>
      <w:proofErr w:type="spellEnd"/>
    </w:p>
    <w:p w14:paraId="1297B010" w14:textId="1BD4124D" w:rsidR="001E4C92" w:rsidRDefault="001E4C92" w:rsidP="006E1CE1">
      <w:pPr>
        <w:pStyle w:val="ListParagraph"/>
        <w:spacing w:after="0" w:line="240" w:lineRule="auto"/>
        <w:ind w:left="0" w:firstLine="426"/>
        <w:rPr>
          <w:rFonts w:ascii="Times New Roman" w:hAnsi="Times New Roman"/>
          <w:sz w:val="20"/>
          <w:szCs w:val="18"/>
        </w:rPr>
      </w:pPr>
      <w:proofErr w:type="spellStart"/>
      <w:r w:rsidRPr="001E4C92">
        <w:rPr>
          <w:rFonts w:ascii="Times New Roman" w:hAnsi="Times New Roman"/>
          <w:sz w:val="20"/>
          <w:szCs w:val="18"/>
        </w:rPr>
        <w:t>Dalam</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penulisan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penelitian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ini</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penulis</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hanya</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mengemukakan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pertanyaan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secara</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umum</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Namun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akan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ada</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pengembangan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bahasan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ketika</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wawancara</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berlangsung</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sehingga</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informasi</w:t>
      </w:r>
      <w:proofErr w:type="spellEnd"/>
      <w:r w:rsidRPr="001E4C92">
        <w:rPr>
          <w:rFonts w:ascii="Times New Roman" w:hAnsi="Times New Roman"/>
          <w:sz w:val="20"/>
          <w:szCs w:val="18"/>
        </w:rPr>
        <w:t xml:space="preserve"> yang </w:t>
      </w:r>
      <w:proofErr w:type="spellStart"/>
      <w:r w:rsidRPr="001E4C92">
        <w:rPr>
          <w:rFonts w:ascii="Times New Roman" w:hAnsi="Times New Roman"/>
          <w:sz w:val="20"/>
          <w:szCs w:val="18"/>
        </w:rPr>
        <w:t>didapat</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diharapkan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lengkap</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aktual</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dan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akurat</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Wawancara</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ini</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dilakukan</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pada</w:t>
      </w:r>
      <w:proofErr w:type="spellEnd"/>
      <w:r w:rsidRPr="001E4C92">
        <w:rPr>
          <w:rFonts w:ascii="Times New Roman" w:hAnsi="Times New Roman"/>
          <w:sz w:val="20"/>
          <w:szCs w:val="18"/>
        </w:rPr>
        <w:t xml:space="preserve"> </w:t>
      </w:r>
      <w:proofErr w:type="spellStart"/>
      <w:r w:rsidRPr="001E4C92">
        <w:rPr>
          <w:rFonts w:ascii="Times New Roman" w:hAnsi="Times New Roman"/>
          <w:sz w:val="20"/>
          <w:szCs w:val="18"/>
        </w:rPr>
        <w:t>bulan</w:t>
      </w:r>
      <w:proofErr w:type="spellEnd"/>
      <w:r w:rsidRPr="001E4C92">
        <w:rPr>
          <w:rFonts w:ascii="Times New Roman" w:hAnsi="Times New Roman"/>
          <w:sz w:val="20"/>
          <w:szCs w:val="18"/>
        </w:rPr>
        <w:t xml:space="preserve"> </w:t>
      </w:r>
      <w:r w:rsidR="00662F6C">
        <w:rPr>
          <w:rFonts w:ascii="Times New Roman" w:hAnsi="Times New Roman"/>
          <w:sz w:val="20"/>
          <w:szCs w:val="18"/>
        </w:rPr>
        <w:t>April</w:t>
      </w:r>
      <w:r w:rsidRPr="001E4C92">
        <w:rPr>
          <w:rFonts w:ascii="Times New Roman" w:hAnsi="Times New Roman"/>
          <w:sz w:val="20"/>
          <w:szCs w:val="18"/>
        </w:rPr>
        <w:t xml:space="preserve"> 202</w:t>
      </w:r>
      <w:r w:rsidR="00662F6C">
        <w:rPr>
          <w:rFonts w:ascii="Times New Roman" w:hAnsi="Times New Roman"/>
          <w:sz w:val="20"/>
          <w:szCs w:val="18"/>
        </w:rPr>
        <w:t>2</w:t>
      </w:r>
      <w:r w:rsidRPr="001E4C92">
        <w:rPr>
          <w:rFonts w:ascii="Times New Roman" w:hAnsi="Times New Roman"/>
          <w:sz w:val="20"/>
          <w:szCs w:val="18"/>
        </w:rPr>
        <w:t xml:space="preserve"> </w:t>
      </w:r>
      <w:proofErr w:type="spellStart"/>
      <w:r w:rsidRPr="001E4C92">
        <w:rPr>
          <w:rFonts w:ascii="Times New Roman" w:hAnsi="Times New Roman"/>
          <w:sz w:val="20"/>
          <w:szCs w:val="18"/>
        </w:rPr>
        <w:t>kepada</w:t>
      </w:r>
      <w:proofErr w:type="spellEnd"/>
      <w:r w:rsidRPr="001E4C92">
        <w:rPr>
          <w:rFonts w:ascii="Times New Roman" w:hAnsi="Times New Roman"/>
          <w:sz w:val="20"/>
          <w:szCs w:val="18"/>
        </w:rPr>
        <w:t xml:space="preserve"> </w:t>
      </w:r>
      <w:r w:rsidR="00662F6C">
        <w:rPr>
          <w:rFonts w:ascii="Times New Roman" w:hAnsi="Times New Roman"/>
          <w:sz w:val="20"/>
          <w:szCs w:val="18"/>
        </w:rPr>
        <w:t>2</w:t>
      </w:r>
      <w:r w:rsidRPr="001E4C92">
        <w:rPr>
          <w:rFonts w:ascii="Times New Roman" w:hAnsi="Times New Roman"/>
          <w:sz w:val="20"/>
          <w:szCs w:val="18"/>
        </w:rPr>
        <w:t xml:space="preserve"> orang </w:t>
      </w:r>
      <w:r w:rsidRPr="001E4C92">
        <w:rPr>
          <w:rFonts w:ascii="Times New Roman" w:hAnsi="Times New Roman"/>
          <w:i/>
          <w:iCs/>
          <w:sz w:val="20"/>
          <w:szCs w:val="18"/>
        </w:rPr>
        <w:t>User</w:t>
      </w:r>
      <w:r w:rsidRPr="001E4C92">
        <w:rPr>
          <w:rFonts w:ascii="Times New Roman" w:hAnsi="Times New Roman"/>
          <w:sz w:val="20"/>
          <w:szCs w:val="18"/>
        </w:rPr>
        <w:t xml:space="preserve"> </w:t>
      </w:r>
      <w:proofErr w:type="spellStart"/>
      <w:r w:rsidRPr="001E4C92">
        <w:rPr>
          <w:rFonts w:ascii="Times New Roman" w:hAnsi="Times New Roman"/>
          <w:sz w:val="20"/>
          <w:szCs w:val="18"/>
        </w:rPr>
        <w:t>terpilih</w:t>
      </w:r>
      <w:proofErr w:type="spellEnd"/>
      <w:r w:rsidRPr="001E4C92">
        <w:rPr>
          <w:rFonts w:ascii="Times New Roman" w:hAnsi="Times New Roman"/>
          <w:sz w:val="20"/>
          <w:szCs w:val="18"/>
        </w:rPr>
        <w:t>.</w:t>
      </w:r>
      <w:r w:rsidR="00AA43E1">
        <w:rPr>
          <w:rFonts w:ascii="Times New Roman" w:hAnsi="Times New Roman"/>
          <w:sz w:val="20"/>
          <w:szCs w:val="18"/>
        </w:rPr>
        <w:t xml:space="preserve"> </w:t>
      </w:r>
    </w:p>
    <w:p w14:paraId="0DB820A5" w14:textId="65AC0493" w:rsidR="00AA43E1" w:rsidRDefault="00165EB9" w:rsidP="002A37C6">
      <w:pPr>
        <w:pStyle w:val="ListParagraph"/>
        <w:spacing w:line="240" w:lineRule="auto"/>
        <w:ind w:left="0" w:firstLine="426"/>
        <w:rPr>
          <w:rFonts w:ascii="Times New Roman" w:hAnsi="Times New Roman"/>
          <w:i/>
          <w:iCs/>
          <w:sz w:val="20"/>
          <w:szCs w:val="18"/>
        </w:rPr>
      </w:pPr>
      <w:proofErr w:type="spellStart"/>
      <w:proofErr w:type="gramStart"/>
      <w:r>
        <w:rPr>
          <w:rFonts w:ascii="Times New Roman" w:hAnsi="Times New Roman"/>
          <w:sz w:val="20"/>
          <w:szCs w:val="18"/>
        </w:rPr>
        <w:t>Tabel</w:t>
      </w:r>
      <w:proofErr w:type="spellEnd"/>
      <w:r>
        <w:rPr>
          <w:rFonts w:ascii="Times New Roman" w:hAnsi="Times New Roman"/>
          <w:sz w:val="20"/>
          <w:szCs w:val="18"/>
        </w:rPr>
        <w:t xml:space="preserve"> 3.1 </w:t>
      </w:r>
      <w:proofErr w:type="spellStart"/>
      <w:r>
        <w:rPr>
          <w:rFonts w:ascii="Times New Roman" w:hAnsi="Times New Roman"/>
          <w:sz w:val="20"/>
          <w:szCs w:val="18"/>
        </w:rPr>
        <w:t>menunjukkan</w:t>
      </w:r>
      <w:proofErr w:type="spellEnd"/>
      <w:r>
        <w:rPr>
          <w:rFonts w:ascii="Times New Roman" w:hAnsi="Times New Roman"/>
          <w:sz w:val="20"/>
          <w:szCs w:val="18"/>
        </w:rPr>
        <w:t xml:space="preserve"> </w:t>
      </w:r>
      <w:proofErr w:type="spellStart"/>
      <w:r w:rsidR="00AA43E1">
        <w:rPr>
          <w:rFonts w:ascii="Times New Roman" w:hAnsi="Times New Roman"/>
          <w:sz w:val="20"/>
          <w:szCs w:val="18"/>
        </w:rPr>
        <w:t>pertanyaan</w:t>
      </w:r>
      <w:proofErr w:type="spellEnd"/>
      <w:r w:rsidR="00AA43E1">
        <w:rPr>
          <w:rFonts w:ascii="Times New Roman" w:hAnsi="Times New Roman"/>
          <w:sz w:val="20"/>
          <w:szCs w:val="18"/>
        </w:rPr>
        <w:t xml:space="preserve"> yang </w:t>
      </w:r>
      <w:proofErr w:type="spellStart"/>
      <w:r w:rsidR="00AA43E1">
        <w:rPr>
          <w:rFonts w:ascii="Times New Roman" w:hAnsi="Times New Roman"/>
          <w:sz w:val="20"/>
          <w:szCs w:val="18"/>
        </w:rPr>
        <w:t>ditanyakan</w:t>
      </w:r>
      <w:proofErr w:type="spellEnd"/>
      <w:r w:rsidR="00AA43E1">
        <w:rPr>
          <w:rFonts w:ascii="Times New Roman" w:hAnsi="Times New Roman"/>
          <w:sz w:val="20"/>
          <w:szCs w:val="18"/>
        </w:rPr>
        <w:t xml:space="preserve"> </w:t>
      </w:r>
      <w:proofErr w:type="spellStart"/>
      <w:r w:rsidR="00AA43E1">
        <w:rPr>
          <w:rFonts w:ascii="Times New Roman" w:hAnsi="Times New Roman"/>
          <w:sz w:val="20"/>
          <w:szCs w:val="18"/>
        </w:rPr>
        <w:t>saat</w:t>
      </w:r>
      <w:proofErr w:type="spellEnd"/>
      <w:r w:rsidR="00AA43E1">
        <w:rPr>
          <w:rFonts w:ascii="Times New Roman" w:hAnsi="Times New Roman"/>
          <w:sz w:val="20"/>
          <w:szCs w:val="18"/>
        </w:rPr>
        <w:t xml:space="preserve"> </w:t>
      </w:r>
      <w:proofErr w:type="spellStart"/>
      <w:r w:rsidR="00AA43E1">
        <w:rPr>
          <w:rFonts w:ascii="Times New Roman" w:hAnsi="Times New Roman"/>
          <w:sz w:val="20"/>
          <w:szCs w:val="18"/>
        </w:rPr>
        <w:t>wawancara</w:t>
      </w:r>
      <w:proofErr w:type="spellEnd"/>
      <w:r w:rsidR="00AA43E1">
        <w:rPr>
          <w:rFonts w:ascii="Times New Roman" w:hAnsi="Times New Roman"/>
          <w:sz w:val="20"/>
          <w:szCs w:val="18"/>
        </w:rPr>
        <w:t xml:space="preserve"> </w:t>
      </w:r>
      <w:proofErr w:type="spellStart"/>
      <w:r w:rsidR="00AA43E1">
        <w:rPr>
          <w:rFonts w:ascii="Times New Roman" w:hAnsi="Times New Roman"/>
          <w:sz w:val="20"/>
          <w:szCs w:val="18"/>
        </w:rPr>
        <w:t>kepada</w:t>
      </w:r>
      <w:proofErr w:type="spellEnd"/>
      <w:r w:rsidR="00AA43E1">
        <w:rPr>
          <w:rFonts w:ascii="Times New Roman" w:hAnsi="Times New Roman"/>
          <w:sz w:val="20"/>
          <w:szCs w:val="18"/>
        </w:rPr>
        <w:t xml:space="preserve"> </w:t>
      </w:r>
      <w:r w:rsidR="00AA43E1" w:rsidRPr="00AA43E1">
        <w:rPr>
          <w:rFonts w:ascii="Times New Roman" w:hAnsi="Times New Roman"/>
          <w:i/>
          <w:iCs/>
          <w:sz w:val="20"/>
          <w:szCs w:val="18"/>
        </w:rPr>
        <w:t>User</w:t>
      </w:r>
      <w:r w:rsidR="00AA43E1">
        <w:rPr>
          <w:rFonts w:ascii="Times New Roman" w:hAnsi="Times New Roman"/>
          <w:i/>
          <w:iCs/>
          <w:sz w:val="20"/>
          <w:szCs w:val="18"/>
        </w:rPr>
        <w:t>.</w:t>
      </w:r>
      <w:proofErr w:type="gramEnd"/>
    </w:p>
    <w:p w14:paraId="29CCBA93" w14:textId="3911209C" w:rsidR="00D33EB3" w:rsidRPr="00D33EB3" w:rsidRDefault="00D33EB3" w:rsidP="00D33EB3">
      <w:pPr>
        <w:pStyle w:val="Caption"/>
        <w:keepNext/>
        <w:spacing w:before="0" w:after="0"/>
        <w:jc w:val="center"/>
        <w:rPr>
          <w:lang w:val="en-US"/>
        </w:rPr>
      </w:pPr>
      <w:r w:rsidRPr="00D33EB3">
        <w:rPr>
          <w:b/>
          <w:bCs w:val="0"/>
        </w:rPr>
        <w:t xml:space="preserve">Tabel 3. </w:t>
      </w:r>
      <w:r w:rsidRPr="00D33EB3">
        <w:rPr>
          <w:b/>
          <w:bCs w:val="0"/>
        </w:rPr>
        <w:fldChar w:fldCharType="begin"/>
      </w:r>
      <w:r w:rsidRPr="00D33EB3">
        <w:rPr>
          <w:b/>
          <w:bCs w:val="0"/>
        </w:rPr>
        <w:instrText xml:space="preserve"> SEQ Tabel_3. \* ARABIC </w:instrText>
      </w:r>
      <w:r w:rsidRPr="00D33EB3">
        <w:rPr>
          <w:b/>
          <w:bCs w:val="0"/>
        </w:rPr>
        <w:fldChar w:fldCharType="separate"/>
      </w:r>
      <w:r w:rsidR="001038BA">
        <w:rPr>
          <w:b/>
          <w:bCs w:val="0"/>
          <w:noProof/>
        </w:rPr>
        <w:t>1</w:t>
      </w:r>
      <w:r w:rsidRPr="00D33EB3">
        <w:rPr>
          <w:b/>
          <w:bCs w:val="0"/>
        </w:rPr>
        <w:fldChar w:fldCharType="end"/>
      </w:r>
      <w:r w:rsidRPr="00D33EB3">
        <w:rPr>
          <w:b/>
          <w:bCs w:val="0"/>
          <w:lang w:val="en-US"/>
        </w:rPr>
        <w:t>.</w:t>
      </w:r>
      <w:r>
        <w:rPr>
          <w:lang w:val="en-US"/>
        </w:rPr>
        <w:t xml:space="preserve"> </w:t>
      </w:r>
      <w:proofErr w:type="spellStart"/>
      <w:r>
        <w:rPr>
          <w:lang w:val="en-US"/>
        </w:rPr>
        <w:t>Pertanyaan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Wawancara</w:t>
      </w:r>
      <w:proofErr w:type="spellEnd"/>
      <w:r>
        <w:rPr>
          <w:lang w:val="en-US"/>
        </w:rPr>
        <w:t xml:space="preserve"> </w:t>
      </w:r>
      <w:r w:rsidRPr="00D33EB3">
        <w:rPr>
          <w:i/>
          <w:iCs/>
          <w:lang w:val="en-US"/>
        </w:rPr>
        <w:t>User</w:t>
      </w:r>
    </w:p>
    <w:p w14:paraId="2DF549D7" w14:textId="6C14E49A" w:rsidR="00D33EB3" w:rsidRDefault="00662F6C" w:rsidP="00406A12">
      <w:pPr>
        <w:pStyle w:val="ListParagraph"/>
        <w:keepNext/>
        <w:spacing w:line="240" w:lineRule="auto"/>
        <w:ind w:left="0"/>
        <w:jc w:val="center"/>
      </w:pPr>
      <w:r w:rsidRPr="00662F6C">
        <w:rPr>
          <w:noProof/>
          <w:lang w:val="en-US"/>
        </w:rPr>
        <w:drawing>
          <wp:inline distT="0" distB="0" distL="0" distR="0" wp14:anchorId="7D81F752" wp14:editId="104AF23E">
            <wp:extent cx="2832100" cy="21958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2100" cy="2195830"/>
                    </a:xfrm>
                    <a:prstGeom prst="rect">
                      <a:avLst/>
                    </a:prstGeom>
                    <a:noFill/>
                    <a:ln>
                      <a:noFill/>
                    </a:ln>
                  </pic:spPr>
                </pic:pic>
              </a:graphicData>
            </a:graphic>
          </wp:inline>
        </w:drawing>
      </w:r>
    </w:p>
    <w:p w14:paraId="7BB46F85" w14:textId="4A706640" w:rsidR="00AA43E1" w:rsidRPr="00662F6C" w:rsidRDefault="00330B07" w:rsidP="00F20B47">
      <w:pPr>
        <w:pStyle w:val="Caption"/>
        <w:spacing w:before="0" w:after="0"/>
        <w:ind w:firstLine="426"/>
        <w:rPr>
          <w:i/>
          <w:iCs/>
          <w:szCs w:val="18"/>
          <w:lang w:val="en-US"/>
        </w:rPr>
      </w:pPr>
      <w:proofErr w:type="spellStart"/>
      <w:r>
        <w:rPr>
          <w:szCs w:val="18"/>
          <w:lang w:val="en-US"/>
        </w:rPr>
        <w:t>Setelah</w:t>
      </w:r>
      <w:proofErr w:type="spellEnd"/>
      <w:r>
        <w:rPr>
          <w:szCs w:val="18"/>
          <w:lang w:val="en-US"/>
        </w:rPr>
        <w:t xml:space="preserve"> </w:t>
      </w:r>
      <w:proofErr w:type="spellStart"/>
      <w:r>
        <w:rPr>
          <w:szCs w:val="18"/>
          <w:lang w:val="en-US"/>
        </w:rPr>
        <w:t>mendapatkan</w:t>
      </w:r>
      <w:proofErr w:type="spellEnd"/>
      <w:r>
        <w:rPr>
          <w:szCs w:val="18"/>
          <w:lang w:val="en-US"/>
        </w:rPr>
        <w:t xml:space="preserve"> </w:t>
      </w:r>
      <w:proofErr w:type="spellStart"/>
      <w:r>
        <w:rPr>
          <w:szCs w:val="18"/>
          <w:lang w:val="en-US"/>
        </w:rPr>
        <w:t>informasi</w:t>
      </w:r>
      <w:proofErr w:type="spellEnd"/>
      <w:r>
        <w:rPr>
          <w:szCs w:val="18"/>
          <w:lang w:val="en-US"/>
        </w:rPr>
        <w:t xml:space="preserve"> yang </w:t>
      </w:r>
      <w:proofErr w:type="spellStart"/>
      <w:r>
        <w:rPr>
          <w:szCs w:val="18"/>
          <w:lang w:val="en-US"/>
        </w:rPr>
        <w:t>didapat</w:t>
      </w:r>
      <w:proofErr w:type="spellEnd"/>
      <w:r>
        <w:rPr>
          <w:szCs w:val="18"/>
          <w:lang w:val="en-US"/>
        </w:rPr>
        <w:t xml:space="preserve"> </w:t>
      </w:r>
      <w:proofErr w:type="spellStart"/>
      <w:r>
        <w:rPr>
          <w:szCs w:val="18"/>
          <w:lang w:val="en-US"/>
        </w:rPr>
        <w:t>dari</w:t>
      </w:r>
      <w:proofErr w:type="spellEnd"/>
      <w:r>
        <w:rPr>
          <w:szCs w:val="18"/>
          <w:lang w:val="en-US"/>
        </w:rPr>
        <w:t xml:space="preserve"> </w:t>
      </w:r>
      <w:r w:rsidRPr="00330B07">
        <w:rPr>
          <w:i/>
          <w:iCs/>
          <w:szCs w:val="18"/>
          <w:lang w:val="en-US"/>
        </w:rPr>
        <w:t>User</w:t>
      </w:r>
      <w:r>
        <w:rPr>
          <w:szCs w:val="18"/>
          <w:lang w:val="en-US"/>
        </w:rPr>
        <w:t xml:space="preserve"> </w:t>
      </w:r>
      <w:proofErr w:type="spellStart"/>
      <w:r>
        <w:rPr>
          <w:szCs w:val="18"/>
          <w:lang w:val="en-US"/>
        </w:rPr>
        <w:t>melalui</w:t>
      </w:r>
      <w:proofErr w:type="spellEnd"/>
      <w:r>
        <w:rPr>
          <w:szCs w:val="18"/>
          <w:lang w:val="en-US"/>
        </w:rPr>
        <w:t xml:space="preserve"> </w:t>
      </w:r>
      <w:proofErr w:type="spellStart"/>
      <w:r>
        <w:rPr>
          <w:szCs w:val="18"/>
          <w:lang w:val="en-US"/>
        </w:rPr>
        <w:t>wawancara</w:t>
      </w:r>
      <w:proofErr w:type="spellEnd"/>
      <w:r>
        <w:rPr>
          <w:szCs w:val="18"/>
          <w:lang w:val="en-US"/>
        </w:rPr>
        <w:t xml:space="preserve">, </w:t>
      </w:r>
      <w:proofErr w:type="spellStart"/>
      <w:r>
        <w:rPr>
          <w:szCs w:val="18"/>
          <w:lang w:val="en-US"/>
        </w:rPr>
        <w:t>dilakukan</w:t>
      </w:r>
      <w:proofErr w:type="spellEnd"/>
      <w:r>
        <w:rPr>
          <w:szCs w:val="18"/>
          <w:lang w:val="en-US"/>
        </w:rPr>
        <w:t xml:space="preserve"> </w:t>
      </w:r>
      <w:proofErr w:type="spellStart"/>
      <w:r>
        <w:rPr>
          <w:szCs w:val="18"/>
          <w:lang w:val="en-US"/>
        </w:rPr>
        <w:t>pembuatan</w:t>
      </w:r>
      <w:proofErr w:type="spellEnd"/>
      <w:r>
        <w:rPr>
          <w:szCs w:val="18"/>
          <w:lang w:val="en-US"/>
        </w:rPr>
        <w:t xml:space="preserve"> </w:t>
      </w:r>
      <w:proofErr w:type="spellStart"/>
      <w:r w:rsidR="00662F6C">
        <w:rPr>
          <w:i/>
          <w:iCs/>
          <w:szCs w:val="18"/>
          <w:lang w:val="en-US"/>
        </w:rPr>
        <w:t>peta</w:t>
      </w:r>
      <w:proofErr w:type="spellEnd"/>
      <w:r w:rsidR="00662F6C">
        <w:rPr>
          <w:i/>
          <w:iCs/>
          <w:szCs w:val="18"/>
          <w:lang w:val="en-US"/>
        </w:rPr>
        <w:t xml:space="preserve"> </w:t>
      </w:r>
      <w:proofErr w:type="spellStart"/>
      <w:r w:rsidR="00662F6C">
        <w:rPr>
          <w:i/>
          <w:iCs/>
          <w:szCs w:val="18"/>
          <w:lang w:val="en-US"/>
        </w:rPr>
        <w:t>emphaty</w:t>
      </w:r>
      <w:proofErr w:type="spellEnd"/>
      <w:r>
        <w:rPr>
          <w:szCs w:val="18"/>
          <w:lang w:val="en-US"/>
        </w:rPr>
        <w:t xml:space="preserve"> </w:t>
      </w:r>
      <w:proofErr w:type="spellStart"/>
      <w:r>
        <w:rPr>
          <w:szCs w:val="18"/>
          <w:lang w:val="en-US"/>
        </w:rPr>
        <w:t>untuk</w:t>
      </w:r>
      <w:proofErr w:type="spellEnd"/>
      <w:r>
        <w:rPr>
          <w:szCs w:val="18"/>
          <w:lang w:val="en-US"/>
        </w:rPr>
        <w:t xml:space="preserve"> </w:t>
      </w:r>
      <w:proofErr w:type="spellStart"/>
      <w:r>
        <w:rPr>
          <w:szCs w:val="18"/>
          <w:lang w:val="en-US"/>
        </w:rPr>
        <w:t>megetahui</w:t>
      </w:r>
      <w:proofErr w:type="spellEnd"/>
      <w:r>
        <w:rPr>
          <w:szCs w:val="18"/>
          <w:lang w:val="en-US"/>
        </w:rPr>
        <w:t xml:space="preserve"> </w:t>
      </w:r>
      <w:r w:rsidRPr="00330B07">
        <w:rPr>
          <w:i/>
          <w:iCs/>
          <w:szCs w:val="18"/>
          <w:lang w:val="en-US"/>
        </w:rPr>
        <w:t>pain</w:t>
      </w:r>
      <w:r>
        <w:rPr>
          <w:szCs w:val="18"/>
          <w:lang w:val="en-US"/>
        </w:rPr>
        <w:t xml:space="preserve"> yang </w:t>
      </w:r>
      <w:proofErr w:type="spellStart"/>
      <w:r>
        <w:rPr>
          <w:szCs w:val="18"/>
          <w:lang w:val="en-US"/>
        </w:rPr>
        <w:t>dirasakan</w:t>
      </w:r>
      <w:proofErr w:type="spellEnd"/>
      <w:r>
        <w:rPr>
          <w:szCs w:val="18"/>
          <w:lang w:val="en-US"/>
        </w:rPr>
        <w:t xml:space="preserve"> </w:t>
      </w:r>
      <w:proofErr w:type="spellStart"/>
      <w:r>
        <w:rPr>
          <w:szCs w:val="18"/>
          <w:lang w:val="en-US"/>
        </w:rPr>
        <w:t>oleh</w:t>
      </w:r>
      <w:proofErr w:type="spellEnd"/>
      <w:r>
        <w:rPr>
          <w:szCs w:val="18"/>
          <w:lang w:val="en-US"/>
        </w:rPr>
        <w:t xml:space="preserve"> </w:t>
      </w:r>
      <w:r w:rsidRPr="00330B07">
        <w:rPr>
          <w:i/>
          <w:iCs/>
          <w:szCs w:val="18"/>
          <w:lang w:val="en-US"/>
        </w:rPr>
        <w:t>User</w:t>
      </w:r>
      <w:r>
        <w:rPr>
          <w:szCs w:val="18"/>
          <w:lang w:val="en-US"/>
        </w:rPr>
        <w:t xml:space="preserve">. </w:t>
      </w:r>
      <w:proofErr w:type="spellStart"/>
      <w:proofErr w:type="gramStart"/>
      <w:r w:rsidR="00165EB9">
        <w:rPr>
          <w:szCs w:val="18"/>
          <w:lang w:val="en-US"/>
        </w:rPr>
        <w:t>Gambar</w:t>
      </w:r>
      <w:proofErr w:type="spellEnd"/>
      <w:r w:rsidR="00165EB9">
        <w:rPr>
          <w:szCs w:val="18"/>
          <w:lang w:val="en-US"/>
        </w:rPr>
        <w:t xml:space="preserve"> 3.1 </w:t>
      </w:r>
      <w:proofErr w:type="spellStart"/>
      <w:r w:rsidR="00165EB9">
        <w:rPr>
          <w:szCs w:val="18"/>
          <w:lang w:val="en-US"/>
        </w:rPr>
        <w:t>dan</w:t>
      </w:r>
      <w:proofErr w:type="spellEnd"/>
      <w:r w:rsidR="00165EB9">
        <w:rPr>
          <w:szCs w:val="18"/>
          <w:lang w:val="en-US"/>
        </w:rPr>
        <w:t xml:space="preserve"> </w:t>
      </w:r>
      <w:proofErr w:type="spellStart"/>
      <w:r w:rsidR="00165EB9">
        <w:rPr>
          <w:szCs w:val="18"/>
          <w:lang w:val="en-US"/>
        </w:rPr>
        <w:t>gambar</w:t>
      </w:r>
      <w:proofErr w:type="spellEnd"/>
      <w:r w:rsidR="00165EB9">
        <w:rPr>
          <w:szCs w:val="18"/>
          <w:lang w:val="en-US"/>
        </w:rPr>
        <w:t xml:space="preserve"> </w:t>
      </w:r>
      <w:r w:rsidR="003056FC">
        <w:rPr>
          <w:szCs w:val="18"/>
          <w:lang w:val="en-US"/>
        </w:rPr>
        <w:t xml:space="preserve">3.2 </w:t>
      </w:r>
      <w:proofErr w:type="spellStart"/>
      <w:r>
        <w:rPr>
          <w:szCs w:val="18"/>
          <w:lang w:val="en-US"/>
        </w:rPr>
        <w:t>merupakan</w:t>
      </w:r>
      <w:proofErr w:type="spellEnd"/>
      <w:r>
        <w:rPr>
          <w:szCs w:val="18"/>
          <w:lang w:val="en-US"/>
        </w:rPr>
        <w:t xml:space="preserve"> </w:t>
      </w:r>
      <w:proofErr w:type="spellStart"/>
      <w:r w:rsidR="00662F6C">
        <w:rPr>
          <w:i/>
          <w:iCs/>
          <w:szCs w:val="18"/>
          <w:lang w:val="en-US"/>
        </w:rPr>
        <w:t>peta</w:t>
      </w:r>
      <w:proofErr w:type="spellEnd"/>
      <w:r w:rsidR="00662F6C">
        <w:rPr>
          <w:i/>
          <w:iCs/>
          <w:szCs w:val="18"/>
          <w:lang w:val="en-US"/>
        </w:rPr>
        <w:t xml:space="preserve"> </w:t>
      </w:r>
      <w:proofErr w:type="spellStart"/>
      <w:r w:rsidR="00662F6C">
        <w:rPr>
          <w:i/>
          <w:iCs/>
          <w:szCs w:val="18"/>
          <w:lang w:val="en-US"/>
        </w:rPr>
        <w:t>emphaty</w:t>
      </w:r>
      <w:proofErr w:type="spellEnd"/>
      <w:r w:rsidR="00662F6C">
        <w:rPr>
          <w:i/>
          <w:iCs/>
          <w:szCs w:val="18"/>
          <w:lang w:val="en-US"/>
        </w:rPr>
        <w:t xml:space="preserve"> </w:t>
      </w:r>
      <w:proofErr w:type="spellStart"/>
      <w:r w:rsidR="00662F6C">
        <w:rPr>
          <w:szCs w:val="18"/>
          <w:lang w:val="en-US"/>
        </w:rPr>
        <w:t>kedua</w:t>
      </w:r>
      <w:proofErr w:type="spellEnd"/>
      <w:r w:rsidR="00662F6C">
        <w:rPr>
          <w:szCs w:val="18"/>
          <w:lang w:val="en-US"/>
        </w:rPr>
        <w:t xml:space="preserve"> </w:t>
      </w:r>
      <w:r w:rsidR="00662F6C">
        <w:rPr>
          <w:i/>
          <w:iCs/>
          <w:szCs w:val="18"/>
          <w:lang w:val="en-US"/>
        </w:rPr>
        <w:t>user</w:t>
      </w:r>
      <w:r w:rsidR="00723007">
        <w:rPr>
          <w:i/>
          <w:iCs/>
          <w:szCs w:val="18"/>
          <w:lang w:val="en-US"/>
        </w:rPr>
        <w:t>.</w:t>
      </w:r>
      <w:proofErr w:type="gramEnd"/>
    </w:p>
    <w:p w14:paraId="20FF584E" w14:textId="785B25B5" w:rsidR="00D33EB3" w:rsidRDefault="00662F6C" w:rsidP="00D33EB3">
      <w:pPr>
        <w:pStyle w:val="ListParagraph"/>
        <w:keepNext/>
        <w:spacing w:after="0" w:line="240" w:lineRule="auto"/>
        <w:ind w:left="0"/>
        <w:jc w:val="center"/>
      </w:pPr>
      <w:r w:rsidRPr="00406A12">
        <w:rPr>
          <w:noProof/>
          <w:lang w:val="en-US"/>
        </w:rPr>
        <w:drawing>
          <wp:inline distT="0" distB="0" distL="0" distR="0" wp14:anchorId="5BC27E13" wp14:editId="448ED20C">
            <wp:extent cx="2705100" cy="1722387"/>
            <wp:effectExtent l="0" t="0" r="0" b="0"/>
            <wp:docPr id="186" name="Picture 186" descr="Scatt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catter chart&#10;&#10;Description automatically generated with low confidence"/>
                    <pic:cNvPicPr/>
                  </pic:nvPicPr>
                  <pic:blipFill rotWithShape="1">
                    <a:blip r:embed="rId14"/>
                    <a:srcRect l="25260" t="28965" r="24883" b="14582"/>
                    <a:stretch/>
                  </pic:blipFill>
                  <pic:spPr bwMode="auto">
                    <a:xfrm>
                      <a:off x="0" y="0"/>
                      <a:ext cx="2709647" cy="1725282"/>
                    </a:xfrm>
                    <a:prstGeom prst="rect">
                      <a:avLst/>
                    </a:prstGeom>
                    <a:ln>
                      <a:noFill/>
                    </a:ln>
                    <a:extLst>
                      <a:ext uri="{53640926-AAD7-44D8-BBD7-CCE9431645EC}">
                        <a14:shadowObscured xmlns:a14="http://schemas.microsoft.com/office/drawing/2010/main"/>
                      </a:ext>
                    </a:extLst>
                  </pic:spPr>
                </pic:pic>
              </a:graphicData>
            </a:graphic>
          </wp:inline>
        </w:drawing>
      </w:r>
    </w:p>
    <w:p w14:paraId="1476B981" w14:textId="22BBE1E5" w:rsidR="00D33EB3" w:rsidRDefault="00D33EB3" w:rsidP="002A37C6">
      <w:pPr>
        <w:pStyle w:val="Caption"/>
        <w:spacing w:before="0"/>
        <w:jc w:val="center"/>
        <w:rPr>
          <w:i/>
          <w:iCs/>
          <w:lang w:val="en-US"/>
        </w:rPr>
      </w:pPr>
      <w:r w:rsidRPr="00D33EB3">
        <w:rPr>
          <w:b/>
          <w:bCs w:val="0"/>
        </w:rPr>
        <w:t xml:space="preserve">Gambar 3. </w:t>
      </w:r>
      <w:r w:rsidRPr="00D33EB3">
        <w:rPr>
          <w:b/>
          <w:bCs w:val="0"/>
        </w:rPr>
        <w:fldChar w:fldCharType="begin"/>
      </w:r>
      <w:r w:rsidRPr="00D33EB3">
        <w:rPr>
          <w:b/>
          <w:bCs w:val="0"/>
        </w:rPr>
        <w:instrText xml:space="preserve"> SEQ Gambar_3. \* ARABIC </w:instrText>
      </w:r>
      <w:r w:rsidRPr="00D33EB3">
        <w:rPr>
          <w:b/>
          <w:bCs w:val="0"/>
        </w:rPr>
        <w:fldChar w:fldCharType="separate"/>
      </w:r>
      <w:r w:rsidR="001038BA">
        <w:rPr>
          <w:b/>
          <w:bCs w:val="0"/>
          <w:noProof/>
        </w:rPr>
        <w:t>1</w:t>
      </w:r>
      <w:r w:rsidRPr="00D33EB3">
        <w:rPr>
          <w:b/>
          <w:bCs w:val="0"/>
        </w:rPr>
        <w:fldChar w:fldCharType="end"/>
      </w:r>
      <w:r w:rsidRPr="00D33EB3">
        <w:rPr>
          <w:b/>
          <w:bCs w:val="0"/>
          <w:lang w:val="en-US"/>
        </w:rPr>
        <w:t>.</w:t>
      </w:r>
      <w:r>
        <w:rPr>
          <w:lang w:val="en-US"/>
        </w:rPr>
        <w:t xml:space="preserve"> </w:t>
      </w:r>
      <w:proofErr w:type="spellStart"/>
      <w:r w:rsidR="00662F6C">
        <w:rPr>
          <w:i/>
          <w:iCs/>
          <w:lang w:val="en-US"/>
        </w:rPr>
        <w:t>Peta</w:t>
      </w:r>
      <w:proofErr w:type="spellEnd"/>
      <w:r w:rsidR="00662F6C">
        <w:rPr>
          <w:i/>
          <w:iCs/>
          <w:lang w:val="en-US"/>
        </w:rPr>
        <w:t xml:space="preserve"> </w:t>
      </w:r>
      <w:proofErr w:type="spellStart"/>
      <w:r w:rsidR="00662F6C">
        <w:rPr>
          <w:i/>
          <w:iCs/>
          <w:lang w:val="en-US"/>
        </w:rPr>
        <w:t>Emphaty</w:t>
      </w:r>
      <w:proofErr w:type="spellEnd"/>
      <w:r w:rsidR="00662F6C">
        <w:rPr>
          <w:i/>
          <w:iCs/>
          <w:lang w:val="en-US"/>
        </w:rPr>
        <w:t xml:space="preserve"> user 1</w:t>
      </w:r>
    </w:p>
    <w:p w14:paraId="67B744F8" w14:textId="77777777" w:rsidR="00B342F1" w:rsidRDefault="00B342F1" w:rsidP="00B342F1">
      <w:pPr>
        <w:keepNext/>
      </w:pPr>
      <w:r>
        <w:rPr>
          <w:noProof/>
          <w:lang w:val="en-US"/>
        </w:rPr>
        <w:lastRenderedPageBreak/>
        <w:drawing>
          <wp:inline distT="0" distB="0" distL="0" distR="0" wp14:anchorId="493F4799" wp14:editId="411B9F18">
            <wp:extent cx="2832100" cy="1768515"/>
            <wp:effectExtent l="0" t="0" r="6350" b="3175"/>
            <wp:docPr id="187" name="Picture 18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picture containing diagram&#10;&#10;Description automatically generated"/>
                    <pic:cNvPicPr/>
                  </pic:nvPicPr>
                  <pic:blipFill rotWithShape="1">
                    <a:blip r:embed="rId15"/>
                    <a:srcRect l="25260" t="30739" r="24717" b="13694"/>
                    <a:stretch/>
                  </pic:blipFill>
                  <pic:spPr bwMode="auto">
                    <a:xfrm>
                      <a:off x="0" y="0"/>
                      <a:ext cx="2832100" cy="1768515"/>
                    </a:xfrm>
                    <a:prstGeom prst="rect">
                      <a:avLst/>
                    </a:prstGeom>
                    <a:ln>
                      <a:noFill/>
                    </a:ln>
                    <a:extLst>
                      <a:ext uri="{53640926-AAD7-44D8-BBD7-CCE9431645EC}">
                        <a14:shadowObscured xmlns:a14="http://schemas.microsoft.com/office/drawing/2010/main"/>
                      </a:ext>
                    </a:extLst>
                  </pic:spPr>
                </pic:pic>
              </a:graphicData>
            </a:graphic>
          </wp:inline>
        </w:drawing>
      </w:r>
    </w:p>
    <w:p w14:paraId="098FB6B2" w14:textId="082CF377" w:rsidR="00662F6C" w:rsidRPr="00662F6C" w:rsidRDefault="00B342F1" w:rsidP="00B342F1">
      <w:pPr>
        <w:pStyle w:val="Caption"/>
        <w:jc w:val="center"/>
        <w:rPr>
          <w:lang w:val="en-US"/>
        </w:rPr>
      </w:pPr>
      <w:r w:rsidRPr="00B342F1">
        <w:rPr>
          <w:b/>
          <w:bCs w:val="0"/>
        </w:rPr>
        <w:t xml:space="preserve">Gambar 3. </w:t>
      </w:r>
      <w:r w:rsidRPr="00B342F1">
        <w:rPr>
          <w:b/>
          <w:bCs w:val="0"/>
        </w:rPr>
        <w:fldChar w:fldCharType="begin"/>
      </w:r>
      <w:r w:rsidRPr="00B342F1">
        <w:rPr>
          <w:b/>
          <w:bCs w:val="0"/>
        </w:rPr>
        <w:instrText xml:space="preserve"> SEQ Gambar_3. \* ARABIC </w:instrText>
      </w:r>
      <w:r w:rsidRPr="00B342F1">
        <w:rPr>
          <w:b/>
          <w:bCs w:val="0"/>
        </w:rPr>
        <w:fldChar w:fldCharType="separate"/>
      </w:r>
      <w:r w:rsidR="001038BA">
        <w:rPr>
          <w:b/>
          <w:bCs w:val="0"/>
          <w:noProof/>
        </w:rPr>
        <w:t>2</w:t>
      </w:r>
      <w:r w:rsidRPr="00B342F1">
        <w:rPr>
          <w:b/>
          <w:bCs w:val="0"/>
        </w:rPr>
        <w:fldChar w:fldCharType="end"/>
      </w:r>
      <w:r>
        <w:rPr>
          <w:b/>
          <w:bCs w:val="0"/>
          <w:lang w:val="en-US"/>
        </w:rPr>
        <w:t>.</w:t>
      </w:r>
      <w:r>
        <w:rPr>
          <w:lang w:val="en-US"/>
        </w:rPr>
        <w:t xml:space="preserve"> </w:t>
      </w:r>
      <w:proofErr w:type="spellStart"/>
      <w:r>
        <w:rPr>
          <w:i/>
          <w:iCs/>
          <w:lang w:val="en-US"/>
        </w:rPr>
        <w:t>Peta</w:t>
      </w:r>
      <w:proofErr w:type="spellEnd"/>
      <w:r>
        <w:rPr>
          <w:i/>
          <w:iCs/>
          <w:lang w:val="en-US"/>
        </w:rPr>
        <w:t xml:space="preserve"> </w:t>
      </w:r>
      <w:proofErr w:type="spellStart"/>
      <w:r>
        <w:rPr>
          <w:i/>
          <w:iCs/>
          <w:lang w:val="en-US"/>
        </w:rPr>
        <w:t>Emphaty</w:t>
      </w:r>
      <w:proofErr w:type="spellEnd"/>
      <w:r>
        <w:rPr>
          <w:i/>
          <w:iCs/>
          <w:lang w:val="en-US"/>
        </w:rPr>
        <w:t xml:space="preserve"> user 2</w:t>
      </w:r>
    </w:p>
    <w:p w14:paraId="5DF115A1" w14:textId="2A1D4F40" w:rsidR="001B2CD6" w:rsidRDefault="005905BA" w:rsidP="00D17783">
      <w:pPr>
        <w:pStyle w:val="CommentText"/>
        <w:numPr>
          <w:ilvl w:val="0"/>
          <w:numId w:val="4"/>
        </w:numPr>
        <w:spacing w:after="0"/>
        <w:ind w:left="426" w:hanging="426"/>
        <w:rPr>
          <w:rFonts w:ascii="Times New Roman" w:hAnsi="Times New Roman"/>
        </w:rPr>
      </w:pPr>
      <w:r w:rsidRPr="006E1CE1">
        <w:rPr>
          <w:rFonts w:ascii="Times New Roman" w:hAnsi="Times New Roman"/>
          <w:i/>
          <w:iCs/>
        </w:rPr>
        <w:t>Define</w:t>
      </w:r>
    </w:p>
    <w:p w14:paraId="23441DF3" w14:textId="063C2E08" w:rsidR="005905BA" w:rsidRDefault="003056FC" w:rsidP="006E1CE1">
      <w:pPr>
        <w:ind w:firstLine="436"/>
        <w:rPr>
          <w:szCs w:val="20"/>
        </w:rPr>
      </w:pPr>
      <w:proofErr w:type="spellStart"/>
      <w:proofErr w:type="gramStart"/>
      <w:r>
        <w:rPr>
          <w:szCs w:val="20"/>
          <w:lang w:val="en-US"/>
        </w:rPr>
        <w:t>Tabel</w:t>
      </w:r>
      <w:proofErr w:type="spellEnd"/>
      <w:r>
        <w:rPr>
          <w:szCs w:val="20"/>
          <w:lang w:val="en-US"/>
        </w:rPr>
        <w:t xml:space="preserve"> 3.2 </w:t>
      </w:r>
      <w:proofErr w:type="spellStart"/>
      <w:r>
        <w:rPr>
          <w:szCs w:val="20"/>
          <w:lang w:val="en-US"/>
        </w:rPr>
        <w:t>menunjukkan</w:t>
      </w:r>
      <w:proofErr w:type="spellEnd"/>
      <w:r w:rsidR="005905BA" w:rsidRPr="005905BA">
        <w:rPr>
          <w:szCs w:val="20"/>
        </w:rPr>
        <w:t xml:space="preserve"> tabel </w:t>
      </w:r>
      <w:r w:rsidR="005905BA" w:rsidRPr="005905BA">
        <w:rPr>
          <w:i/>
          <w:iCs/>
          <w:szCs w:val="20"/>
        </w:rPr>
        <w:t>Point of View</w:t>
      </w:r>
      <w:r w:rsidR="005905BA" w:rsidRPr="005905BA">
        <w:rPr>
          <w:szCs w:val="20"/>
        </w:rPr>
        <w:t xml:space="preserve"> dari data </w:t>
      </w:r>
      <w:r w:rsidR="005905BA" w:rsidRPr="003056FC">
        <w:rPr>
          <w:i/>
          <w:szCs w:val="20"/>
        </w:rPr>
        <w:t>persona</w:t>
      </w:r>
      <w:r w:rsidR="005905BA" w:rsidRPr="005905BA">
        <w:rPr>
          <w:szCs w:val="20"/>
        </w:rPr>
        <w:t xml:space="preserve"> yang telah didapat yang berfungsi sebagai bentuk sasaran untuk menentukan masalah.</w:t>
      </w:r>
      <w:proofErr w:type="gramEnd"/>
    </w:p>
    <w:p w14:paraId="4FB1F58F" w14:textId="69D73083" w:rsidR="00496E33" w:rsidRDefault="00496E33" w:rsidP="002A37C6">
      <w:pPr>
        <w:pStyle w:val="Caption"/>
        <w:keepNext/>
        <w:spacing w:after="0"/>
        <w:jc w:val="center"/>
      </w:pPr>
      <w:r w:rsidRPr="00496E33">
        <w:rPr>
          <w:b/>
          <w:bCs w:val="0"/>
        </w:rPr>
        <w:t xml:space="preserve">Tabel 3. </w:t>
      </w:r>
      <w:r w:rsidRPr="00496E33">
        <w:rPr>
          <w:b/>
          <w:bCs w:val="0"/>
        </w:rPr>
        <w:fldChar w:fldCharType="begin"/>
      </w:r>
      <w:r w:rsidRPr="00496E33">
        <w:rPr>
          <w:b/>
          <w:bCs w:val="0"/>
        </w:rPr>
        <w:instrText xml:space="preserve"> SEQ Tabel_3. \* ARABIC </w:instrText>
      </w:r>
      <w:r w:rsidRPr="00496E33">
        <w:rPr>
          <w:b/>
          <w:bCs w:val="0"/>
        </w:rPr>
        <w:fldChar w:fldCharType="separate"/>
      </w:r>
      <w:r w:rsidR="001038BA">
        <w:rPr>
          <w:b/>
          <w:bCs w:val="0"/>
          <w:noProof/>
        </w:rPr>
        <w:t>2</w:t>
      </w:r>
      <w:r w:rsidRPr="00496E33">
        <w:rPr>
          <w:b/>
          <w:bCs w:val="0"/>
        </w:rPr>
        <w:fldChar w:fldCharType="end"/>
      </w:r>
      <w:r w:rsidRPr="00496E33">
        <w:rPr>
          <w:b/>
          <w:bCs w:val="0"/>
          <w:lang w:val="en-US"/>
        </w:rPr>
        <w:t xml:space="preserve">. </w:t>
      </w:r>
      <w:r w:rsidRPr="00496E33">
        <w:rPr>
          <w:i/>
          <w:iCs/>
          <w:lang w:val="en-US"/>
        </w:rPr>
        <w:t>Point of View</w:t>
      </w:r>
    </w:p>
    <w:p w14:paraId="3A7DD89B" w14:textId="1E14BE65" w:rsidR="005905BA" w:rsidRDefault="00B342F1" w:rsidP="005A75EF">
      <w:pPr>
        <w:jc w:val="center"/>
        <w:rPr>
          <w:szCs w:val="20"/>
          <w:lang w:val="en-US"/>
        </w:rPr>
      </w:pPr>
      <w:r w:rsidRPr="00B342F1">
        <w:rPr>
          <w:noProof/>
          <w:lang w:val="en-US"/>
        </w:rPr>
        <w:drawing>
          <wp:inline distT="0" distB="0" distL="0" distR="0" wp14:anchorId="7CBF5D70" wp14:editId="4B17FA87">
            <wp:extent cx="2832100" cy="195072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100" cy="1950720"/>
                    </a:xfrm>
                    <a:prstGeom prst="rect">
                      <a:avLst/>
                    </a:prstGeom>
                    <a:noFill/>
                    <a:ln>
                      <a:noFill/>
                    </a:ln>
                  </pic:spPr>
                </pic:pic>
              </a:graphicData>
            </a:graphic>
          </wp:inline>
        </w:drawing>
      </w:r>
    </w:p>
    <w:p w14:paraId="59A94515" w14:textId="4C361615" w:rsidR="00EF0306" w:rsidRPr="007E1D0F" w:rsidRDefault="00EF0306" w:rsidP="00EF0306">
      <w:pPr>
        <w:pStyle w:val="BodyText"/>
        <w:spacing w:after="0" w:line="240" w:lineRule="auto"/>
        <w:ind w:firstLine="426"/>
        <w:rPr>
          <w:rFonts w:ascii="Times New Roman" w:hAnsi="Times New Roman" w:cs="Times New Roman"/>
          <w:sz w:val="20"/>
          <w:szCs w:val="20"/>
        </w:rPr>
      </w:pPr>
      <w:proofErr w:type="spellStart"/>
      <w:r w:rsidRPr="007E1D0F">
        <w:rPr>
          <w:rFonts w:ascii="Times New Roman" w:hAnsi="Times New Roman" w:cs="Times New Roman"/>
          <w:sz w:val="20"/>
          <w:szCs w:val="20"/>
        </w:rPr>
        <w:t>Berdasarkan</w:t>
      </w:r>
      <w:proofErr w:type="spellEnd"/>
      <w:r w:rsidRPr="007E1D0F">
        <w:rPr>
          <w:rFonts w:ascii="Times New Roman" w:hAnsi="Times New Roman" w:cs="Times New Roman"/>
          <w:sz w:val="20"/>
          <w:szCs w:val="20"/>
        </w:rPr>
        <w:t xml:space="preserve"> </w:t>
      </w:r>
      <w:proofErr w:type="spellStart"/>
      <w:r>
        <w:rPr>
          <w:rFonts w:ascii="Times New Roman" w:hAnsi="Times New Roman" w:cs="Times New Roman"/>
          <w:sz w:val="20"/>
          <w:szCs w:val="20"/>
        </w:rPr>
        <w:t>tabel</w:t>
      </w:r>
      <w:proofErr w:type="spellEnd"/>
      <w:r>
        <w:rPr>
          <w:rFonts w:ascii="Times New Roman" w:hAnsi="Times New Roman" w:cs="Times New Roman"/>
          <w:sz w:val="20"/>
          <w:szCs w:val="20"/>
        </w:rPr>
        <w:t xml:space="preserve"> 3.2 </w:t>
      </w:r>
      <w:proofErr w:type="spellStart"/>
      <w:r>
        <w:rPr>
          <w:rFonts w:ascii="Times New Roman" w:hAnsi="Times New Roman" w:cs="Times New Roman"/>
          <w:sz w:val="20"/>
          <w:szCs w:val="20"/>
        </w:rPr>
        <w:t>diatas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masalahh</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muncul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saat</w:t>
      </w:r>
      <w:proofErr w:type="spellEnd"/>
      <w:r>
        <w:rPr>
          <w:rFonts w:ascii="Times New Roman" w:hAnsi="Times New Roman" w:cs="Times New Roman"/>
          <w:sz w:val="20"/>
          <w:szCs w:val="20"/>
        </w:rPr>
        <w:t xml:space="preserve"> finishing inline </w:t>
      </w:r>
      <w:proofErr w:type="spellStart"/>
      <w:r>
        <w:rPr>
          <w:rFonts w:ascii="Times New Roman" w:hAnsi="Times New Roman" w:cs="Times New Roman"/>
          <w:sz w:val="20"/>
          <w:szCs w:val="20"/>
        </w:rPr>
        <w:t>diaplikasikan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proses. </w:t>
      </w:r>
      <w:proofErr w:type="spellStart"/>
      <w:r>
        <w:rPr>
          <w:rFonts w:ascii="Times New Roman" w:hAnsi="Times New Roman" w:cs="Times New Roman"/>
          <w:sz w:val="20"/>
          <w:szCs w:val="20"/>
        </w:rPr>
        <w:t>Masalah</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muncul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adalah</w:t>
      </w:r>
      <w:proofErr w:type="spellEnd"/>
      <w:r>
        <w:rPr>
          <w:rFonts w:ascii="Times New Roman" w:hAnsi="Times New Roman" w:cs="Times New Roman"/>
          <w:sz w:val="20"/>
          <w:szCs w:val="20"/>
        </w:rPr>
        <w:t xml:space="preserve">: </w:t>
      </w:r>
    </w:p>
    <w:p w14:paraId="4DCC175C" w14:textId="77777777" w:rsidR="00EF0306" w:rsidRPr="007E1D0F" w:rsidRDefault="00EF0306" w:rsidP="00EF0306">
      <w:pPr>
        <w:pStyle w:val="BodyText"/>
        <w:numPr>
          <w:ilvl w:val="0"/>
          <w:numId w:val="14"/>
        </w:numPr>
        <w:spacing w:after="0" w:line="240" w:lineRule="auto"/>
        <w:ind w:left="426"/>
        <w:rPr>
          <w:rFonts w:ascii="Times New Roman" w:hAnsi="Times New Roman" w:cs="Times New Roman"/>
          <w:sz w:val="20"/>
          <w:szCs w:val="20"/>
        </w:rPr>
      </w:pPr>
      <w:proofErr w:type="spellStart"/>
      <w:r w:rsidRPr="007E1D0F">
        <w:rPr>
          <w:rFonts w:ascii="Times New Roman" w:hAnsi="Times New Roman" w:cs="Times New Roman"/>
          <w:sz w:val="20"/>
          <w:szCs w:val="20"/>
        </w:rPr>
        <w:t>Waktu</w:t>
      </w:r>
      <w:proofErr w:type="spellEnd"/>
      <w:r w:rsidRPr="007E1D0F">
        <w:rPr>
          <w:rFonts w:ascii="Times New Roman" w:hAnsi="Times New Roman" w:cs="Times New Roman"/>
          <w:sz w:val="20"/>
          <w:szCs w:val="20"/>
        </w:rPr>
        <w:t xml:space="preserve"> </w:t>
      </w:r>
      <w:r w:rsidRPr="007E1D0F">
        <w:rPr>
          <w:rFonts w:ascii="Times New Roman" w:hAnsi="Times New Roman" w:cs="Times New Roman"/>
          <w:i/>
          <w:iCs/>
          <w:sz w:val="20"/>
          <w:szCs w:val="20"/>
        </w:rPr>
        <w:t xml:space="preserve">finishing </w:t>
      </w:r>
      <w:proofErr w:type="spellStart"/>
      <w:r w:rsidRPr="007E1D0F">
        <w:rPr>
          <w:rFonts w:ascii="Times New Roman" w:hAnsi="Times New Roman" w:cs="Times New Roman"/>
          <w:sz w:val="20"/>
          <w:szCs w:val="20"/>
        </w:rPr>
        <w:t>produk</w:t>
      </w:r>
      <w:proofErr w:type="spellEnd"/>
      <w:r w:rsidRPr="007E1D0F">
        <w:rPr>
          <w:rFonts w:ascii="Times New Roman" w:hAnsi="Times New Roman" w:cs="Times New Roman"/>
          <w:sz w:val="20"/>
          <w:szCs w:val="20"/>
        </w:rPr>
        <w:t xml:space="preserve"> yang </w:t>
      </w:r>
      <w:proofErr w:type="spellStart"/>
      <w:r w:rsidRPr="007E1D0F">
        <w:rPr>
          <w:rFonts w:ascii="Times New Roman" w:hAnsi="Times New Roman" w:cs="Times New Roman"/>
          <w:sz w:val="20"/>
          <w:szCs w:val="20"/>
        </w:rPr>
        <w:t>berbeda</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dikarenakan</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ukuran</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dan</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bentuk</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produk</w:t>
      </w:r>
      <w:proofErr w:type="spellEnd"/>
      <w:r w:rsidRPr="007E1D0F">
        <w:rPr>
          <w:rFonts w:ascii="Times New Roman" w:hAnsi="Times New Roman" w:cs="Times New Roman"/>
          <w:sz w:val="20"/>
          <w:szCs w:val="20"/>
        </w:rPr>
        <w:t xml:space="preserve"> yang </w:t>
      </w:r>
      <w:proofErr w:type="spellStart"/>
      <w:r w:rsidRPr="007E1D0F">
        <w:rPr>
          <w:rFonts w:ascii="Times New Roman" w:hAnsi="Times New Roman" w:cs="Times New Roman"/>
          <w:sz w:val="20"/>
          <w:szCs w:val="20"/>
        </w:rPr>
        <w:t>berbeda</w:t>
      </w:r>
      <w:proofErr w:type="spellEnd"/>
      <w:r w:rsidRPr="007E1D0F">
        <w:rPr>
          <w:rFonts w:ascii="Times New Roman" w:hAnsi="Times New Roman" w:cs="Times New Roman"/>
          <w:sz w:val="20"/>
          <w:szCs w:val="20"/>
        </w:rPr>
        <w:t>.</w:t>
      </w:r>
    </w:p>
    <w:p w14:paraId="29A9115F" w14:textId="77777777" w:rsidR="00EF0306" w:rsidRPr="007E1D0F" w:rsidRDefault="00EF0306" w:rsidP="00EF0306">
      <w:pPr>
        <w:pStyle w:val="BodyText"/>
        <w:numPr>
          <w:ilvl w:val="0"/>
          <w:numId w:val="14"/>
        </w:numPr>
        <w:spacing w:after="0" w:line="240" w:lineRule="auto"/>
        <w:ind w:left="426"/>
        <w:rPr>
          <w:rFonts w:ascii="Times New Roman" w:hAnsi="Times New Roman" w:cs="Times New Roman"/>
          <w:sz w:val="20"/>
          <w:szCs w:val="20"/>
        </w:rPr>
      </w:pPr>
      <w:proofErr w:type="spellStart"/>
      <w:r w:rsidRPr="007E1D0F">
        <w:rPr>
          <w:rFonts w:ascii="Times New Roman" w:hAnsi="Times New Roman" w:cs="Times New Roman"/>
          <w:sz w:val="20"/>
          <w:szCs w:val="20"/>
        </w:rPr>
        <w:t>Setiap</w:t>
      </w:r>
      <w:proofErr w:type="spellEnd"/>
      <w:r w:rsidRPr="007E1D0F">
        <w:rPr>
          <w:rFonts w:ascii="Times New Roman" w:hAnsi="Times New Roman" w:cs="Times New Roman"/>
          <w:sz w:val="20"/>
          <w:szCs w:val="20"/>
        </w:rPr>
        <w:t xml:space="preserve"> Operator </w:t>
      </w:r>
      <w:proofErr w:type="spellStart"/>
      <w:r w:rsidRPr="007E1D0F">
        <w:rPr>
          <w:rFonts w:ascii="Times New Roman" w:hAnsi="Times New Roman" w:cs="Times New Roman"/>
          <w:sz w:val="20"/>
          <w:szCs w:val="20"/>
        </w:rPr>
        <w:t>mengoperasikan</w:t>
      </w:r>
      <w:proofErr w:type="spellEnd"/>
      <w:r w:rsidRPr="007E1D0F">
        <w:rPr>
          <w:rFonts w:ascii="Times New Roman" w:hAnsi="Times New Roman" w:cs="Times New Roman"/>
          <w:sz w:val="20"/>
          <w:szCs w:val="20"/>
        </w:rPr>
        <w:t xml:space="preserve"> 2 </w:t>
      </w:r>
      <w:proofErr w:type="spellStart"/>
      <w:r w:rsidRPr="007E1D0F">
        <w:rPr>
          <w:rFonts w:ascii="Times New Roman" w:hAnsi="Times New Roman" w:cs="Times New Roman"/>
          <w:sz w:val="20"/>
          <w:szCs w:val="20"/>
        </w:rPr>
        <w:t>mesin</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dan</w:t>
      </w:r>
      <w:proofErr w:type="spellEnd"/>
      <w:r w:rsidRPr="007E1D0F">
        <w:rPr>
          <w:rFonts w:ascii="Times New Roman" w:hAnsi="Times New Roman" w:cs="Times New Roman"/>
          <w:sz w:val="20"/>
          <w:szCs w:val="20"/>
        </w:rPr>
        <w:t xml:space="preserve"> parameter </w:t>
      </w:r>
      <w:proofErr w:type="spellStart"/>
      <w:r w:rsidRPr="007E1D0F">
        <w:rPr>
          <w:rFonts w:ascii="Times New Roman" w:hAnsi="Times New Roman" w:cs="Times New Roman"/>
          <w:sz w:val="20"/>
          <w:szCs w:val="20"/>
        </w:rPr>
        <w:t>antar</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mesin</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berbeda</w:t>
      </w:r>
      <w:proofErr w:type="spellEnd"/>
      <w:r w:rsidRPr="007E1D0F">
        <w:rPr>
          <w:rFonts w:ascii="Times New Roman" w:hAnsi="Times New Roman" w:cs="Times New Roman"/>
          <w:sz w:val="20"/>
          <w:szCs w:val="20"/>
        </w:rPr>
        <w:t>.</w:t>
      </w:r>
    </w:p>
    <w:p w14:paraId="560C2108" w14:textId="77777777" w:rsidR="00EF0306" w:rsidRPr="007E1D0F" w:rsidRDefault="00EF0306" w:rsidP="00EF0306">
      <w:pPr>
        <w:pStyle w:val="BodyText"/>
        <w:numPr>
          <w:ilvl w:val="0"/>
          <w:numId w:val="14"/>
        </w:numPr>
        <w:spacing w:after="0" w:line="240" w:lineRule="auto"/>
        <w:ind w:left="426"/>
        <w:rPr>
          <w:rFonts w:ascii="Times New Roman" w:hAnsi="Times New Roman" w:cs="Times New Roman"/>
          <w:sz w:val="20"/>
          <w:szCs w:val="20"/>
        </w:rPr>
      </w:pPr>
      <w:r w:rsidRPr="007E1D0F">
        <w:rPr>
          <w:rFonts w:ascii="Times New Roman" w:hAnsi="Times New Roman" w:cs="Times New Roman"/>
          <w:i/>
          <w:iCs/>
          <w:sz w:val="20"/>
          <w:szCs w:val="20"/>
        </w:rPr>
        <w:t>Bridging</w:t>
      </w:r>
      <w:r w:rsidRPr="007E1D0F">
        <w:rPr>
          <w:rFonts w:ascii="Times New Roman" w:hAnsi="Times New Roman" w:cs="Times New Roman"/>
          <w:sz w:val="20"/>
          <w:szCs w:val="20"/>
        </w:rPr>
        <w:t xml:space="preserve"> 2 </w:t>
      </w:r>
      <w:proofErr w:type="spellStart"/>
      <w:r w:rsidRPr="007E1D0F">
        <w:rPr>
          <w:rFonts w:ascii="Times New Roman" w:hAnsi="Times New Roman" w:cs="Times New Roman"/>
          <w:sz w:val="20"/>
          <w:szCs w:val="20"/>
        </w:rPr>
        <w:t>produk</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berbeda</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setiap</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harinya</w:t>
      </w:r>
      <w:proofErr w:type="spellEnd"/>
      <w:r w:rsidRPr="007E1D0F">
        <w:rPr>
          <w:rFonts w:ascii="Times New Roman" w:hAnsi="Times New Roman" w:cs="Times New Roman"/>
          <w:sz w:val="20"/>
          <w:szCs w:val="20"/>
        </w:rPr>
        <w:t>.</w:t>
      </w:r>
    </w:p>
    <w:p w14:paraId="2A5C209A" w14:textId="77777777" w:rsidR="00EF0306" w:rsidRPr="007E1D0F" w:rsidRDefault="00EF0306" w:rsidP="00EF0306">
      <w:pPr>
        <w:pStyle w:val="BodyText"/>
        <w:numPr>
          <w:ilvl w:val="0"/>
          <w:numId w:val="14"/>
        </w:numPr>
        <w:spacing w:after="0" w:line="240" w:lineRule="auto"/>
        <w:ind w:left="426"/>
        <w:rPr>
          <w:rFonts w:ascii="Times New Roman" w:hAnsi="Times New Roman" w:cs="Times New Roman"/>
          <w:sz w:val="20"/>
          <w:szCs w:val="20"/>
        </w:rPr>
      </w:pPr>
      <w:proofErr w:type="spellStart"/>
      <w:r w:rsidRPr="007E1D0F">
        <w:rPr>
          <w:rFonts w:ascii="Times New Roman" w:hAnsi="Times New Roman" w:cs="Times New Roman"/>
          <w:i/>
          <w:iCs/>
          <w:sz w:val="20"/>
          <w:szCs w:val="20"/>
        </w:rPr>
        <w:t>Cutflow</w:t>
      </w:r>
      <w:proofErr w:type="spellEnd"/>
      <w:r w:rsidRPr="007E1D0F">
        <w:rPr>
          <w:rFonts w:ascii="Times New Roman" w:hAnsi="Times New Roman" w:cs="Times New Roman"/>
          <w:sz w:val="20"/>
          <w:szCs w:val="20"/>
        </w:rPr>
        <w:t xml:space="preserve"> yang </w:t>
      </w:r>
      <w:proofErr w:type="spellStart"/>
      <w:r w:rsidRPr="007E1D0F">
        <w:rPr>
          <w:rFonts w:ascii="Times New Roman" w:hAnsi="Times New Roman" w:cs="Times New Roman"/>
          <w:sz w:val="20"/>
          <w:szCs w:val="20"/>
        </w:rPr>
        <w:t>tumpul</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menyebabkan</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produk</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sulit</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untuk</w:t>
      </w:r>
      <w:proofErr w:type="spellEnd"/>
      <w:r w:rsidRPr="007E1D0F">
        <w:rPr>
          <w:rFonts w:ascii="Times New Roman" w:hAnsi="Times New Roman" w:cs="Times New Roman"/>
          <w:sz w:val="20"/>
          <w:szCs w:val="20"/>
        </w:rPr>
        <w:t xml:space="preserve"> di </w:t>
      </w:r>
      <w:r w:rsidRPr="007E1D0F">
        <w:rPr>
          <w:rFonts w:ascii="Times New Roman" w:hAnsi="Times New Roman" w:cs="Times New Roman"/>
          <w:i/>
          <w:iCs/>
          <w:sz w:val="20"/>
          <w:szCs w:val="20"/>
        </w:rPr>
        <w:t xml:space="preserve">finishing </w:t>
      </w:r>
      <w:proofErr w:type="spellStart"/>
      <w:r w:rsidRPr="007E1D0F">
        <w:rPr>
          <w:rFonts w:ascii="Times New Roman" w:hAnsi="Times New Roman" w:cs="Times New Roman"/>
          <w:sz w:val="20"/>
          <w:szCs w:val="20"/>
        </w:rPr>
        <w:t>dan</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membutuhkan</w:t>
      </w:r>
      <w:proofErr w:type="spell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alat</w:t>
      </w:r>
      <w:proofErr w:type="spellEnd"/>
      <w:r w:rsidRPr="007E1D0F">
        <w:rPr>
          <w:rFonts w:ascii="Times New Roman" w:hAnsi="Times New Roman" w:cs="Times New Roman"/>
          <w:sz w:val="20"/>
          <w:szCs w:val="20"/>
        </w:rPr>
        <w:t xml:space="preserve"> </w:t>
      </w:r>
      <w:proofErr w:type="gramStart"/>
      <w:r w:rsidRPr="007E1D0F">
        <w:rPr>
          <w:rFonts w:ascii="Times New Roman" w:hAnsi="Times New Roman" w:cs="Times New Roman"/>
          <w:sz w:val="20"/>
          <w:szCs w:val="20"/>
        </w:rPr>
        <w:t>bantu</w:t>
      </w:r>
      <w:proofErr w:type="gramEnd"/>
      <w:r w:rsidRPr="007E1D0F">
        <w:rPr>
          <w:rFonts w:ascii="Times New Roman" w:hAnsi="Times New Roman" w:cs="Times New Roman"/>
          <w:sz w:val="20"/>
          <w:szCs w:val="20"/>
        </w:rPr>
        <w:t xml:space="preserve"> </w:t>
      </w:r>
      <w:proofErr w:type="spellStart"/>
      <w:r w:rsidRPr="007E1D0F">
        <w:rPr>
          <w:rFonts w:ascii="Times New Roman" w:hAnsi="Times New Roman" w:cs="Times New Roman"/>
          <w:sz w:val="20"/>
          <w:szCs w:val="20"/>
        </w:rPr>
        <w:t>baru</w:t>
      </w:r>
      <w:proofErr w:type="spellEnd"/>
      <w:r w:rsidRPr="007E1D0F">
        <w:rPr>
          <w:rFonts w:ascii="Times New Roman" w:hAnsi="Times New Roman" w:cs="Times New Roman"/>
          <w:sz w:val="20"/>
          <w:szCs w:val="20"/>
        </w:rPr>
        <w:t>.</w:t>
      </w:r>
    </w:p>
    <w:p w14:paraId="5ECB2D34" w14:textId="56223FA3" w:rsidR="001B6292" w:rsidRDefault="00BA045A" w:rsidP="00D17783">
      <w:pPr>
        <w:pStyle w:val="CommentText"/>
        <w:numPr>
          <w:ilvl w:val="0"/>
          <w:numId w:val="4"/>
        </w:numPr>
        <w:spacing w:after="0"/>
        <w:ind w:left="426" w:hanging="426"/>
        <w:rPr>
          <w:rFonts w:ascii="Times New Roman" w:hAnsi="Times New Roman"/>
        </w:rPr>
      </w:pPr>
      <w:r w:rsidRPr="006E1CE1">
        <w:rPr>
          <w:rFonts w:ascii="Times New Roman" w:hAnsi="Times New Roman"/>
          <w:i/>
          <w:iCs/>
        </w:rPr>
        <w:t>Ideate</w:t>
      </w:r>
    </w:p>
    <w:p w14:paraId="48DB9464" w14:textId="626E3DD1" w:rsidR="001C50BE" w:rsidRPr="003203C2" w:rsidRDefault="00F37B9A" w:rsidP="006E1CE1">
      <w:pPr>
        <w:pStyle w:val="CommentText"/>
        <w:spacing w:after="0"/>
        <w:ind w:firstLine="426"/>
        <w:rPr>
          <w:rStyle w:val="fontstyle21"/>
          <w:rFonts w:ascii="Times New Roman" w:hAnsi="Times New Roman"/>
          <w:i w:val="0"/>
          <w:sz w:val="20"/>
          <w:szCs w:val="20"/>
        </w:rPr>
      </w:pPr>
      <w:proofErr w:type="spellStart"/>
      <w:proofErr w:type="gramStart"/>
      <w:r>
        <w:rPr>
          <w:rStyle w:val="fontstyle01"/>
          <w:rFonts w:ascii="Times New Roman" w:hAnsi="Times New Roman"/>
          <w:sz w:val="20"/>
          <w:szCs w:val="20"/>
        </w:rPr>
        <w:t>Pengumpulan</w:t>
      </w:r>
      <w:proofErr w:type="spellEnd"/>
      <w:r>
        <w:rPr>
          <w:rStyle w:val="fontstyle01"/>
          <w:rFonts w:ascii="Times New Roman" w:hAnsi="Times New Roman"/>
          <w:sz w:val="20"/>
          <w:szCs w:val="20"/>
        </w:rPr>
        <w:t xml:space="preserve"> ide </w:t>
      </w:r>
      <w:proofErr w:type="spellStart"/>
      <w:r w:rsidR="001C50BE" w:rsidRPr="001C50BE">
        <w:rPr>
          <w:rStyle w:val="fontstyle01"/>
          <w:rFonts w:ascii="Times New Roman" w:hAnsi="Times New Roman"/>
          <w:sz w:val="20"/>
          <w:szCs w:val="20"/>
        </w:rPr>
        <w:t>dilakukan</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untuk</w:t>
      </w:r>
      <w:proofErr w:type="spellEnd"/>
      <w:r w:rsidR="006E1CE1">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menentukan</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pilihan</w:t>
      </w:r>
      <w:proofErr w:type="spellEnd"/>
      <w:r w:rsidR="001C50BE" w:rsidRPr="001C50BE">
        <w:rPr>
          <w:rStyle w:val="fontstyle01"/>
          <w:rFonts w:ascii="Times New Roman" w:hAnsi="Times New Roman"/>
          <w:sz w:val="20"/>
          <w:szCs w:val="20"/>
        </w:rPr>
        <w:t xml:space="preserve"> ide yang paling</w:t>
      </w:r>
      <w:r w:rsidR="006E1CE1">
        <w:rPr>
          <w:rFonts w:ascii="Times New Roman" w:hAnsi="Times New Roman"/>
          <w:color w:val="000000"/>
        </w:rPr>
        <w:t xml:space="preserve"> </w:t>
      </w:r>
      <w:proofErr w:type="spellStart"/>
      <w:r w:rsidR="001C50BE" w:rsidRPr="001C50BE">
        <w:rPr>
          <w:rStyle w:val="fontstyle01"/>
          <w:rFonts w:ascii="Times New Roman" w:hAnsi="Times New Roman"/>
          <w:sz w:val="20"/>
          <w:szCs w:val="20"/>
        </w:rPr>
        <w:t>tepat</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untuk</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menyelesaikan</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permasalahan</w:t>
      </w:r>
      <w:proofErr w:type="spellEnd"/>
      <w:r w:rsidR="001C50BE" w:rsidRPr="001C50BE">
        <w:rPr>
          <w:rStyle w:val="fontstyle01"/>
          <w:rFonts w:ascii="Times New Roman" w:hAnsi="Times New Roman"/>
          <w:sz w:val="20"/>
          <w:szCs w:val="20"/>
        </w:rPr>
        <w:t>.</w:t>
      </w:r>
      <w:proofErr w:type="gram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Pada</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tahap</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ini</w:t>
      </w:r>
      <w:proofErr w:type="spellEnd"/>
      <w:r w:rsidR="001C50BE" w:rsidRPr="001C50BE">
        <w:rPr>
          <w:rStyle w:val="fontstyle01"/>
          <w:rFonts w:ascii="Times New Roman" w:hAnsi="Times New Roman"/>
          <w:sz w:val="20"/>
          <w:szCs w:val="20"/>
        </w:rPr>
        <w:t>,</w:t>
      </w:r>
      <w:r w:rsidR="006E1CE1">
        <w:rPr>
          <w:rFonts w:ascii="Times New Roman" w:hAnsi="Times New Roman"/>
          <w:color w:val="000000"/>
        </w:rPr>
        <w:t xml:space="preserve"> </w:t>
      </w:r>
      <w:proofErr w:type="spellStart"/>
      <w:r w:rsidR="001C50BE" w:rsidRPr="001C50BE">
        <w:rPr>
          <w:rStyle w:val="fontstyle01"/>
          <w:rFonts w:ascii="Times New Roman" w:hAnsi="Times New Roman"/>
          <w:sz w:val="20"/>
          <w:szCs w:val="20"/>
        </w:rPr>
        <w:t>penulis</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menggunakan</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dua</w:t>
      </w:r>
      <w:proofErr w:type="spellEnd"/>
      <w:r w:rsidR="001C50BE" w:rsidRPr="001C50BE">
        <w:rPr>
          <w:rStyle w:val="fontstyle01"/>
          <w:rFonts w:ascii="Times New Roman" w:hAnsi="Times New Roman"/>
          <w:sz w:val="20"/>
          <w:szCs w:val="20"/>
        </w:rPr>
        <w:t xml:space="preserve"> </w:t>
      </w:r>
      <w:r w:rsidR="001C50BE" w:rsidRPr="001C50BE">
        <w:rPr>
          <w:rStyle w:val="fontstyle21"/>
          <w:rFonts w:ascii="Times New Roman" w:hAnsi="Times New Roman"/>
          <w:sz w:val="20"/>
          <w:szCs w:val="20"/>
        </w:rPr>
        <w:t xml:space="preserve">tools </w:t>
      </w:r>
      <w:proofErr w:type="spellStart"/>
      <w:r w:rsidR="001C50BE" w:rsidRPr="001C50BE">
        <w:rPr>
          <w:rStyle w:val="fontstyle01"/>
          <w:rFonts w:ascii="Times New Roman" w:hAnsi="Times New Roman"/>
          <w:sz w:val="20"/>
          <w:szCs w:val="20"/>
        </w:rPr>
        <w:t>untuk</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mendapatkan</w:t>
      </w:r>
      <w:proofErr w:type="spellEnd"/>
      <w:r w:rsidR="001C50BE" w:rsidRPr="001C50BE">
        <w:rPr>
          <w:rStyle w:val="fontstyle01"/>
          <w:rFonts w:ascii="Times New Roman" w:hAnsi="Times New Roman"/>
          <w:sz w:val="20"/>
          <w:szCs w:val="20"/>
        </w:rPr>
        <w:t xml:space="preserve"> ide yang </w:t>
      </w:r>
      <w:proofErr w:type="spellStart"/>
      <w:proofErr w:type="gramStart"/>
      <w:r w:rsidR="001C50BE" w:rsidRPr="001C50BE">
        <w:rPr>
          <w:rStyle w:val="fontstyle01"/>
          <w:rFonts w:ascii="Times New Roman" w:hAnsi="Times New Roman"/>
          <w:sz w:val="20"/>
          <w:szCs w:val="20"/>
        </w:rPr>
        <w:t>akan</w:t>
      </w:r>
      <w:proofErr w:type="spellEnd"/>
      <w:proofErr w:type="gram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dipilih</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untuk</w:t>
      </w:r>
      <w:proofErr w:type="spellEnd"/>
      <w:r w:rsidR="003203C2">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masuk</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ke</w:t>
      </w:r>
      <w:proofErr w:type="spellEnd"/>
      <w:r w:rsidR="001C50BE" w:rsidRPr="001C50BE">
        <w:rPr>
          <w:rStyle w:val="fontstyle01"/>
          <w:rFonts w:ascii="Times New Roman" w:hAnsi="Times New Roman"/>
          <w:sz w:val="20"/>
          <w:szCs w:val="20"/>
        </w:rPr>
        <w:t xml:space="preserve"> </w:t>
      </w:r>
      <w:proofErr w:type="spellStart"/>
      <w:r w:rsidR="001C50BE" w:rsidRPr="001C50BE">
        <w:rPr>
          <w:rStyle w:val="fontstyle01"/>
          <w:rFonts w:ascii="Times New Roman" w:hAnsi="Times New Roman"/>
          <w:sz w:val="20"/>
          <w:szCs w:val="20"/>
        </w:rPr>
        <w:t>tahap</w:t>
      </w:r>
      <w:proofErr w:type="spellEnd"/>
      <w:r w:rsidR="001C50BE" w:rsidRPr="001C50BE">
        <w:rPr>
          <w:rStyle w:val="fontstyle01"/>
          <w:rFonts w:ascii="Times New Roman" w:hAnsi="Times New Roman"/>
          <w:sz w:val="20"/>
          <w:szCs w:val="20"/>
        </w:rPr>
        <w:t xml:space="preserve"> </w:t>
      </w:r>
      <w:r w:rsidR="001C50BE" w:rsidRPr="001C50BE">
        <w:rPr>
          <w:rStyle w:val="fontstyle21"/>
          <w:rFonts w:ascii="Times New Roman" w:hAnsi="Times New Roman"/>
          <w:sz w:val="20"/>
          <w:szCs w:val="20"/>
        </w:rPr>
        <w:t>prototype</w:t>
      </w:r>
      <w:r w:rsidR="003203C2">
        <w:rPr>
          <w:rStyle w:val="fontstyle21"/>
          <w:rFonts w:ascii="Times New Roman" w:hAnsi="Times New Roman"/>
          <w:i w:val="0"/>
          <w:sz w:val="20"/>
          <w:szCs w:val="20"/>
        </w:rPr>
        <w:t xml:space="preserve"> </w:t>
      </w:r>
      <w:proofErr w:type="spellStart"/>
      <w:r w:rsidR="003203C2">
        <w:rPr>
          <w:rStyle w:val="fontstyle21"/>
          <w:rFonts w:ascii="Times New Roman" w:hAnsi="Times New Roman"/>
          <w:i w:val="0"/>
          <w:sz w:val="20"/>
          <w:szCs w:val="20"/>
        </w:rPr>
        <w:t>yaitu</w:t>
      </w:r>
      <w:proofErr w:type="spellEnd"/>
      <w:r w:rsidR="003203C2">
        <w:rPr>
          <w:rStyle w:val="fontstyle21"/>
          <w:rFonts w:ascii="Times New Roman" w:hAnsi="Times New Roman"/>
          <w:i w:val="0"/>
          <w:sz w:val="20"/>
          <w:szCs w:val="20"/>
        </w:rPr>
        <w:t xml:space="preserve"> </w:t>
      </w:r>
      <w:r w:rsidR="003203C2" w:rsidRPr="003203C2">
        <w:rPr>
          <w:rStyle w:val="fontstyle21"/>
          <w:rFonts w:ascii="Times New Roman" w:hAnsi="Times New Roman"/>
          <w:sz w:val="20"/>
          <w:szCs w:val="20"/>
        </w:rPr>
        <w:t>brainstorming</w:t>
      </w:r>
      <w:r w:rsidR="003203C2">
        <w:rPr>
          <w:rStyle w:val="fontstyle21"/>
          <w:rFonts w:ascii="Times New Roman" w:hAnsi="Times New Roman"/>
          <w:i w:val="0"/>
          <w:sz w:val="20"/>
          <w:szCs w:val="20"/>
        </w:rPr>
        <w:t xml:space="preserve"> </w:t>
      </w:r>
      <w:proofErr w:type="spellStart"/>
      <w:r w:rsidR="003203C2">
        <w:rPr>
          <w:rStyle w:val="fontstyle21"/>
          <w:rFonts w:ascii="Times New Roman" w:hAnsi="Times New Roman"/>
          <w:i w:val="0"/>
          <w:sz w:val="20"/>
          <w:szCs w:val="20"/>
        </w:rPr>
        <w:t>dan</w:t>
      </w:r>
      <w:proofErr w:type="spellEnd"/>
      <w:r w:rsidR="003203C2">
        <w:rPr>
          <w:rStyle w:val="fontstyle21"/>
          <w:rFonts w:ascii="Times New Roman" w:hAnsi="Times New Roman"/>
          <w:i w:val="0"/>
          <w:sz w:val="20"/>
          <w:szCs w:val="20"/>
        </w:rPr>
        <w:t xml:space="preserve"> CVDD </w:t>
      </w:r>
      <w:r w:rsidR="003203C2">
        <w:rPr>
          <w:rStyle w:val="fontstyle01"/>
          <w:sz w:val="20"/>
          <w:szCs w:val="20"/>
        </w:rPr>
        <w:t>(</w:t>
      </w:r>
      <w:r w:rsidR="003203C2" w:rsidRPr="00EF0306">
        <w:rPr>
          <w:rStyle w:val="fontstyle01"/>
          <w:i/>
          <w:sz w:val="20"/>
          <w:szCs w:val="20"/>
        </w:rPr>
        <w:t>Cluster Vote Discuss Decide</w:t>
      </w:r>
      <w:r w:rsidR="003203C2">
        <w:rPr>
          <w:rStyle w:val="fontstyle01"/>
          <w:sz w:val="20"/>
          <w:szCs w:val="20"/>
        </w:rPr>
        <w:t>)</w:t>
      </w:r>
    </w:p>
    <w:p w14:paraId="67B3DE27" w14:textId="78DC71A8" w:rsidR="001C50BE" w:rsidRDefault="003203C2" w:rsidP="006E1CE1">
      <w:pPr>
        <w:pStyle w:val="CommentText"/>
        <w:spacing w:after="0"/>
        <w:ind w:firstLine="283"/>
        <w:rPr>
          <w:rStyle w:val="fontstyle01"/>
          <w:sz w:val="20"/>
          <w:szCs w:val="20"/>
        </w:rPr>
      </w:pPr>
      <w:r>
        <w:rPr>
          <w:rStyle w:val="fontstyle01"/>
          <w:sz w:val="20"/>
          <w:szCs w:val="20"/>
        </w:rPr>
        <w:t xml:space="preserve">Proses </w:t>
      </w:r>
      <w:r w:rsidR="001C50BE" w:rsidRPr="001C50BE">
        <w:rPr>
          <w:rStyle w:val="fontstyle21"/>
          <w:sz w:val="20"/>
          <w:szCs w:val="20"/>
        </w:rPr>
        <w:t xml:space="preserve">brainstorming </w:t>
      </w:r>
      <w:proofErr w:type="spellStart"/>
      <w:r>
        <w:rPr>
          <w:rStyle w:val="fontstyle01"/>
          <w:sz w:val="20"/>
          <w:szCs w:val="20"/>
        </w:rPr>
        <w:t>dimana</w:t>
      </w:r>
      <w:proofErr w:type="spellEnd"/>
      <w:r>
        <w:rPr>
          <w:rStyle w:val="fontstyle01"/>
          <w:sz w:val="20"/>
          <w:szCs w:val="20"/>
        </w:rPr>
        <w:t xml:space="preserve"> </w:t>
      </w:r>
      <w:proofErr w:type="spellStart"/>
      <w:r>
        <w:rPr>
          <w:rStyle w:val="fontstyle01"/>
          <w:sz w:val="20"/>
          <w:szCs w:val="20"/>
        </w:rPr>
        <w:t>setiap</w:t>
      </w:r>
      <w:proofErr w:type="spellEnd"/>
      <w:r>
        <w:rPr>
          <w:rStyle w:val="fontstyle01"/>
          <w:sz w:val="20"/>
          <w:szCs w:val="20"/>
        </w:rPr>
        <w:t xml:space="preserve"> </w:t>
      </w:r>
      <w:proofErr w:type="spellStart"/>
      <w:r>
        <w:rPr>
          <w:rStyle w:val="fontstyle01"/>
          <w:sz w:val="20"/>
          <w:szCs w:val="20"/>
        </w:rPr>
        <w:t>anggota</w:t>
      </w:r>
      <w:proofErr w:type="spellEnd"/>
      <w:r>
        <w:rPr>
          <w:rStyle w:val="fontstyle01"/>
          <w:sz w:val="20"/>
          <w:szCs w:val="20"/>
        </w:rPr>
        <w:t xml:space="preserve"> </w:t>
      </w:r>
      <w:proofErr w:type="spellStart"/>
      <w:r>
        <w:rPr>
          <w:rStyle w:val="fontstyle01"/>
          <w:sz w:val="20"/>
          <w:szCs w:val="20"/>
        </w:rPr>
        <w:t>mengemukakan</w:t>
      </w:r>
      <w:proofErr w:type="spellEnd"/>
      <w:r w:rsidR="001C50BE" w:rsidRPr="001C50BE">
        <w:rPr>
          <w:rStyle w:val="fontstyle01"/>
          <w:sz w:val="20"/>
          <w:szCs w:val="20"/>
        </w:rPr>
        <w:t xml:space="preserve"> </w:t>
      </w:r>
      <w:proofErr w:type="spellStart"/>
      <w:r w:rsidR="001C50BE" w:rsidRPr="001C50BE">
        <w:rPr>
          <w:rStyle w:val="fontstyle01"/>
          <w:sz w:val="20"/>
          <w:szCs w:val="20"/>
        </w:rPr>
        <w:t>masing</w:t>
      </w:r>
      <w:proofErr w:type="spellEnd"/>
      <w:r w:rsidR="001C50BE" w:rsidRPr="001C50BE">
        <w:rPr>
          <w:rStyle w:val="fontstyle01"/>
          <w:sz w:val="20"/>
          <w:szCs w:val="20"/>
        </w:rPr>
        <w:t xml:space="preserve"> –</w:t>
      </w:r>
      <w:r w:rsidR="00B5345B">
        <w:rPr>
          <w:rStyle w:val="fontstyle01"/>
          <w:sz w:val="20"/>
          <w:szCs w:val="20"/>
        </w:rPr>
        <w:t xml:space="preserve"> </w:t>
      </w:r>
      <w:proofErr w:type="spellStart"/>
      <w:r w:rsidR="001C50BE">
        <w:rPr>
          <w:rStyle w:val="fontstyle01"/>
          <w:sz w:val="20"/>
          <w:szCs w:val="20"/>
        </w:rPr>
        <w:t>m</w:t>
      </w:r>
      <w:r w:rsidR="001C50BE" w:rsidRPr="001C50BE">
        <w:rPr>
          <w:rStyle w:val="fontstyle01"/>
          <w:sz w:val="20"/>
          <w:szCs w:val="20"/>
        </w:rPr>
        <w:t>asing</w:t>
      </w:r>
      <w:proofErr w:type="spellEnd"/>
      <w:r w:rsidR="001C50BE" w:rsidRPr="001C50BE">
        <w:rPr>
          <w:rStyle w:val="fontstyle01"/>
          <w:sz w:val="20"/>
          <w:szCs w:val="20"/>
        </w:rPr>
        <w:t xml:space="preserve"> 3 ide </w:t>
      </w:r>
      <w:proofErr w:type="spellStart"/>
      <w:r w:rsidR="00B5345B">
        <w:rPr>
          <w:rStyle w:val="fontstyle01"/>
          <w:sz w:val="20"/>
          <w:szCs w:val="20"/>
        </w:rPr>
        <w:t>dari</w:t>
      </w:r>
      <w:proofErr w:type="spellEnd"/>
      <w:r w:rsidR="00B5345B">
        <w:rPr>
          <w:rStyle w:val="fontstyle01"/>
          <w:sz w:val="20"/>
          <w:szCs w:val="20"/>
        </w:rPr>
        <w:t xml:space="preserve"> </w:t>
      </w:r>
      <w:r w:rsidR="00B342F1">
        <w:rPr>
          <w:rStyle w:val="fontstyle01"/>
          <w:sz w:val="20"/>
          <w:szCs w:val="20"/>
        </w:rPr>
        <w:t>4</w:t>
      </w:r>
      <w:r w:rsidR="00B5345B">
        <w:rPr>
          <w:rStyle w:val="fontstyle01"/>
          <w:sz w:val="20"/>
          <w:szCs w:val="20"/>
        </w:rPr>
        <w:t xml:space="preserve"> </w:t>
      </w:r>
      <w:proofErr w:type="spellStart"/>
      <w:r w:rsidR="001C50BE" w:rsidRPr="001C50BE">
        <w:rPr>
          <w:rStyle w:val="fontstyle01"/>
          <w:sz w:val="20"/>
          <w:szCs w:val="20"/>
        </w:rPr>
        <w:t>anggota</w:t>
      </w:r>
      <w:proofErr w:type="spellEnd"/>
      <w:r w:rsidR="001C50BE" w:rsidRPr="001C50BE">
        <w:rPr>
          <w:rStyle w:val="fontstyle01"/>
          <w:sz w:val="20"/>
          <w:szCs w:val="20"/>
        </w:rPr>
        <w:t xml:space="preserve"> yang </w:t>
      </w:r>
      <w:proofErr w:type="spellStart"/>
      <w:r w:rsidR="001C50BE" w:rsidRPr="001C50BE">
        <w:rPr>
          <w:rStyle w:val="fontstyle01"/>
          <w:sz w:val="20"/>
          <w:szCs w:val="20"/>
        </w:rPr>
        <w:t>nantinya</w:t>
      </w:r>
      <w:proofErr w:type="spellEnd"/>
      <w:r w:rsidR="001C50BE" w:rsidRPr="001C50BE">
        <w:rPr>
          <w:rStyle w:val="fontstyle01"/>
          <w:sz w:val="20"/>
          <w:szCs w:val="20"/>
        </w:rPr>
        <w:t xml:space="preserve"> </w:t>
      </w:r>
      <w:proofErr w:type="spellStart"/>
      <w:r w:rsidR="001C50BE" w:rsidRPr="001C50BE">
        <w:rPr>
          <w:rStyle w:val="fontstyle01"/>
          <w:sz w:val="20"/>
          <w:szCs w:val="20"/>
        </w:rPr>
        <w:t>akan</w:t>
      </w:r>
      <w:proofErr w:type="spellEnd"/>
      <w:r w:rsidR="00B5345B">
        <w:rPr>
          <w:rFonts w:ascii="TimesNewRomanPSMT" w:hAnsi="TimesNewRomanPSMT"/>
          <w:color w:val="000000"/>
        </w:rPr>
        <w:t xml:space="preserve"> </w:t>
      </w:r>
      <w:proofErr w:type="spellStart"/>
      <w:r w:rsidR="001C50BE" w:rsidRPr="001C50BE">
        <w:rPr>
          <w:rStyle w:val="fontstyle01"/>
          <w:sz w:val="20"/>
          <w:szCs w:val="20"/>
        </w:rPr>
        <w:t>dikelompokkan</w:t>
      </w:r>
      <w:proofErr w:type="spellEnd"/>
      <w:r w:rsidR="001C50BE" w:rsidRPr="001C50BE">
        <w:rPr>
          <w:rStyle w:val="fontstyle01"/>
          <w:sz w:val="20"/>
          <w:szCs w:val="20"/>
        </w:rPr>
        <w:t xml:space="preserve"> </w:t>
      </w:r>
      <w:proofErr w:type="spellStart"/>
      <w:r w:rsidR="001C50BE" w:rsidRPr="001C50BE">
        <w:rPr>
          <w:rStyle w:val="fontstyle01"/>
          <w:sz w:val="20"/>
          <w:szCs w:val="20"/>
        </w:rPr>
        <w:t>menjadi</w:t>
      </w:r>
      <w:proofErr w:type="spellEnd"/>
      <w:r w:rsidR="001C50BE" w:rsidRPr="001C50BE">
        <w:rPr>
          <w:rStyle w:val="fontstyle01"/>
          <w:sz w:val="20"/>
          <w:szCs w:val="20"/>
        </w:rPr>
        <w:t xml:space="preserve"> 2 </w:t>
      </w:r>
      <w:r w:rsidR="001C50BE" w:rsidRPr="001C50BE">
        <w:rPr>
          <w:rStyle w:val="fontstyle21"/>
          <w:sz w:val="20"/>
          <w:szCs w:val="20"/>
        </w:rPr>
        <w:t xml:space="preserve">cluster </w:t>
      </w:r>
      <w:proofErr w:type="spellStart"/>
      <w:r w:rsidR="001C50BE" w:rsidRPr="00B342F1">
        <w:rPr>
          <w:rStyle w:val="fontstyle01"/>
          <w:rFonts w:ascii="Times New Roman" w:hAnsi="Times New Roman"/>
          <w:sz w:val="20"/>
          <w:szCs w:val="20"/>
        </w:rPr>
        <w:t>yaitu</w:t>
      </w:r>
      <w:proofErr w:type="spellEnd"/>
      <w:r w:rsidR="001C50BE" w:rsidRPr="00B342F1">
        <w:rPr>
          <w:rStyle w:val="fontstyle01"/>
          <w:rFonts w:ascii="Times New Roman" w:hAnsi="Times New Roman"/>
          <w:sz w:val="20"/>
          <w:szCs w:val="20"/>
        </w:rPr>
        <w:t xml:space="preserve"> </w:t>
      </w:r>
      <w:proofErr w:type="spellStart"/>
      <w:r w:rsidR="00B342F1" w:rsidRPr="00B342F1">
        <w:rPr>
          <w:rFonts w:ascii="Times New Roman" w:hAnsi="Times New Roman"/>
        </w:rPr>
        <w:t>komponen</w:t>
      </w:r>
      <w:proofErr w:type="spellEnd"/>
      <w:r w:rsidR="00B342F1" w:rsidRPr="00B342F1">
        <w:rPr>
          <w:rFonts w:ascii="Times New Roman" w:hAnsi="Times New Roman"/>
        </w:rPr>
        <w:t xml:space="preserve"> </w:t>
      </w:r>
      <w:proofErr w:type="spellStart"/>
      <w:r w:rsidR="00B342F1" w:rsidRPr="00B342F1">
        <w:rPr>
          <w:rFonts w:ascii="Times New Roman" w:hAnsi="Times New Roman"/>
        </w:rPr>
        <w:t>visualisasi</w:t>
      </w:r>
      <w:proofErr w:type="spellEnd"/>
      <w:r w:rsidR="00B342F1" w:rsidRPr="00B342F1">
        <w:rPr>
          <w:rFonts w:ascii="Times New Roman" w:hAnsi="Times New Roman"/>
        </w:rPr>
        <w:t xml:space="preserve"> </w:t>
      </w:r>
      <w:proofErr w:type="spellStart"/>
      <w:r w:rsidR="00B342F1" w:rsidRPr="00B342F1">
        <w:rPr>
          <w:rFonts w:ascii="Times New Roman" w:hAnsi="Times New Roman"/>
        </w:rPr>
        <w:t>sistem</w:t>
      </w:r>
      <w:proofErr w:type="spellEnd"/>
      <w:r w:rsidR="00B342F1" w:rsidRPr="00B342F1">
        <w:rPr>
          <w:rFonts w:ascii="Times New Roman" w:hAnsi="Times New Roman"/>
        </w:rPr>
        <w:t xml:space="preserve">, </w:t>
      </w:r>
      <w:proofErr w:type="spellStart"/>
      <w:r w:rsidR="00B342F1" w:rsidRPr="00B342F1">
        <w:rPr>
          <w:rFonts w:ascii="Times New Roman" w:hAnsi="Times New Roman"/>
        </w:rPr>
        <w:t>dan</w:t>
      </w:r>
      <w:proofErr w:type="spellEnd"/>
      <w:r w:rsidR="00B342F1" w:rsidRPr="00B342F1">
        <w:rPr>
          <w:rFonts w:ascii="Times New Roman" w:hAnsi="Times New Roman"/>
        </w:rPr>
        <w:t xml:space="preserve"> </w:t>
      </w:r>
      <w:proofErr w:type="spellStart"/>
      <w:r w:rsidR="00B342F1" w:rsidRPr="00B342F1">
        <w:rPr>
          <w:rFonts w:ascii="Times New Roman" w:hAnsi="Times New Roman"/>
        </w:rPr>
        <w:t>jenis</w:t>
      </w:r>
      <w:proofErr w:type="spellEnd"/>
      <w:r w:rsidR="00B342F1" w:rsidRPr="00B342F1">
        <w:rPr>
          <w:rFonts w:ascii="Times New Roman" w:hAnsi="Times New Roman"/>
        </w:rPr>
        <w:t xml:space="preserve"> </w:t>
      </w:r>
      <w:proofErr w:type="spellStart"/>
      <w:r w:rsidR="00B342F1" w:rsidRPr="00B342F1">
        <w:rPr>
          <w:rFonts w:ascii="Times New Roman" w:hAnsi="Times New Roman"/>
        </w:rPr>
        <w:t>sistem</w:t>
      </w:r>
      <w:proofErr w:type="spellEnd"/>
      <w:r w:rsidR="00B342F1" w:rsidRPr="00B342F1">
        <w:rPr>
          <w:rFonts w:ascii="Times New Roman" w:hAnsi="Times New Roman"/>
        </w:rPr>
        <w:t xml:space="preserve"> </w:t>
      </w:r>
      <w:r w:rsidR="00B342F1" w:rsidRPr="00B342F1">
        <w:rPr>
          <w:rFonts w:ascii="Times New Roman" w:hAnsi="Times New Roman"/>
        </w:rPr>
        <w:lastRenderedPageBreak/>
        <w:t xml:space="preserve">yang </w:t>
      </w:r>
      <w:proofErr w:type="spellStart"/>
      <w:r w:rsidR="00B342F1" w:rsidRPr="00B342F1">
        <w:rPr>
          <w:rFonts w:ascii="Times New Roman" w:hAnsi="Times New Roman"/>
        </w:rPr>
        <w:t>akan</w:t>
      </w:r>
      <w:proofErr w:type="spellEnd"/>
      <w:r w:rsidR="00B342F1" w:rsidRPr="00B342F1">
        <w:rPr>
          <w:rFonts w:ascii="Times New Roman" w:hAnsi="Times New Roman"/>
        </w:rPr>
        <w:t xml:space="preserve"> </w:t>
      </w:r>
      <w:proofErr w:type="spellStart"/>
      <w:r w:rsidR="00B342F1" w:rsidRPr="00B342F1">
        <w:rPr>
          <w:rFonts w:ascii="Times New Roman" w:hAnsi="Times New Roman"/>
        </w:rPr>
        <w:t>dibuat</w:t>
      </w:r>
      <w:proofErr w:type="spellEnd"/>
      <w:r w:rsidR="001C50BE" w:rsidRPr="001C50BE">
        <w:rPr>
          <w:rStyle w:val="fontstyle01"/>
          <w:sz w:val="20"/>
          <w:szCs w:val="20"/>
        </w:rPr>
        <w:t xml:space="preserve">. Dari </w:t>
      </w:r>
      <w:proofErr w:type="spellStart"/>
      <w:r w:rsidR="001C50BE" w:rsidRPr="001C50BE">
        <w:rPr>
          <w:rStyle w:val="fontstyle01"/>
          <w:sz w:val="20"/>
          <w:szCs w:val="20"/>
        </w:rPr>
        <w:t>kedua</w:t>
      </w:r>
      <w:proofErr w:type="spellEnd"/>
      <w:r w:rsidR="001C50BE" w:rsidRPr="001C50BE">
        <w:rPr>
          <w:rStyle w:val="fontstyle01"/>
          <w:sz w:val="20"/>
          <w:szCs w:val="20"/>
        </w:rPr>
        <w:t xml:space="preserve"> </w:t>
      </w:r>
      <w:r w:rsidR="001C50BE" w:rsidRPr="001C50BE">
        <w:rPr>
          <w:rStyle w:val="fontstyle21"/>
          <w:sz w:val="20"/>
          <w:szCs w:val="20"/>
        </w:rPr>
        <w:t xml:space="preserve">cluster </w:t>
      </w:r>
      <w:proofErr w:type="spellStart"/>
      <w:r w:rsidR="001C50BE" w:rsidRPr="001C50BE">
        <w:rPr>
          <w:rStyle w:val="fontstyle01"/>
          <w:sz w:val="20"/>
          <w:szCs w:val="20"/>
        </w:rPr>
        <w:t>tersebut</w:t>
      </w:r>
      <w:proofErr w:type="spellEnd"/>
      <w:r w:rsidR="001C50BE" w:rsidRPr="001C50BE">
        <w:rPr>
          <w:rStyle w:val="fontstyle01"/>
          <w:sz w:val="20"/>
          <w:szCs w:val="20"/>
        </w:rPr>
        <w:t xml:space="preserve">, </w:t>
      </w:r>
      <w:proofErr w:type="spellStart"/>
      <w:r w:rsidR="001C50BE" w:rsidRPr="001C50BE">
        <w:rPr>
          <w:rStyle w:val="fontstyle01"/>
          <w:sz w:val="20"/>
          <w:szCs w:val="20"/>
        </w:rPr>
        <w:t>dilakukan</w:t>
      </w:r>
      <w:proofErr w:type="spellEnd"/>
      <w:r w:rsidR="001C50BE">
        <w:rPr>
          <w:rStyle w:val="fontstyle01"/>
          <w:sz w:val="20"/>
          <w:szCs w:val="20"/>
        </w:rPr>
        <w:t xml:space="preserve"> </w:t>
      </w:r>
      <w:proofErr w:type="spellStart"/>
      <w:r w:rsidR="001C50BE" w:rsidRPr="001C50BE">
        <w:rPr>
          <w:rStyle w:val="fontstyle01"/>
          <w:sz w:val="20"/>
          <w:szCs w:val="20"/>
        </w:rPr>
        <w:t>diskusi</w:t>
      </w:r>
      <w:proofErr w:type="spellEnd"/>
      <w:r w:rsidR="001C50BE" w:rsidRPr="001C50BE">
        <w:rPr>
          <w:rStyle w:val="fontstyle01"/>
          <w:sz w:val="20"/>
          <w:szCs w:val="20"/>
        </w:rPr>
        <w:t xml:space="preserve"> </w:t>
      </w:r>
      <w:proofErr w:type="spellStart"/>
      <w:r w:rsidR="001C50BE" w:rsidRPr="001C50BE">
        <w:rPr>
          <w:rStyle w:val="fontstyle01"/>
          <w:sz w:val="20"/>
          <w:szCs w:val="20"/>
        </w:rPr>
        <w:t>dan</w:t>
      </w:r>
      <w:proofErr w:type="spellEnd"/>
      <w:r w:rsidR="001C50BE" w:rsidRPr="001C50BE">
        <w:rPr>
          <w:rStyle w:val="fontstyle01"/>
          <w:sz w:val="20"/>
          <w:szCs w:val="20"/>
        </w:rPr>
        <w:t xml:space="preserve"> </w:t>
      </w:r>
      <w:r w:rsidR="001C50BE" w:rsidRPr="001C50BE">
        <w:rPr>
          <w:rStyle w:val="fontstyle21"/>
          <w:sz w:val="20"/>
          <w:szCs w:val="20"/>
        </w:rPr>
        <w:t xml:space="preserve">voting </w:t>
      </w:r>
      <w:proofErr w:type="spellStart"/>
      <w:r w:rsidR="001C50BE" w:rsidRPr="001C50BE">
        <w:rPr>
          <w:rStyle w:val="fontstyle01"/>
          <w:sz w:val="20"/>
          <w:szCs w:val="20"/>
        </w:rPr>
        <w:t>untuk</w:t>
      </w:r>
      <w:proofErr w:type="spellEnd"/>
      <w:r w:rsidR="001C50BE">
        <w:rPr>
          <w:rFonts w:ascii="TimesNewRomanPSMT" w:hAnsi="TimesNewRomanPSMT"/>
          <w:color w:val="000000"/>
        </w:rPr>
        <w:t xml:space="preserve"> </w:t>
      </w:r>
      <w:proofErr w:type="spellStart"/>
      <w:r w:rsidR="001C50BE" w:rsidRPr="001C50BE">
        <w:rPr>
          <w:rStyle w:val="fontstyle01"/>
          <w:sz w:val="20"/>
          <w:szCs w:val="20"/>
        </w:rPr>
        <w:t>menentukan</w:t>
      </w:r>
      <w:proofErr w:type="spellEnd"/>
      <w:r w:rsidR="001C50BE" w:rsidRPr="001C50BE">
        <w:rPr>
          <w:rStyle w:val="fontstyle01"/>
          <w:sz w:val="20"/>
          <w:szCs w:val="20"/>
        </w:rPr>
        <w:t xml:space="preserve"> </w:t>
      </w:r>
      <w:proofErr w:type="spellStart"/>
      <w:r w:rsidR="001C50BE" w:rsidRPr="001C50BE">
        <w:rPr>
          <w:rStyle w:val="fontstyle01"/>
          <w:sz w:val="20"/>
          <w:szCs w:val="20"/>
        </w:rPr>
        <w:t>peringkat</w:t>
      </w:r>
      <w:proofErr w:type="spellEnd"/>
      <w:r w:rsidR="001C50BE" w:rsidRPr="001C50BE">
        <w:rPr>
          <w:rStyle w:val="fontstyle01"/>
          <w:sz w:val="20"/>
          <w:szCs w:val="20"/>
        </w:rPr>
        <w:t xml:space="preserve"> </w:t>
      </w:r>
      <w:proofErr w:type="spellStart"/>
      <w:r w:rsidR="001C50BE" w:rsidRPr="001C50BE">
        <w:rPr>
          <w:rStyle w:val="fontstyle01"/>
          <w:sz w:val="20"/>
          <w:szCs w:val="20"/>
        </w:rPr>
        <w:t>dan</w:t>
      </w:r>
      <w:proofErr w:type="spellEnd"/>
      <w:r w:rsidR="001C50BE" w:rsidRPr="001C50BE">
        <w:rPr>
          <w:rStyle w:val="fontstyle01"/>
          <w:sz w:val="20"/>
          <w:szCs w:val="20"/>
        </w:rPr>
        <w:t xml:space="preserve"> ide yang </w:t>
      </w:r>
      <w:proofErr w:type="spellStart"/>
      <w:r w:rsidR="001C50BE" w:rsidRPr="001C50BE">
        <w:rPr>
          <w:rStyle w:val="fontstyle01"/>
          <w:sz w:val="20"/>
          <w:szCs w:val="20"/>
        </w:rPr>
        <w:t>akan</w:t>
      </w:r>
      <w:proofErr w:type="spellEnd"/>
      <w:r w:rsidR="001C50BE" w:rsidRPr="001C50BE">
        <w:rPr>
          <w:rStyle w:val="fontstyle01"/>
          <w:sz w:val="20"/>
          <w:szCs w:val="20"/>
        </w:rPr>
        <w:t xml:space="preserve"> </w:t>
      </w:r>
      <w:proofErr w:type="spellStart"/>
      <w:r w:rsidR="001C50BE" w:rsidRPr="001C50BE">
        <w:rPr>
          <w:rStyle w:val="fontstyle01"/>
          <w:sz w:val="20"/>
          <w:szCs w:val="20"/>
        </w:rPr>
        <w:t>dipilih</w:t>
      </w:r>
      <w:proofErr w:type="spellEnd"/>
      <w:r w:rsidR="001C50BE" w:rsidRPr="001C50BE">
        <w:rPr>
          <w:rStyle w:val="fontstyle01"/>
          <w:sz w:val="20"/>
          <w:szCs w:val="20"/>
        </w:rPr>
        <w:t xml:space="preserve"> </w:t>
      </w:r>
      <w:proofErr w:type="spellStart"/>
      <w:r w:rsidR="001C50BE" w:rsidRPr="001C50BE">
        <w:rPr>
          <w:rStyle w:val="fontstyle01"/>
          <w:sz w:val="20"/>
          <w:szCs w:val="20"/>
        </w:rPr>
        <w:t>serta</w:t>
      </w:r>
      <w:proofErr w:type="spellEnd"/>
      <w:r w:rsidR="001C50BE">
        <w:rPr>
          <w:rStyle w:val="fontstyle01"/>
          <w:sz w:val="20"/>
          <w:szCs w:val="20"/>
        </w:rPr>
        <w:t xml:space="preserve"> </w:t>
      </w:r>
      <w:proofErr w:type="spellStart"/>
      <w:r w:rsidR="001C50BE" w:rsidRPr="001C50BE">
        <w:rPr>
          <w:rStyle w:val="fontstyle01"/>
          <w:sz w:val="20"/>
          <w:szCs w:val="20"/>
        </w:rPr>
        <w:t>diimplementasikan</w:t>
      </w:r>
      <w:proofErr w:type="spellEnd"/>
      <w:r w:rsidR="001C50BE" w:rsidRPr="001C50BE">
        <w:rPr>
          <w:rStyle w:val="fontstyle01"/>
          <w:sz w:val="20"/>
          <w:szCs w:val="20"/>
        </w:rPr>
        <w:t>.</w:t>
      </w:r>
    </w:p>
    <w:p w14:paraId="05E2C74F" w14:textId="67CC0487" w:rsidR="00937115" w:rsidRDefault="003056FC" w:rsidP="006E1CE1">
      <w:pPr>
        <w:pStyle w:val="CommentText"/>
        <w:spacing w:after="0"/>
        <w:ind w:firstLine="283"/>
        <w:rPr>
          <w:rStyle w:val="fontstyle01"/>
          <w:sz w:val="20"/>
          <w:szCs w:val="20"/>
        </w:rPr>
      </w:pPr>
      <w:proofErr w:type="spellStart"/>
      <w:r>
        <w:rPr>
          <w:rStyle w:val="fontstyle01"/>
          <w:sz w:val="20"/>
          <w:szCs w:val="20"/>
        </w:rPr>
        <w:t>Tabel</w:t>
      </w:r>
      <w:proofErr w:type="spellEnd"/>
      <w:r>
        <w:rPr>
          <w:rStyle w:val="fontstyle01"/>
          <w:sz w:val="20"/>
          <w:szCs w:val="20"/>
        </w:rPr>
        <w:t xml:space="preserve"> 3.3 </w:t>
      </w:r>
      <w:proofErr w:type="spellStart"/>
      <w:r>
        <w:rPr>
          <w:rStyle w:val="fontstyle01"/>
          <w:sz w:val="20"/>
          <w:szCs w:val="20"/>
        </w:rPr>
        <w:t>menunjukkan</w:t>
      </w:r>
      <w:proofErr w:type="spellEnd"/>
      <w:r>
        <w:rPr>
          <w:rStyle w:val="fontstyle01"/>
          <w:sz w:val="20"/>
          <w:szCs w:val="20"/>
        </w:rPr>
        <w:t xml:space="preserve"> </w:t>
      </w:r>
      <w:proofErr w:type="spellStart"/>
      <w:r>
        <w:rPr>
          <w:rStyle w:val="fontstyle01"/>
          <w:sz w:val="20"/>
          <w:szCs w:val="20"/>
        </w:rPr>
        <w:t>hasil</w:t>
      </w:r>
      <w:proofErr w:type="spellEnd"/>
      <w:r>
        <w:rPr>
          <w:rStyle w:val="fontstyle01"/>
          <w:sz w:val="20"/>
          <w:szCs w:val="20"/>
        </w:rPr>
        <w:t xml:space="preserve"> </w:t>
      </w:r>
      <w:r w:rsidR="003203C2">
        <w:rPr>
          <w:rStyle w:val="fontstyle01"/>
          <w:sz w:val="20"/>
          <w:szCs w:val="20"/>
        </w:rPr>
        <w:t xml:space="preserve">proses </w:t>
      </w:r>
      <w:r>
        <w:rPr>
          <w:rStyle w:val="fontstyle01"/>
          <w:sz w:val="20"/>
          <w:szCs w:val="20"/>
        </w:rPr>
        <w:t xml:space="preserve">brainstorming </w:t>
      </w:r>
      <w:proofErr w:type="spellStart"/>
      <w:proofErr w:type="gramStart"/>
      <w:r>
        <w:rPr>
          <w:rStyle w:val="fontstyle01"/>
          <w:sz w:val="20"/>
          <w:szCs w:val="20"/>
        </w:rPr>
        <w:t>dan</w:t>
      </w:r>
      <w:proofErr w:type="spellEnd"/>
      <w:r>
        <w:rPr>
          <w:rStyle w:val="fontstyle01"/>
          <w:sz w:val="20"/>
          <w:szCs w:val="20"/>
        </w:rPr>
        <w:t xml:space="preserve"> </w:t>
      </w:r>
      <w:r w:rsidR="00937115">
        <w:rPr>
          <w:rStyle w:val="fontstyle01"/>
          <w:sz w:val="20"/>
          <w:szCs w:val="20"/>
        </w:rPr>
        <w:t xml:space="preserve"> </w:t>
      </w:r>
      <w:proofErr w:type="spellStart"/>
      <w:r>
        <w:rPr>
          <w:rStyle w:val="fontstyle01"/>
          <w:sz w:val="20"/>
          <w:szCs w:val="20"/>
        </w:rPr>
        <w:t>tabel</w:t>
      </w:r>
      <w:proofErr w:type="spellEnd"/>
      <w:proofErr w:type="gramEnd"/>
      <w:r>
        <w:rPr>
          <w:rStyle w:val="fontstyle01"/>
          <w:sz w:val="20"/>
          <w:szCs w:val="20"/>
        </w:rPr>
        <w:t xml:space="preserve"> 3.4 </w:t>
      </w:r>
      <w:proofErr w:type="spellStart"/>
      <w:r>
        <w:rPr>
          <w:rStyle w:val="fontstyle01"/>
          <w:sz w:val="20"/>
          <w:szCs w:val="20"/>
        </w:rPr>
        <w:t>menunjukkan</w:t>
      </w:r>
      <w:proofErr w:type="spellEnd"/>
      <w:r>
        <w:rPr>
          <w:rStyle w:val="fontstyle01"/>
          <w:sz w:val="20"/>
          <w:szCs w:val="20"/>
        </w:rPr>
        <w:t xml:space="preserve"> </w:t>
      </w:r>
      <w:proofErr w:type="spellStart"/>
      <w:r>
        <w:rPr>
          <w:rStyle w:val="fontstyle01"/>
          <w:sz w:val="20"/>
          <w:szCs w:val="20"/>
        </w:rPr>
        <w:t>hasil</w:t>
      </w:r>
      <w:proofErr w:type="spellEnd"/>
      <w:r>
        <w:rPr>
          <w:rStyle w:val="fontstyle01"/>
          <w:sz w:val="20"/>
          <w:szCs w:val="20"/>
        </w:rPr>
        <w:t xml:space="preserve"> </w:t>
      </w:r>
      <w:r w:rsidR="003203C2">
        <w:rPr>
          <w:rStyle w:val="fontstyle01"/>
          <w:sz w:val="20"/>
          <w:szCs w:val="20"/>
        </w:rPr>
        <w:t xml:space="preserve">proses </w:t>
      </w:r>
      <w:r>
        <w:rPr>
          <w:rStyle w:val="fontstyle01"/>
          <w:sz w:val="20"/>
          <w:szCs w:val="20"/>
        </w:rPr>
        <w:t>CVDD</w:t>
      </w:r>
      <w:r w:rsidR="003203C2">
        <w:rPr>
          <w:rStyle w:val="fontstyle01"/>
          <w:sz w:val="20"/>
          <w:szCs w:val="20"/>
        </w:rPr>
        <w:t>.</w:t>
      </w:r>
      <w:r>
        <w:rPr>
          <w:rStyle w:val="fontstyle01"/>
          <w:sz w:val="20"/>
          <w:szCs w:val="20"/>
        </w:rPr>
        <w:t xml:space="preserve"> </w:t>
      </w:r>
    </w:p>
    <w:p w14:paraId="515BE2CB" w14:textId="0AF66A9D" w:rsidR="00496E33" w:rsidRDefault="00496E33" w:rsidP="002A37C6">
      <w:pPr>
        <w:pStyle w:val="Caption"/>
        <w:keepNext/>
        <w:spacing w:after="0"/>
        <w:jc w:val="center"/>
      </w:pPr>
      <w:r w:rsidRPr="00F77D05">
        <w:rPr>
          <w:b/>
          <w:bCs w:val="0"/>
        </w:rPr>
        <w:t xml:space="preserve">Tabel 3. </w:t>
      </w:r>
      <w:r w:rsidRPr="00F77D05">
        <w:rPr>
          <w:b/>
          <w:bCs w:val="0"/>
        </w:rPr>
        <w:fldChar w:fldCharType="begin"/>
      </w:r>
      <w:r w:rsidRPr="00F77D05">
        <w:rPr>
          <w:b/>
          <w:bCs w:val="0"/>
        </w:rPr>
        <w:instrText xml:space="preserve"> SEQ Tabel_3. \* ARABIC </w:instrText>
      </w:r>
      <w:r w:rsidRPr="00F77D05">
        <w:rPr>
          <w:b/>
          <w:bCs w:val="0"/>
        </w:rPr>
        <w:fldChar w:fldCharType="separate"/>
      </w:r>
      <w:r w:rsidR="001038BA">
        <w:rPr>
          <w:b/>
          <w:bCs w:val="0"/>
          <w:noProof/>
        </w:rPr>
        <w:t>3</w:t>
      </w:r>
      <w:r w:rsidRPr="00F77D05">
        <w:rPr>
          <w:b/>
          <w:bCs w:val="0"/>
        </w:rPr>
        <w:fldChar w:fldCharType="end"/>
      </w:r>
      <w:r w:rsidRPr="00F77D05">
        <w:rPr>
          <w:b/>
          <w:bCs w:val="0"/>
          <w:lang w:val="en-US"/>
        </w:rPr>
        <w:t>.</w:t>
      </w:r>
      <w:r>
        <w:rPr>
          <w:lang w:val="en-US"/>
        </w:rPr>
        <w:t xml:space="preserve"> 6-3-5 </w:t>
      </w:r>
      <w:r w:rsidRPr="00496E33">
        <w:rPr>
          <w:i/>
          <w:iCs/>
          <w:lang w:val="en-US"/>
        </w:rPr>
        <w:t>Brainstorming</w:t>
      </w:r>
    </w:p>
    <w:p w14:paraId="7E6893D0" w14:textId="685782B5" w:rsidR="00937115" w:rsidRPr="001C50BE" w:rsidRDefault="00E05C61" w:rsidP="00937115">
      <w:pPr>
        <w:pStyle w:val="CommentText"/>
        <w:spacing w:after="0"/>
        <w:jc w:val="center"/>
        <w:rPr>
          <w:rFonts w:ascii="Times New Roman" w:hAnsi="Times New Roman"/>
        </w:rPr>
      </w:pPr>
      <w:r w:rsidRPr="00E05C61">
        <w:rPr>
          <w:noProof/>
          <w:lang w:val="en-US"/>
        </w:rPr>
        <w:drawing>
          <wp:inline distT="0" distB="0" distL="0" distR="0" wp14:anchorId="647015BD" wp14:editId="003E5517">
            <wp:extent cx="2832100" cy="1725295"/>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2100" cy="1725295"/>
                    </a:xfrm>
                    <a:prstGeom prst="rect">
                      <a:avLst/>
                    </a:prstGeom>
                    <a:noFill/>
                    <a:ln>
                      <a:noFill/>
                    </a:ln>
                  </pic:spPr>
                </pic:pic>
              </a:graphicData>
            </a:graphic>
          </wp:inline>
        </w:drawing>
      </w:r>
    </w:p>
    <w:p w14:paraId="2211D705" w14:textId="6FD5F2DC" w:rsidR="00496E33" w:rsidRDefault="00496E33" w:rsidP="002A37C6">
      <w:pPr>
        <w:pStyle w:val="Caption"/>
        <w:keepNext/>
        <w:spacing w:after="0"/>
        <w:jc w:val="center"/>
      </w:pPr>
      <w:r w:rsidRPr="00496E33">
        <w:rPr>
          <w:b/>
          <w:bCs w:val="0"/>
        </w:rPr>
        <w:t xml:space="preserve">Tabel 3. </w:t>
      </w:r>
      <w:r w:rsidRPr="00496E33">
        <w:rPr>
          <w:b/>
          <w:bCs w:val="0"/>
        </w:rPr>
        <w:fldChar w:fldCharType="begin"/>
      </w:r>
      <w:r w:rsidRPr="00496E33">
        <w:rPr>
          <w:b/>
          <w:bCs w:val="0"/>
        </w:rPr>
        <w:instrText xml:space="preserve"> SEQ Tabel_3. \* ARABIC </w:instrText>
      </w:r>
      <w:r w:rsidRPr="00496E33">
        <w:rPr>
          <w:b/>
          <w:bCs w:val="0"/>
        </w:rPr>
        <w:fldChar w:fldCharType="separate"/>
      </w:r>
      <w:r w:rsidR="001038BA">
        <w:rPr>
          <w:b/>
          <w:bCs w:val="0"/>
          <w:noProof/>
        </w:rPr>
        <w:t>4</w:t>
      </w:r>
      <w:r w:rsidRPr="00496E33">
        <w:rPr>
          <w:b/>
          <w:bCs w:val="0"/>
        </w:rPr>
        <w:fldChar w:fldCharType="end"/>
      </w:r>
      <w:r w:rsidRPr="00496E33">
        <w:rPr>
          <w:b/>
          <w:bCs w:val="0"/>
          <w:lang w:val="en-US"/>
        </w:rPr>
        <w:t>.</w:t>
      </w:r>
      <w:r>
        <w:rPr>
          <w:lang w:val="en-US"/>
        </w:rPr>
        <w:t xml:space="preserve"> CVDD</w:t>
      </w:r>
    </w:p>
    <w:p w14:paraId="791B5446" w14:textId="2B34267D" w:rsidR="00937115" w:rsidRPr="00937115" w:rsidRDefault="004C18CF" w:rsidP="00937115">
      <w:pPr>
        <w:pStyle w:val="CommentText"/>
        <w:spacing w:after="0"/>
        <w:jc w:val="center"/>
        <w:rPr>
          <w:rFonts w:ascii="Times New Roman" w:hAnsi="Times New Roman"/>
        </w:rPr>
      </w:pPr>
      <w:r w:rsidRPr="004C18CF">
        <w:rPr>
          <w:noProof/>
          <w:lang w:val="en-US"/>
        </w:rPr>
        <w:drawing>
          <wp:inline distT="0" distB="0" distL="0" distR="0" wp14:anchorId="42371F73" wp14:editId="0AB554DE">
            <wp:extent cx="2638425" cy="174337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2889" cy="1746322"/>
                    </a:xfrm>
                    <a:prstGeom prst="rect">
                      <a:avLst/>
                    </a:prstGeom>
                    <a:noFill/>
                    <a:ln>
                      <a:noFill/>
                    </a:ln>
                  </pic:spPr>
                </pic:pic>
              </a:graphicData>
            </a:graphic>
          </wp:inline>
        </w:drawing>
      </w:r>
    </w:p>
    <w:p w14:paraId="1FA3FD92" w14:textId="4CEB474E" w:rsidR="001C50BE" w:rsidRPr="006E1CE1" w:rsidRDefault="001C50BE" w:rsidP="00D17783">
      <w:pPr>
        <w:pStyle w:val="CommentText"/>
        <w:numPr>
          <w:ilvl w:val="0"/>
          <w:numId w:val="4"/>
        </w:numPr>
        <w:spacing w:after="0"/>
        <w:ind w:left="426" w:hanging="426"/>
        <w:rPr>
          <w:rFonts w:ascii="Times New Roman" w:hAnsi="Times New Roman"/>
        </w:rPr>
      </w:pPr>
      <w:r w:rsidRPr="006E1CE1">
        <w:rPr>
          <w:rFonts w:ascii="Times New Roman" w:hAnsi="Times New Roman"/>
          <w:i/>
          <w:iCs/>
        </w:rPr>
        <w:t>Prototype</w:t>
      </w:r>
    </w:p>
    <w:p w14:paraId="6BA3BE26" w14:textId="77777777" w:rsidR="003203C2" w:rsidRDefault="00B5345B" w:rsidP="00430258">
      <w:pPr>
        <w:pStyle w:val="ListParagraph"/>
        <w:spacing w:after="0" w:line="240" w:lineRule="auto"/>
        <w:ind w:left="0" w:firstLine="426"/>
        <w:rPr>
          <w:rFonts w:ascii="Times New Roman" w:hAnsi="Times New Roman"/>
          <w:sz w:val="20"/>
          <w:szCs w:val="20"/>
        </w:rPr>
      </w:pPr>
      <w:r w:rsidRPr="00B5345B">
        <w:rPr>
          <w:rFonts w:ascii="Times New Roman" w:hAnsi="Times New Roman"/>
          <w:sz w:val="20"/>
          <w:szCs w:val="20"/>
        </w:rPr>
        <w:t xml:space="preserve">Dari ide yang </w:t>
      </w:r>
      <w:proofErr w:type="spellStart"/>
      <w:r w:rsidRPr="00B5345B">
        <w:rPr>
          <w:rFonts w:ascii="Times New Roman" w:hAnsi="Times New Roman"/>
          <w:sz w:val="20"/>
          <w:szCs w:val="20"/>
        </w:rPr>
        <w:t>telah</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dipilih</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dilakukan</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pembuatan</w:t>
      </w:r>
      <w:proofErr w:type="spellEnd"/>
      <w:r w:rsidRPr="00B5345B">
        <w:rPr>
          <w:rFonts w:ascii="Times New Roman" w:hAnsi="Times New Roman"/>
          <w:sz w:val="20"/>
          <w:szCs w:val="20"/>
        </w:rPr>
        <w:t xml:space="preserve"> </w:t>
      </w:r>
      <w:r w:rsidRPr="00B5345B">
        <w:rPr>
          <w:rFonts w:ascii="Times New Roman" w:hAnsi="Times New Roman"/>
          <w:i/>
          <w:iCs/>
          <w:sz w:val="20"/>
          <w:szCs w:val="20"/>
        </w:rPr>
        <w:t>prototype</w:t>
      </w:r>
      <w:r w:rsidRPr="00B5345B">
        <w:rPr>
          <w:rFonts w:ascii="Times New Roman" w:hAnsi="Times New Roman"/>
          <w:sz w:val="20"/>
          <w:szCs w:val="20"/>
        </w:rPr>
        <w:t xml:space="preserve"> </w:t>
      </w:r>
      <w:proofErr w:type="spellStart"/>
      <w:r w:rsidRPr="00B5345B">
        <w:rPr>
          <w:rFonts w:ascii="Times New Roman" w:hAnsi="Times New Roman"/>
          <w:sz w:val="20"/>
          <w:szCs w:val="20"/>
        </w:rPr>
        <w:t>untuk</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memberikan</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gambaran</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kepada</w:t>
      </w:r>
      <w:proofErr w:type="spellEnd"/>
      <w:r w:rsidRPr="00B5345B">
        <w:rPr>
          <w:rFonts w:ascii="Times New Roman" w:hAnsi="Times New Roman"/>
          <w:sz w:val="20"/>
          <w:szCs w:val="20"/>
        </w:rPr>
        <w:t xml:space="preserve"> </w:t>
      </w:r>
      <w:r w:rsidRPr="00B5345B">
        <w:rPr>
          <w:rFonts w:ascii="Times New Roman" w:hAnsi="Times New Roman"/>
          <w:i/>
          <w:iCs/>
          <w:sz w:val="20"/>
          <w:szCs w:val="20"/>
        </w:rPr>
        <w:t>User</w:t>
      </w:r>
      <w:r w:rsidRPr="00B5345B">
        <w:rPr>
          <w:rFonts w:ascii="Times New Roman" w:hAnsi="Times New Roman"/>
          <w:sz w:val="20"/>
          <w:szCs w:val="20"/>
        </w:rPr>
        <w:t xml:space="preserve"> </w:t>
      </w:r>
      <w:proofErr w:type="spellStart"/>
      <w:r w:rsidRPr="00B5345B">
        <w:rPr>
          <w:rFonts w:ascii="Times New Roman" w:hAnsi="Times New Roman"/>
          <w:sz w:val="20"/>
          <w:szCs w:val="20"/>
        </w:rPr>
        <w:t>terkait</w:t>
      </w:r>
      <w:proofErr w:type="spellEnd"/>
      <w:r w:rsidRPr="00B5345B">
        <w:rPr>
          <w:rFonts w:ascii="Times New Roman" w:hAnsi="Times New Roman"/>
          <w:sz w:val="20"/>
          <w:szCs w:val="20"/>
        </w:rPr>
        <w:t xml:space="preserve"> ide yang </w:t>
      </w:r>
      <w:proofErr w:type="spellStart"/>
      <w:r w:rsidRPr="00B5345B">
        <w:rPr>
          <w:rFonts w:ascii="Times New Roman" w:hAnsi="Times New Roman"/>
          <w:sz w:val="20"/>
          <w:szCs w:val="20"/>
        </w:rPr>
        <w:t>akan</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diimplementasikan</w:t>
      </w:r>
      <w:proofErr w:type="spellEnd"/>
      <w:r w:rsidRPr="00B5345B">
        <w:rPr>
          <w:rFonts w:ascii="Times New Roman" w:hAnsi="Times New Roman"/>
          <w:sz w:val="20"/>
          <w:szCs w:val="20"/>
        </w:rPr>
        <w:t xml:space="preserve">. </w:t>
      </w:r>
      <w:proofErr w:type="gramStart"/>
      <w:r w:rsidRPr="00B5345B">
        <w:rPr>
          <w:rFonts w:ascii="Times New Roman" w:hAnsi="Times New Roman"/>
          <w:sz w:val="20"/>
          <w:szCs w:val="20"/>
        </w:rPr>
        <w:t xml:space="preserve">Dari </w:t>
      </w:r>
      <w:r w:rsidRPr="00B5345B">
        <w:rPr>
          <w:rFonts w:ascii="Times New Roman" w:hAnsi="Times New Roman"/>
          <w:i/>
          <w:iCs/>
          <w:sz w:val="20"/>
          <w:szCs w:val="20"/>
        </w:rPr>
        <w:t>prototype</w:t>
      </w:r>
      <w:r w:rsidRPr="00B5345B">
        <w:rPr>
          <w:rFonts w:ascii="Times New Roman" w:hAnsi="Times New Roman"/>
          <w:sz w:val="20"/>
          <w:szCs w:val="20"/>
        </w:rPr>
        <w:t xml:space="preserve"> </w:t>
      </w:r>
      <w:proofErr w:type="spellStart"/>
      <w:r w:rsidRPr="00B5345B">
        <w:rPr>
          <w:rFonts w:ascii="Times New Roman" w:hAnsi="Times New Roman"/>
          <w:sz w:val="20"/>
          <w:szCs w:val="20"/>
        </w:rPr>
        <w:t>ini</w:t>
      </w:r>
      <w:proofErr w:type="spellEnd"/>
      <w:r w:rsidRPr="00B5345B">
        <w:rPr>
          <w:rFonts w:ascii="Times New Roman" w:hAnsi="Times New Roman"/>
          <w:sz w:val="20"/>
          <w:szCs w:val="20"/>
        </w:rPr>
        <w:t>,</w:t>
      </w:r>
      <w:r w:rsidR="003203C2">
        <w:rPr>
          <w:rFonts w:ascii="Times New Roman" w:hAnsi="Times New Roman"/>
          <w:sz w:val="20"/>
          <w:szCs w:val="20"/>
        </w:rPr>
        <w:t xml:space="preserve"> </w:t>
      </w:r>
      <w:r w:rsidRPr="00B5345B">
        <w:rPr>
          <w:rFonts w:ascii="Times New Roman" w:hAnsi="Times New Roman"/>
          <w:i/>
          <w:iCs/>
          <w:sz w:val="20"/>
          <w:szCs w:val="20"/>
        </w:rPr>
        <w:t>User</w:t>
      </w:r>
      <w:r w:rsidRPr="00B5345B">
        <w:rPr>
          <w:rFonts w:ascii="Times New Roman" w:hAnsi="Times New Roman"/>
          <w:sz w:val="20"/>
          <w:szCs w:val="20"/>
        </w:rPr>
        <w:t xml:space="preserve"> </w:t>
      </w:r>
      <w:proofErr w:type="spellStart"/>
      <w:r w:rsidRPr="00B5345B">
        <w:rPr>
          <w:rFonts w:ascii="Times New Roman" w:hAnsi="Times New Roman"/>
          <w:sz w:val="20"/>
          <w:szCs w:val="20"/>
        </w:rPr>
        <w:t>dapat</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mencoba</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dan</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merasakan</w:t>
      </w:r>
      <w:proofErr w:type="spellEnd"/>
      <w:r w:rsidRPr="00B5345B">
        <w:rPr>
          <w:rFonts w:ascii="Times New Roman" w:hAnsi="Times New Roman"/>
          <w:sz w:val="20"/>
          <w:szCs w:val="20"/>
        </w:rPr>
        <w:t xml:space="preserve"> </w:t>
      </w:r>
      <w:r w:rsidRPr="003203C2">
        <w:rPr>
          <w:rFonts w:ascii="Times New Roman" w:hAnsi="Times New Roman"/>
          <w:i/>
          <w:sz w:val="20"/>
          <w:szCs w:val="20"/>
        </w:rPr>
        <w:t>improvement</w:t>
      </w:r>
      <w:r w:rsidRPr="00B5345B">
        <w:rPr>
          <w:rFonts w:ascii="Times New Roman" w:hAnsi="Times New Roman"/>
          <w:sz w:val="20"/>
          <w:szCs w:val="20"/>
        </w:rPr>
        <w:t xml:space="preserve"> yang </w:t>
      </w:r>
      <w:proofErr w:type="spellStart"/>
      <w:r w:rsidRPr="00B5345B">
        <w:rPr>
          <w:rFonts w:ascii="Times New Roman" w:hAnsi="Times New Roman"/>
          <w:sz w:val="20"/>
          <w:szCs w:val="20"/>
        </w:rPr>
        <w:t>dibuat</w:t>
      </w:r>
      <w:proofErr w:type="spellEnd"/>
      <w:r w:rsidR="00EF0306">
        <w:rPr>
          <w:rFonts w:ascii="Times New Roman" w:hAnsi="Times New Roman"/>
          <w:sz w:val="20"/>
          <w:szCs w:val="20"/>
        </w:rPr>
        <w:t xml:space="preserve"> </w:t>
      </w:r>
      <w:proofErr w:type="spellStart"/>
      <w:r w:rsidR="00EF0306">
        <w:rPr>
          <w:rFonts w:ascii="Times New Roman" w:hAnsi="Times New Roman"/>
          <w:sz w:val="20"/>
          <w:szCs w:val="20"/>
        </w:rPr>
        <w:t>serta</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dapat</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memberi</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kritik</w:t>
      </w:r>
      <w:proofErr w:type="spellEnd"/>
      <w:r w:rsidRPr="00B5345B">
        <w:rPr>
          <w:rFonts w:ascii="Times New Roman" w:hAnsi="Times New Roman"/>
          <w:sz w:val="20"/>
          <w:szCs w:val="20"/>
        </w:rPr>
        <w:t xml:space="preserve"> </w:t>
      </w:r>
      <w:proofErr w:type="spellStart"/>
      <w:r w:rsidRPr="00B5345B">
        <w:rPr>
          <w:rFonts w:ascii="Times New Roman" w:hAnsi="Times New Roman"/>
          <w:sz w:val="20"/>
          <w:szCs w:val="20"/>
        </w:rPr>
        <w:t>dan</w:t>
      </w:r>
      <w:proofErr w:type="spellEnd"/>
      <w:r w:rsidRPr="00B5345B">
        <w:rPr>
          <w:rFonts w:ascii="Times New Roman" w:hAnsi="Times New Roman"/>
          <w:sz w:val="20"/>
          <w:szCs w:val="20"/>
        </w:rPr>
        <w:t xml:space="preserve"> saran </w:t>
      </w:r>
      <w:proofErr w:type="spellStart"/>
      <w:r w:rsidRPr="00B5345B">
        <w:rPr>
          <w:rFonts w:ascii="Times New Roman" w:hAnsi="Times New Roman"/>
          <w:sz w:val="20"/>
          <w:szCs w:val="20"/>
        </w:rPr>
        <w:t>terkait</w:t>
      </w:r>
      <w:proofErr w:type="spellEnd"/>
      <w:r w:rsidRPr="00B5345B">
        <w:rPr>
          <w:rFonts w:ascii="Times New Roman" w:hAnsi="Times New Roman"/>
          <w:sz w:val="20"/>
          <w:szCs w:val="20"/>
        </w:rPr>
        <w:t xml:space="preserve"> </w:t>
      </w:r>
      <w:r w:rsidRPr="00B5345B">
        <w:rPr>
          <w:rFonts w:ascii="Times New Roman" w:hAnsi="Times New Roman"/>
          <w:i/>
          <w:iCs/>
          <w:sz w:val="20"/>
          <w:szCs w:val="20"/>
        </w:rPr>
        <w:t>improvement</w:t>
      </w:r>
      <w:r w:rsidRPr="00B5345B">
        <w:rPr>
          <w:rFonts w:ascii="Times New Roman" w:hAnsi="Times New Roman"/>
          <w:sz w:val="20"/>
          <w:szCs w:val="20"/>
        </w:rPr>
        <w:t xml:space="preserve"> </w:t>
      </w:r>
      <w:proofErr w:type="spellStart"/>
      <w:r w:rsidRPr="00B5345B">
        <w:rPr>
          <w:rFonts w:ascii="Times New Roman" w:hAnsi="Times New Roman"/>
          <w:sz w:val="20"/>
          <w:szCs w:val="20"/>
        </w:rPr>
        <w:t>tersebut</w:t>
      </w:r>
      <w:proofErr w:type="spellEnd"/>
      <w:r w:rsidRPr="00B5345B">
        <w:rPr>
          <w:rFonts w:ascii="Times New Roman" w:hAnsi="Times New Roman"/>
          <w:sz w:val="20"/>
          <w:szCs w:val="20"/>
        </w:rPr>
        <w:t>.</w:t>
      </w:r>
      <w:proofErr w:type="gramEnd"/>
      <w:r w:rsidRPr="00B5345B">
        <w:rPr>
          <w:rFonts w:ascii="Times New Roman" w:hAnsi="Times New Roman"/>
          <w:sz w:val="20"/>
          <w:szCs w:val="20"/>
        </w:rPr>
        <w:t xml:space="preserve"> </w:t>
      </w:r>
    </w:p>
    <w:p w14:paraId="75F66788" w14:textId="229B1B74" w:rsidR="00B5345B" w:rsidRDefault="003203C2" w:rsidP="00430258">
      <w:pPr>
        <w:pStyle w:val="ListParagraph"/>
        <w:spacing w:after="0" w:line="240" w:lineRule="auto"/>
        <w:ind w:left="0" w:firstLine="426"/>
        <w:rPr>
          <w:rFonts w:ascii="Times New Roman" w:hAnsi="Times New Roman"/>
          <w:sz w:val="20"/>
          <w:szCs w:val="20"/>
        </w:rPr>
      </w:pPr>
      <w:proofErr w:type="spellStart"/>
      <w:proofErr w:type="gramStart"/>
      <w:r>
        <w:rPr>
          <w:rFonts w:ascii="Times New Roman" w:hAnsi="Times New Roman"/>
          <w:sz w:val="20"/>
          <w:szCs w:val="20"/>
        </w:rPr>
        <w:t>Pembuatan</w:t>
      </w:r>
      <w:proofErr w:type="spellEnd"/>
      <w:r>
        <w:rPr>
          <w:rFonts w:ascii="Times New Roman" w:hAnsi="Times New Roman"/>
          <w:sz w:val="20"/>
          <w:szCs w:val="20"/>
        </w:rPr>
        <w:t xml:space="preserve"> prototype </w:t>
      </w:r>
      <w:proofErr w:type="spellStart"/>
      <w:r>
        <w:rPr>
          <w:rFonts w:ascii="Times New Roman" w:hAnsi="Times New Roman"/>
          <w:sz w:val="20"/>
          <w:szCs w:val="20"/>
        </w:rPr>
        <w:t>dimulai</w:t>
      </w:r>
      <w:proofErr w:type="spellEnd"/>
      <w:r>
        <w:rPr>
          <w:rFonts w:ascii="Times New Roman" w:hAnsi="Times New Roman"/>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pembuatan</w:t>
      </w:r>
      <w:proofErr w:type="spellEnd"/>
      <w:r>
        <w:rPr>
          <w:rFonts w:ascii="Times New Roman" w:hAnsi="Times New Roman"/>
          <w:sz w:val="20"/>
          <w:szCs w:val="20"/>
        </w:rPr>
        <w:t xml:space="preserve"> </w:t>
      </w:r>
      <w:proofErr w:type="spellStart"/>
      <w:r>
        <w:rPr>
          <w:rFonts w:ascii="Times New Roman" w:hAnsi="Times New Roman"/>
          <w:sz w:val="20"/>
          <w:szCs w:val="20"/>
        </w:rPr>
        <w:t>sketsa</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mempermudah</w:t>
      </w:r>
      <w:proofErr w:type="spellEnd"/>
      <w:r>
        <w:rPr>
          <w:rFonts w:ascii="Times New Roman" w:hAnsi="Times New Roman"/>
          <w:sz w:val="20"/>
          <w:szCs w:val="20"/>
        </w:rPr>
        <w:t xml:space="preserve"> </w:t>
      </w:r>
      <w:proofErr w:type="spellStart"/>
      <w:r>
        <w:rPr>
          <w:rFonts w:ascii="Times New Roman" w:hAnsi="Times New Roman"/>
          <w:sz w:val="20"/>
          <w:szCs w:val="20"/>
        </w:rPr>
        <w:t>rancangan</w:t>
      </w:r>
      <w:proofErr w:type="spellEnd"/>
      <w:r>
        <w:rPr>
          <w:rFonts w:ascii="Times New Roman" w:hAnsi="Times New Roman"/>
          <w:sz w:val="20"/>
          <w:szCs w:val="20"/>
        </w:rPr>
        <w:t>.</w:t>
      </w:r>
      <w:proofErr w:type="gramEnd"/>
      <w:r>
        <w:rPr>
          <w:rFonts w:ascii="Times New Roman" w:hAnsi="Times New Roman"/>
          <w:sz w:val="20"/>
          <w:szCs w:val="20"/>
        </w:rPr>
        <w:t xml:space="preserve"> </w:t>
      </w:r>
      <w:proofErr w:type="spellStart"/>
      <w:r w:rsidR="00EF0306">
        <w:rPr>
          <w:rFonts w:ascii="Times New Roman" w:hAnsi="Times New Roman"/>
          <w:sz w:val="20"/>
          <w:szCs w:val="20"/>
        </w:rPr>
        <w:t>Perancangan</w:t>
      </w:r>
      <w:proofErr w:type="spellEnd"/>
      <w:r w:rsidR="00EF0306">
        <w:rPr>
          <w:rFonts w:ascii="Times New Roman" w:hAnsi="Times New Roman"/>
          <w:sz w:val="20"/>
          <w:szCs w:val="20"/>
        </w:rPr>
        <w:t xml:space="preserve"> </w:t>
      </w:r>
      <w:proofErr w:type="spellStart"/>
      <w:r w:rsidR="00EF0306">
        <w:rPr>
          <w:rFonts w:ascii="Times New Roman" w:hAnsi="Times New Roman"/>
          <w:sz w:val="20"/>
          <w:szCs w:val="20"/>
        </w:rPr>
        <w:t>dari</w:t>
      </w:r>
      <w:proofErr w:type="spellEnd"/>
      <w:r w:rsidR="00EF0306">
        <w:rPr>
          <w:rFonts w:ascii="Times New Roman" w:hAnsi="Times New Roman"/>
          <w:sz w:val="20"/>
          <w:szCs w:val="20"/>
        </w:rPr>
        <w:t xml:space="preserve"> </w:t>
      </w:r>
      <w:proofErr w:type="spellStart"/>
      <w:r w:rsidR="00EF0306">
        <w:rPr>
          <w:rFonts w:ascii="Times New Roman" w:hAnsi="Times New Roman"/>
          <w:sz w:val="20"/>
          <w:szCs w:val="20"/>
        </w:rPr>
        <w:t>sketsa</w:t>
      </w:r>
      <w:proofErr w:type="spellEnd"/>
      <w:r w:rsidR="00EF0306">
        <w:rPr>
          <w:rFonts w:ascii="Times New Roman" w:hAnsi="Times New Roman"/>
          <w:sz w:val="20"/>
          <w:szCs w:val="20"/>
        </w:rPr>
        <w:t xml:space="preserve"> </w:t>
      </w:r>
      <w:proofErr w:type="spellStart"/>
      <w:r w:rsidR="00EF0306">
        <w:rPr>
          <w:rFonts w:ascii="Times New Roman" w:hAnsi="Times New Roman"/>
          <w:sz w:val="20"/>
          <w:szCs w:val="20"/>
        </w:rPr>
        <w:t>membutuhkan</w:t>
      </w:r>
      <w:proofErr w:type="spellEnd"/>
      <w:r w:rsidR="00EF0306">
        <w:rPr>
          <w:rFonts w:ascii="Times New Roman" w:hAnsi="Times New Roman"/>
          <w:sz w:val="20"/>
          <w:szCs w:val="20"/>
        </w:rPr>
        <w:t xml:space="preserve"> data:</w:t>
      </w:r>
    </w:p>
    <w:p w14:paraId="5D4CC6B5" w14:textId="77777777" w:rsidR="00EF0306" w:rsidRPr="007E1D0F" w:rsidRDefault="00EF0306" w:rsidP="00EF0306">
      <w:pPr>
        <w:pStyle w:val="BodyText"/>
        <w:numPr>
          <w:ilvl w:val="0"/>
          <w:numId w:val="16"/>
        </w:numPr>
        <w:spacing w:after="0" w:line="240" w:lineRule="auto"/>
        <w:ind w:left="284" w:hanging="284"/>
        <w:rPr>
          <w:rFonts w:ascii="Times New Roman" w:hAnsi="Times New Roman" w:cs="Times New Roman"/>
          <w:sz w:val="20"/>
          <w:szCs w:val="20"/>
        </w:rPr>
      </w:pPr>
      <w:r w:rsidRPr="007E1D0F">
        <w:rPr>
          <w:rFonts w:ascii="Times New Roman" w:hAnsi="Times New Roman" w:cs="Times New Roman"/>
          <w:i/>
          <w:iCs/>
          <w:sz w:val="20"/>
          <w:szCs w:val="20"/>
        </w:rPr>
        <w:t>Curing Time</w:t>
      </w:r>
    </w:p>
    <w:p w14:paraId="65700423" w14:textId="77777777" w:rsidR="00EF0306" w:rsidRPr="007E1D0F" w:rsidRDefault="00EF0306" w:rsidP="00EF0306">
      <w:pPr>
        <w:pStyle w:val="BodyText"/>
        <w:numPr>
          <w:ilvl w:val="0"/>
          <w:numId w:val="16"/>
        </w:numPr>
        <w:spacing w:after="0" w:line="240" w:lineRule="auto"/>
        <w:ind w:left="284" w:hanging="284"/>
        <w:rPr>
          <w:rFonts w:ascii="Times New Roman" w:hAnsi="Times New Roman" w:cs="Times New Roman"/>
          <w:sz w:val="20"/>
          <w:szCs w:val="20"/>
        </w:rPr>
      </w:pPr>
      <w:r w:rsidRPr="007E1D0F">
        <w:rPr>
          <w:rFonts w:ascii="Times New Roman" w:hAnsi="Times New Roman" w:cs="Times New Roman"/>
          <w:i/>
          <w:iCs/>
          <w:sz w:val="20"/>
          <w:szCs w:val="20"/>
        </w:rPr>
        <w:t>Finishing Product</w:t>
      </w:r>
    </w:p>
    <w:p w14:paraId="155BB29F" w14:textId="63C01CFF" w:rsidR="00EF0306" w:rsidRPr="007E1D0F" w:rsidRDefault="00EF0306" w:rsidP="00EF0306">
      <w:pPr>
        <w:pStyle w:val="BodyText"/>
        <w:numPr>
          <w:ilvl w:val="0"/>
          <w:numId w:val="16"/>
        </w:numPr>
        <w:spacing w:after="0" w:line="240" w:lineRule="auto"/>
        <w:ind w:left="284" w:hanging="284"/>
        <w:rPr>
          <w:rFonts w:ascii="Times New Roman" w:hAnsi="Times New Roman" w:cs="Times New Roman"/>
          <w:sz w:val="20"/>
          <w:szCs w:val="20"/>
        </w:rPr>
      </w:pPr>
      <w:r w:rsidRPr="007E1D0F">
        <w:rPr>
          <w:rFonts w:ascii="Times New Roman" w:hAnsi="Times New Roman" w:cs="Times New Roman"/>
          <w:i/>
          <w:iCs/>
          <w:sz w:val="20"/>
          <w:szCs w:val="20"/>
        </w:rPr>
        <w:t xml:space="preserve">Loading </w:t>
      </w:r>
    </w:p>
    <w:p w14:paraId="79E0338F" w14:textId="77777777" w:rsidR="00EF0306" w:rsidRPr="007E1D0F" w:rsidRDefault="00EF0306" w:rsidP="00EF0306">
      <w:pPr>
        <w:pStyle w:val="BodyText"/>
        <w:numPr>
          <w:ilvl w:val="0"/>
          <w:numId w:val="16"/>
        </w:numPr>
        <w:spacing w:after="0" w:line="240" w:lineRule="auto"/>
        <w:ind w:left="284" w:hanging="284"/>
        <w:rPr>
          <w:rFonts w:ascii="Times New Roman" w:hAnsi="Times New Roman" w:cs="Times New Roman"/>
          <w:sz w:val="20"/>
          <w:szCs w:val="20"/>
        </w:rPr>
      </w:pPr>
      <w:r w:rsidRPr="007E1D0F">
        <w:rPr>
          <w:rFonts w:ascii="Times New Roman" w:hAnsi="Times New Roman" w:cs="Times New Roman"/>
          <w:i/>
          <w:iCs/>
          <w:sz w:val="20"/>
          <w:szCs w:val="20"/>
        </w:rPr>
        <w:t xml:space="preserve">Unloading </w:t>
      </w:r>
    </w:p>
    <w:p w14:paraId="2926DED3" w14:textId="52AA2C4D" w:rsidR="00EF0306" w:rsidRPr="00430258" w:rsidRDefault="00430258" w:rsidP="00EF0306">
      <w:pPr>
        <w:pStyle w:val="BodyText"/>
        <w:numPr>
          <w:ilvl w:val="0"/>
          <w:numId w:val="16"/>
        </w:numPr>
        <w:spacing w:after="0" w:line="240" w:lineRule="auto"/>
        <w:ind w:left="284" w:hanging="284"/>
        <w:rPr>
          <w:rFonts w:ascii="Times New Roman" w:hAnsi="Times New Roman" w:cs="Times New Roman"/>
          <w:sz w:val="20"/>
          <w:szCs w:val="20"/>
        </w:rPr>
      </w:pPr>
      <w:proofErr w:type="spellStart"/>
      <w:r>
        <w:rPr>
          <w:rFonts w:ascii="Times New Roman" w:hAnsi="Times New Roman" w:cs="Times New Roman"/>
          <w:iCs/>
          <w:sz w:val="20"/>
          <w:szCs w:val="20"/>
        </w:rPr>
        <w:t>Waktu</w:t>
      </w:r>
      <w:proofErr w:type="spellEnd"/>
      <w:r>
        <w:rPr>
          <w:rFonts w:ascii="Times New Roman" w:hAnsi="Times New Roman" w:cs="Times New Roman"/>
          <w:iCs/>
          <w:sz w:val="20"/>
          <w:szCs w:val="20"/>
        </w:rPr>
        <w:t xml:space="preserve"> proses </w:t>
      </w:r>
      <w:proofErr w:type="spellStart"/>
      <w:r>
        <w:rPr>
          <w:rFonts w:ascii="Times New Roman" w:hAnsi="Times New Roman" w:cs="Times New Roman"/>
          <w:iCs/>
          <w:sz w:val="20"/>
          <w:szCs w:val="20"/>
        </w:rPr>
        <w:t>mesin</w:t>
      </w:r>
      <w:proofErr w:type="spellEnd"/>
    </w:p>
    <w:p w14:paraId="497EB962" w14:textId="22E00252" w:rsidR="00430258" w:rsidRPr="00EF0306" w:rsidRDefault="00430258" w:rsidP="00430258">
      <w:pPr>
        <w:pStyle w:val="BodyText"/>
        <w:spacing w:after="0" w:line="240" w:lineRule="auto"/>
        <w:ind w:firstLine="0"/>
        <w:rPr>
          <w:rFonts w:ascii="Times New Roman" w:hAnsi="Times New Roman" w:cs="Times New Roman"/>
          <w:sz w:val="20"/>
          <w:szCs w:val="20"/>
        </w:rPr>
      </w:pPr>
      <w:proofErr w:type="spellStart"/>
      <w:r>
        <w:rPr>
          <w:rFonts w:ascii="Times New Roman" w:hAnsi="Times New Roman" w:cs="Times New Roman"/>
          <w:iCs/>
          <w:sz w:val="20"/>
          <w:szCs w:val="20"/>
        </w:rPr>
        <w:t>Sketsa</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dibuat</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dalam</w:t>
      </w:r>
      <w:proofErr w:type="spellEnd"/>
      <w:r>
        <w:rPr>
          <w:rFonts w:ascii="Times New Roman" w:hAnsi="Times New Roman" w:cs="Times New Roman"/>
          <w:iCs/>
          <w:sz w:val="20"/>
          <w:szCs w:val="20"/>
        </w:rPr>
        <w:t xml:space="preserve"> excel </w:t>
      </w:r>
      <w:proofErr w:type="spellStart"/>
      <w:r>
        <w:rPr>
          <w:rFonts w:ascii="Times New Roman" w:hAnsi="Times New Roman" w:cs="Times New Roman"/>
          <w:iCs/>
          <w:sz w:val="20"/>
          <w:szCs w:val="20"/>
        </w:rPr>
        <w:t>dengan</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menampilkan</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fitur</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waktu</w:t>
      </w:r>
      <w:proofErr w:type="spellEnd"/>
      <w:r>
        <w:rPr>
          <w:rFonts w:ascii="Times New Roman" w:hAnsi="Times New Roman" w:cs="Times New Roman"/>
          <w:iCs/>
          <w:sz w:val="20"/>
          <w:szCs w:val="20"/>
        </w:rPr>
        <w:t xml:space="preserve"> proses </w:t>
      </w:r>
      <w:proofErr w:type="spellStart"/>
      <w:r>
        <w:rPr>
          <w:rFonts w:ascii="Times New Roman" w:hAnsi="Times New Roman" w:cs="Times New Roman"/>
          <w:iCs/>
          <w:sz w:val="20"/>
          <w:szCs w:val="20"/>
        </w:rPr>
        <w:t>mesin</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waktu</w:t>
      </w:r>
      <w:proofErr w:type="spellEnd"/>
      <w:r>
        <w:rPr>
          <w:rFonts w:ascii="Times New Roman" w:hAnsi="Times New Roman" w:cs="Times New Roman"/>
          <w:iCs/>
          <w:sz w:val="20"/>
          <w:szCs w:val="20"/>
        </w:rPr>
        <w:t xml:space="preserve"> proses operator</w:t>
      </w:r>
      <w:r w:rsidR="003203C2">
        <w:rPr>
          <w:rFonts w:ascii="Times New Roman" w:hAnsi="Times New Roman" w:cs="Times New Roman"/>
          <w:iCs/>
          <w:sz w:val="20"/>
          <w:szCs w:val="20"/>
        </w:rPr>
        <w:t xml:space="preserve"> </w:t>
      </w:r>
      <w:proofErr w:type="spellStart"/>
      <w:r>
        <w:rPr>
          <w:rFonts w:ascii="Times New Roman" w:hAnsi="Times New Roman" w:cs="Times New Roman"/>
          <w:iCs/>
          <w:sz w:val="20"/>
          <w:szCs w:val="20"/>
        </w:rPr>
        <w:t>dan</w:t>
      </w:r>
      <w:proofErr w:type="spellEnd"/>
      <w:r>
        <w:rPr>
          <w:rFonts w:ascii="Times New Roman" w:hAnsi="Times New Roman" w:cs="Times New Roman"/>
          <w:iCs/>
          <w:sz w:val="20"/>
          <w:szCs w:val="20"/>
        </w:rPr>
        <w:t xml:space="preserve"> </w:t>
      </w:r>
      <w:proofErr w:type="spellStart"/>
      <w:r w:rsidRPr="00430258">
        <w:rPr>
          <w:rFonts w:ascii="Times New Roman" w:hAnsi="Times New Roman" w:cs="Times New Roman"/>
          <w:i/>
          <w:iCs/>
          <w:sz w:val="20"/>
          <w:szCs w:val="20"/>
        </w:rPr>
        <w:t>yamazumi</w:t>
      </w:r>
      <w:proofErr w:type="spellEnd"/>
      <w:r w:rsidRPr="00430258">
        <w:rPr>
          <w:rFonts w:ascii="Times New Roman" w:hAnsi="Times New Roman" w:cs="Times New Roman"/>
          <w:i/>
          <w:iCs/>
          <w:sz w:val="20"/>
          <w:szCs w:val="20"/>
        </w:rPr>
        <w:t xml:space="preserve"> chart</w:t>
      </w:r>
      <w:r w:rsidR="003203C2">
        <w:rPr>
          <w:rFonts w:ascii="Times New Roman" w:hAnsi="Times New Roman" w:cs="Times New Roman"/>
          <w:iCs/>
          <w:sz w:val="20"/>
          <w:szCs w:val="20"/>
        </w:rPr>
        <w:t xml:space="preserve"> </w:t>
      </w:r>
      <w:proofErr w:type="spellStart"/>
      <w:r w:rsidR="003203C2">
        <w:rPr>
          <w:rFonts w:ascii="Times New Roman" w:hAnsi="Times New Roman" w:cs="Times New Roman"/>
          <w:iCs/>
          <w:sz w:val="20"/>
          <w:szCs w:val="20"/>
        </w:rPr>
        <w:t>untuk</w:t>
      </w:r>
      <w:proofErr w:type="spellEnd"/>
      <w:r w:rsidR="003203C2">
        <w:rPr>
          <w:rFonts w:ascii="Times New Roman" w:hAnsi="Times New Roman" w:cs="Times New Roman"/>
          <w:iCs/>
          <w:sz w:val="20"/>
          <w:szCs w:val="20"/>
        </w:rPr>
        <w:t xml:space="preserve"> </w:t>
      </w:r>
      <w:proofErr w:type="spellStart"/>
      <w:r w:rsidR="003203C2">
        <w:rPr>
          <w:rFonts w:ascii="Times New Roman" w:hAnsi="Times New Roman" w:cs="Times New Roman"/>
          <w:iCs/>
          <w:sz w:val="20"/>
          <w:szCs w:val="20"/>
        </w:rPr>
        <w:t>mempermudah</w:t>
      </w:r>
      <w:proofErr w:type="spellEnd"/>
      <w:r w:rsidR="003203C2">
        <w:rPr>
          <w:rFonts w:ascii="Times New Roman" w:hAnsi="Times New Roman" w:cs="Times New Roman"/>
          <w:iCs/>
          <w:sz w:val="20"/>
          <w:szCs w:val="20"/>
        </w:rPr>
        <w:t xml:space="preserve"> </w:t>
      </w:r>
      <w:proofErr w:type="spellStart"/>
      <w:r w:rsidR="003203C2">
        <w:rPr>
          <w:rFonts w:ascii="Times New Roman" w:hAnsi="Times New Roman" w:cs="Times New Roman"/>
          <w:iCs/>
          <w:sz w:val="20"/>
          <w:szCs w:val="20"/>
        </w:rPr>
        <w:t>vis</w:t>
      </w:r>
      <w:r>
        <w:rPr>
          <w:rFonts w:ascii="Times New Roman" w:hAnsi="Times New Roman" w:cs="Times New Roman"/>
          <w:iCs/>
          <w:sz w:val="20"/>
          <w:szCs w:val="20"/>
        </w:rPr>
        <w:t>ualisasi</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perbandingan</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waktu</w:t>
      </w:r>
      <w:proofErr w:type="spellEnd"/>
      <w:r>
        <w:rPr>
          <w:rFonts w:ascii="Times New Roman" w:hAnsi="Times New Roman" w:cs="Times New Roman"/>
          <w:iCs/>
          <w:sz w:val="20"/>
          <w:szCs w:val="20"/>
        </w:rPr>
        <w:t xml:space="preserve">. </w:t>
      </w:r>
    </w:p>
    <w:p w14:paraId="084BB8A2" w14:textId="77777777" w:rsidR="00EF0306" w:rsidRDefault="00EF0306" w:rsidP="00EF0306">
      <w:pPr>
        <w:pStyle w:val="ListParagraph"/>
        <w:spacing w:after="240" w:line="240" w:lineRule="auto"/>
        <w:ind w:left="0"/>
        <w:rPr>
          <w:rFonts w:ascii="Times New Roman" w:hAnsi="Times New Roman"/>
          <w:sz w:val="20"/>
          <w:szCs w:val="20"/>
        </w:rPr>
      </w:pPr>
    </w:p>
    <w:p w14:paraId="25B71A27" w14:textId="1964012D" w:rsidR="00806CF8" w:rsidRDefault="003056FC" w:rsidP="00806CF8">
      <w:pPr>
        <w:pStyle w:val="ListParagraph"/>
        <w:spacing w:after="240" w:line="240" w:lineRule="auto"/>
        <w:ind w:left="0" w:firstLine="426"/>
        <w:rPr>
          <w:rFonts w:ascii="Times New Roman" w:hAnsi="Times New Roman"/>
          <w:sz w:val="20"/>
          <w:szCs w:val="20"/>
        </w:rPr>
      </w:pPr>
      <w:proofErr w:type="spellStart"/>
      <w:proofErr w:type="gramStart"/>
      <w:r>
        <w:rPr>
          <w:rFonts w:ascii="Times New Roman" w:hAnsi="Times New Roman"/>
          <w:sz w:val="20"/>
          <w:szCs w:val="20"/>
        </w:rPr>
        <w:t>Gambar</w:t>
      </w:r>
      <w:proofErr w:type="spellEnd"/>
      <w:r>
        <w:rPr>
          <w:rFonts w:ascii="Times New Roman" w:hAnsi="Times New Roman"/>
          <w:sz w:val="20"/>
          <w:szCs w:val="20"/>
        </w:rPr>
        <w:t xml:space="preserve"> 3.3</w:t>
      </w:r>
      <w:r w:rsidR="00806CF8">
        <w:rPr>
          <w:rFonts w:ascii="Times New Roman" w:hAnsi="Times New Roman"/>
          <w:sz w:val="20"/>
          <w:szCs w:val="20"/>
        </w:rPr>
        <w:t xml:space="preserve"> </w:t>
      </w:r>
      <w:proofErr w:type="spellStart"/>
      <w:r w:rsidR="00806CF8">
        <w:rPr>
          <w:rFonts w:ascii="Times New Roman" w:hAnsi="Times New Roman"/>
          <w:sz w:val="20"/>
          <w:szCs w:val="20"/>
        </w:rPr>
        <w:t>merupakan</w:t>
      </w:r>
      <w:proofErr w:type="spellEnd"/>
      <w:r w:rsidR="00806CF8">
        <w:rPr>
          <w:rFonts w:ascii="Times New Roman" w:hAnsi="Times New Roman"/>
          <w:sz w:val="20"/>
          <w:szCs w:val="20"/>
        </w:rPr>
        <w:t xml:space="preserve"> </w:t>
      </w:r>
      <w:proofErr w:type="spellStart"/>
      <w:r w:rsidR="00806CF8">
        <w:rPr>
          <w:rFonts w:ascii="Times New Roman" w:hAnsi="Times New Roman"/>
          <w:sz w:val="20"/>
          <w:szCs w:val="20"/>
        </w:rPr>
        <w:t>sketsa</w:t>
      </w:r>
      <w:proofErr w:type="spellEnd"/>
      <w:r w:rsidR="00806CF8">
        <w:rPr>
          <w:rFonts w:ascii="Times New Roman" w:hAnsi="Times New Roman"/>
          <w:sz w:val="20"/>
          <w:szCs w:val="20"/>
        </w:rPr>
        <w:t xml:space="preserve"> </w:t>
      </w:r>
      <w:proofErr w:type="spellStart"/>
      <w:r w:rsidR="00806CF8">
        <w:rPr>
          <w:rFonts w:ascii="Times New Roman" w:hAnsi="Times New Roman"/>
          <w:sz w:val="20"/>
          <w:szCs w:val="20"/>
        </w:rPr>
        <w:t>dari</w:t>
      </w:r>
      <w:proofErr w:type="spellEnd"/>
      <w:r w:rsidR="00806CF8">
        <w:rPr>
          <w:rFonts w:ascii="Times New Roman" w:hAnsi="Times New Roman"/>
          <w:sz w:val="20"/>
          <w:szCs w:val="20"/>
        </w:rPr>
        <w:t xml:space="preserve"> ide yang </w:t>
      </w:r>
      <w:proofErr w:type="spellStart"/>
      <w:r w:rsidR="00806CF8">
        <w:rPr>
          <w:rFonts w:ascii="Times New Roman" w:hAnsi="Times New Roman"/>
          <w:sz w:val="20"/>
          <w:szCs w:val="20"/>
        </w:rPr>
        <w:t>telah</w:t>
      </w:r>
      <w:proofErr w:type="spellEnd"/>
      <w:r w:rsidR="00806CF8">
        <w:rPr>
          <w:rFonts w:ascii="Times New Roman" w:hAnsi="Times New Roman"/>
          <w:sz w:val="20"/>
          <w:szCs w:val="20"/>
        </w:rPr>
        <w:t xml:space="preserve"> </w:t>
      </w:r>
      <w:proofErr w:type="spellStart"/>
      <w:r w:rsidR="00806CF8">
        <w:rPr>
          <w:rFonts w:ascii="Times New Roman" w:hAnsi="Times New Roman"/>
          <w:sz w:val="20"/>
          <w:szCs w:val="20"/>
        </w:rPr>
        <w:t>dipilih</w:t>
      </w:r>
      <w:proofErr w:type="spellEnd"/>
      <w:r w:rsidR="00806CF8">
        <w:rPr>
          <w:rFonts w:ascii="Times New Roman" w:hAnsi="Times New Roman"/>
          <w:sz w:val="20"/>
          <w:szCs w:val="20"/>
        </w:rPr>
        <w:t>.</w:t>
      </w:r>
      <w:proofErr w:type="gramEnd"/>
    </w:p>
    <w:p w14:paraId="399763EF" w14:textId="4E5BA41C" w:rsidR="003056FC" w:rsidRDefault="003056FC" w:rsidP="00806CF8">
      <w:pPr>
        <w:pStyle w:val="ListParagraph"/>
        <w:spacing w:after="240" w:line="240" w:lineRule="auto"/>
        <w:ind w:left="0" w:firstLine="426"/>
        <w:rPr>
          <w:rFonts w:ascii="Times New Roman" w:hAnsi="Times New Roman"/>
          <w:sz w:val="20"/>
          <w:szCs w:val="20"/>
        </w:rPr>
      </w:pPr>
    </w:p>
    <w:p w14:paraId="1CA36218" w14:textId="42F6ED63" w:rsidR="003A78D1" w:rsidRDefault="003A78D1" w:rsidP="004462DF">
      <w:pPr>
        <w:pStyle w:val="ListParagraph"/>
        <w:spacing w:after="240" w:line="240" w:lineRule="auto"/>
        <w:ind w:left="0"/>
        <w:jc w:val="center"/>
        <w:rPr>
          <w:rFonts w:ascii="Times New Roman" w:hAnsi="Times New Roman"/>
          <w:sz w:val="20"/>
          <w:szCs w:val="20"/>
        </w:rPr>
      </w:pPr>
      <w:r>
        <w:rPr>
          <w:noProof/>
          <w:lang w:val="en-US"/>
        </w:rPr>
        <w:lastRenderedPageBreak/>
        <w:drawing>
          <wp:inline distT="0" distB="0" distL="0" distR="0" wp14:anchorId="15FDD16C" wp14:editId="19746B31">
            <wp:extent cx="2424334" cy="1771650"/>
            <wp:effectExtent l="0" t="0" r="0" b="0"/>
            <wp:docPr id="188" name="Picture 1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l="23100" t="18619" r="22557" b="10740"/>
                    <a:stretch/>
                  </pic:blipFill>
                  <pic:spPr bwMode="auto">
                    <a:xfrm>
                      <a:off x="0" y="0"/>
                      <a:ext cx="2425082" cy="1772197"/>
                    </a:xfrm>
                    <a:prstGeom prst="rect">
                      <a:avLst/>
                    </a:prstGeom>
                    <a:ln>
                      <a:noFill/>
                    </a:ln>
                    <a:extLst>
                      <a:ext uri="{53640926-AAD7-44D8-BBD7-CCE9431645EC}">
                        <a14:shadowObscured xmlns:a14="http://schemas.microsoft.com/office/drawing/2010/main"/>
                      </a:ext>
                    </a:extLst>
                  </pic:spPr>
                </pic:pic>
              </a:graphicData>
            </a:graphic>
          </wp:inline>
        </w:drawing>
      </w:r>
    </w:p>
    <w:p w14:paraId="2CB3A376" w14:textId="4DE36D33" w:rsidR="003056FC" w:rsidRDefault="003056FC" w:rsidP="003A78D1">
      <w:pPr>
        <w:pStyle w:val="ListParagraph"/>
        <w:spacing w:after="240" w:line="240" w:lineRule="auto"/>
        <w:ind w:left="0"/>
        <w:rPr>
          <w:rFonts w:ascii="Times New Roman" w:hAnsi="Times New Roman"/>
          <w:sz w:val="20"/>
          <w:szCs w:val="20"/>
        </w:rPr>
      </w:pPr>
      <w:r>
        <w:rPr>
          <w:noProof/>
          <w:lang w:val="en-US"/>
        </w:rPr>
        <mc:AlternateContent>
          <mc:Choice Requires="wps">
            <w:drawing>
              <wp:inline distT="0" distB="0" distL="0" distR="0" wp14:anchorId="28E11CFD" wp14:editId="5F21F01F">
                <wp:extent cx="2578735" cy="635"/>
                <wp:effectExtent l="0" t="0" r="0" b="6350"/>
                <wp:docPr id="17" name="Text Box 17"/>
                <wp:cNvGraphicFramePr/>
                <a:graphic xmlns:a="http://schemas.openxmlformats.org/drawingml/2006/main">
                  <a:graphicData uri="http://schemas.microsoft.com/office/word/2010/wordprocessingShape">
                    <wps:wsp>
                      <wps:cNvSpPr txBox="1"/>
                      <wps:spPr>
                        <a:xfrm>
                          <a:off x="0" y="0"/>
                          <a:ext cx="2578735" cy="635"/>
                        </a:xfrm>
                        <a:prstGeom prst="rect">
                          <a:avLst/>
                        </a:prstGeom>
                        <a:solidFill>
                          <a:prstClr val="white"/>
                        </a:solidFill>
                        <a:ln>
                          <a:noFill/>
                        </a:ln>
                      </wps:spPr>
                      <wps:txbx>
                        <w:txbxContent>
                          <w:p w14:paraId="02929ED1" w14:textId="35847802" w:rsidR="003056FC" w:rsidRPr="00224F3E" w:rsidRDefault="003056FC" w:rsidP="003056FC">
                            <w:pPr>
                              <w:pStyle w:val="Caption"/>
                              <w:jc w:val="center"/>
                              <w:rPr>
                                <w:rFonts w:ascii="Calibri" w:eastAsia="Calibri" w:hAnsi="Calibri"/>
                                <w:i/>
                                <w:iCs/>
                                <w:noProof/>
                              </w:rPr>
                            </w:pPr>
                            <w:r w:rsidRPr="00E05C61">
                              <w:rPr>
                                <w:b/>
                                <w:bCs w:val="0"/>
                              </w:rPr>
                              <w:t xml:space="preserve">Gambar 3. </w:t>
                            </w:r>
                            <w:r w:rsidRPr="00E05C61">
                              <w:rPr>
                                <w:b/>
                                <w:bCs w:val="0"/>
                              </w:rPr>
                              <w:fldChar w:fldCharType="begin"/>
                            </w:r>
                            <w:r w:rsidRPr="00E05C61">
                              <w:rPr>
                                <w:b/>
                                <w:bCs w:val="0"/>
                              </w:rPr>
                              <w:instrText xml:space="preserve"> SEQ Gambar_3. \* ARABIC </w:instrText>
                            </w:r>
                            <w:r w:rsidRPr="00E05C61">
                              <w:rPr>
                                <w:b/>
                                <w:bCs w:val="0"/>
                              </w:rPr>
                              <w:fldChar w:fldCharType="separate"/>
                            </w:r>
                            <w:r>
                              <w:rPr>
                                <w:b/>
                                <w:bCs w:val="0"/>
                                <w:noProof/>
                              </w:rPr>
                              <w:t>3</w:t>
                            </w:r>
                            <w:r w:rsidRPr="00E05C61">
                              <w:rPr>
                                <w:b/>
                                <w:bCs w:val="0"/>
                              </w:rPr>
                              <w:fldChar w:fldCharType="end"/>
                            </w:r>
                            <w:r w:rsidR="004462DF">
                              <w:rPr>
                                <w:lang w:val="en-US"/>
                              </w:rPr>
                              <w:t xml:space="preserve">. </w:t>
                            </w:r>
                            <w:proofErr w:type="spellStart"/>
                            <w:r w:rsidR="004462DF">
                              <w:rPr>
                                <w:lang w:val="en-US"/>
                              </w:rPr>
                              <w:t>Sketsarancangan</w:t>
                            </w:r>
                            <w:proofErr w:type="spellEnd"/>
                            <w:r w:rsidR="004462DF">
                              <w:rPr>
                                <w:lang w:val="en-US"/>
                              </w:rPr>
                              <w:t xml:space="preserve"> </w:t>
                            </w:r>
                            <w:proofErr w:type="spellStart"/>
                            <w:r w:rsidR="004462DF">
                              <w:rPr>
                                <w:lang w:val="en-US"/>
                              </w:rPr>
                              <w:t>sistem</w:t>
                            </w:r>
                            <w:proofErr w:type="spellEnd"/>
                            <w:r w:rsidR="004462DF">
                              <w:rPr>
                                <w:lang w:val="en-US"/>
                              </w:rPr>
                              <w:t xml:space="preserve"> </w:t>
                            </w:r>
                            <w:proofErr w:type="spellStart"/>
                            <w:r w:rsidR="004462DF">
                              <w:rPr>
                                <w:lang w:val="en-US"/>
                              </w:rPr>
                              <w:t>penilaian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7" o:spid="_x0000_s1026" type="#_x0000_t202" style="width:203.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LDKwIAAF8EAAAOAAAAZHJzL2Uyb0RvYy54bWysVFFv2jAQfp+0/2D5fQSYWipEqBgV0yTU&#10;VoKpz8ZxiCXH550NCfv1OzsJ7bo9TXsx57vPn/Pdd2Zx39aGnRV6DTbnk9GYM2UlFNoec/59v/l0&#10;x5kPwhbCgFU5vyjP75cfPywaN1dTqMAUChmRWD9vXM6rENw8y7ysVC38CJyyVCwBaxFoi8esQNEQ&#10;e22y6Xh8mzWAhUOQynvKPnRFvkz8ZalkeCpLrwIzOadvC2nFtB7imi0XYn5E4Sot+88Q//AVtdCW&#10;Lr1SPYgg2An1H1S1lggeyjCSUGdQllqqpIHUTMbv1Owq4VTSQs3x7tom//9o5eP5GZkuyLsZZ1bU&#10;5NFetYF9gZZRivrTOD8n2M4RMLSUJ+yQ95SMstsS6/hLghjVqdOXa3cjm6Tk9GZ2N/t8w5mk2i0F&#10;xJ29HnXow1cFNYtBzpGsSx0V560PHXSAxJs8GF1stDFxEwtrg+wsyOam0kH15L+hjI1YC/FURxgz&#10;WdTX6YhRaA9tL/oAxYU0I3RT453caLpoK3x4FkhjQjJp9MMTLaWBJufQR5xVgD//lo94co+qnDU0&#10;djn3P04CFWfmmyVf44wOAQ7BYQjsqV4DSZzQo3IyhXQAgxnCEqF+oRexirdQSVhJd+U8DOE6dMNP&#10;L0qq1SqBaBKdCFu7czJSDw3dty8CXW9HIBcfYRhIMX/nSodNvrjVKVCLk2WxoV0X+z7TFCfT+xcX&#10;n8nbfUK9/i8sfwEAAP//AwBQSwMEFAAGAAgAAAAhAOWLybXaAAAAAgEAAA8AAABkcnMvZG93bnJl&#10;di54bWxMj8FOwzAQRO9I/IO1SFwQdQpRhEKcqqrgAJeK0Au3bbyNA/E6sp02/D0uF7iMtJrRzNtq&#10;NdtBHMmH3rGC5SIDQdw63XOnYPf+fPsAIkRkjYNjUvBNAVb15UWFpXYnfqNjEzuRSjiUqMDEOJZS&#10;htaQxbBwI3HyDs5bjOn0ndQeT6ncDvIuywppsee0YHCkjaH2q5msgm3+sTU30+HpdZ3f+5fdtCk+&#10;u0ap66t5/Qgi0hz/wnDGT+hQJ6a9m1gHMShIj8RfTV6eFUsQ+3NI1pX8j17/AAAA//8DAFBLAQIt&#10;ABQABgAIAAAAIQC2gziS/gAAAOEBAAATAAAAAAAAAAAAAAAAAAAAAABbQ29udGVudF9UeXBlc10u&#10;eG1sUEsBAi0AFAAGAAgAAAAhADj9If/WAAAAlAEAAAsAAAAAAAAAAAAAAAAALwEAAF9yZWxzLy5y&#10;ZWxzUEsBAi0AFAAGAAgAAAAhAJ5iUsMrAgAAXwQAAA4AAAAAAAAAAAAAAAAALgIAAGRycy9lMm9E&#10;b2MueG1sUEsBAi0AFAAGAAgAAAAhAOWLybXaAAAAAgEAAA8AAAAAAAAAAAAAAAAAhQQAAGRycy9k&#10;b3ducmV2LnhtbFBLBQYAAAAABAAEAPMAAACMBQAAAAA=&#10;" stroked="f">
                <v:textbox style="mso-fit-shape-to-text:t" inset="0,0,0,0">
                  <w:txbxContent>
                    <w:p w14:paraId="02929ED1" w14:textId="35847802" w:rsidR="003056FC" w:rsidRPr="00224F3E" w:rsidRDefault="003056FC" w:rsidP="003056FC">
                      <w:pPr>
                        <w:pStyle w:val="Caption"/>
                        <w:jc w:val="center"/>
                        <w:rPr>
                          <w:rFonts w:ascii="Calibri" w:eastAsia="Calibri" w:hAnsi="Calibri"/>
                          <w:i/>
                          <w:iCs/>
                          <w:noProof/>
                        </w:rPr>
                      </w:pPr>
                      <w:r w:rsidRPr="00E05C61">
                        <w:rPr>
                          <w:b/>
                          <w:bCs w:val="0"/>
                        </w:rPr>
                        <w:t xml:space="preserve">Gambar 3. </w:t>
                      </w:r>
                      <w:r w:rsidRPr="00E05C61">
                        <w:rPr>
                          <w:b/>
                          <w:bCs w:val="0"/>
                        </w:rPr>
                        <w:fldChar w:fldCharType="begin"/>
                      </w:r>
                      <w:r w:rsidRPr="00E05C61">
                        <w:rPr>
                          <w:b/>
                          <w:bCs w:val="0"/>
                        </w:rPr>
                        <w:instrText xml:space="preserve"> SEQ Gambar_3. \* ARABIC </w:instrText>
                      </w:r>
                      <w:r w:rsidRPr="00E05C61">
                        <w:rPr>
                          <w:b/>
                          <w:bCs w:val="0"/>
                        </w:rPr>
                        <w:fldChar w:fldCharType="separate"/>
                      </w:r>
                      <w:r>
                        <w:rPr>
                          <w:b/>
                          <w:bCs w:val="0"/>
                          <w:noProof/>
                        </w:rPr>
                        <w:t>3</w:t>
                      </w:r>
                      <w:r w:rsidRPr="00E05C61">
                        <w:rPr>
                          <w:b/>
                          <w:bCs w:val="0"/>
                        </w:rPr>
                        <w:fldChar w:fldCharType="end"/>
                      </w:r>
                      <w:r w:rsidR="004462DF">
                        <w:rPr>
                          <w:lang w:val="en-US"/>
                        </w:rPr>
                        <w:t xml:space="preserve">. </w:t>
                      </w:r>
                      <w:proofErr w:type="spellStart"/>
                      <w:r w:rsidR="004462DF">
                        <w:rPr>
                          <w:lang w:val="en-US"/>
                        </w:rPr>
                        <w:t>Sketsarancangan</w:t>
                      </w:r>
                      <w:proofErr w:type="spellEnd"/>
                      <w:r w:rsidR="004462DF">
                        <w:rPr>
                          <w:lang w:val="en-US"/>
                        </w:rPr>
                        <w:t xml:space="preserve"> </w:t>
                      </w:r>
                      <w:proofErr w:type="spellStart"/>
                      <w:r w:rsidR="004462DF">
                        <w:rPr>
                          <w:lang w:val="en-US"/>
                        </w:rPr>
                        <w:t>sistem</w:t>
                      </w:r>
                      <w:proofErr w:type="spellEnd"/>
                      <w:r w:rsidR="004462DF">
                        <w:rPr>
                          <w:lang w:val="en-US"/>
                        </w:rPr>
                        <w:t xml:space="preserve"> </w:t>
                      </w:r>
                      <w:proofErr w:type="spellStart"/>
                      <w:r w:rsidR="004462DF">
                        <w:rPr>
                          <w:lang w:val="en-US"/>
                        </w:rPr>
                        <w:t>penilaian</w:t>
                      </w:r>
                      <w:proofErr w:type="spellEnd"/>
                    </w:p>
                  </w:txbxContent>
                </v:textbox>
                <w10:anchorlock/>
              </v:shape>
            </w:pict>
          </mc:Fallback>
        </mc:AlternateContent>
      </w:r>
    </w:p>
    <w:p w14:paraId="32947670" w14:textId="0631B9E8" w:rsidR="00145F89" w:rsidRPr="00CF32EE" w:rsidRDefault="008556E7" w:rsidP="00E05C61">
      <w:pPr>
        <w:pStyle w:val="ListParagraph"/>
        <w:spacing w:after="240" w:line="240" w:lineRule="auto"/>
        <w:ind w:left="0" w:firstLine="426"/>
        <w:rPr>
          <w:rFonts w:ascii="Times New Roman" w:hAnsi="Times New Roman"/>
          <w:sz w:val="20"/>
          <w:szCs w:val="20"/>
        </w:rPr>
      </w:pPr>
      <w:proofErr w:type="spellStart"/>
      <w:r>
        <w:rPr>
          <w:rFonts w:ascii="Times New Roman" w:hAnsi="Times New Roman"/>
          <w:sz w:val="20"/>
          <w:szCs w:val="20"/>
        </w:rPr>
        <w:t>Setelah</w:t>
      </w:r>
      <w:proofErr w:type="spellEnd"/>
      <w:r>
        <w:rPr>
          <w:rFonts w:ascii="Times New Roman" w:hAnsi="Times New Roman"/>
          <w:sz w:val="20"/>
          <w:szCs w:val="20"/>
        </w:rPr>
        <w:t xml:space="preserve"> </w:t>
      </w:r>
      <w:proofErr w:type="spellStart"/>
      <w:r>
        <w:rPr>
          <w:rFonts w:ascii="Times New Roman" w:hAnsi="Times New Roman"/>
          <w:sz w:val="20"/>
          <w:szCs w:val="20"/>
        </w:rPr>
        <w:t>dibuat</w:t>
      </w:r>
      <w:proofErr w:type="spellEnd"/>
      <w:r>
        <w:rPr>
          <w:rFonts w:ascii="Times New Roman" w:hAnsi="Times New Roman"/>
          <w:sz w:val="20"/>
          <w:szCs w:val="20"/>
        </w:rPr>
        <w:t xml:space="preserve"> </w:t>
      </w:r>
      <w:proofErr w:type="spellStart"/>
      <w:r>
        <w:rPr>
          <w:rFonts w:ascii="Times New Roman" w:hAnsi="Times New Roman"/>
          <w:sz w:val="20"/>
          <w:szCs w:val="20"/>
        </w:rPr>
        <w:t>sketsa</w:t>
      </w:r>
      <w:proofErr w:type="spellEnd"/>
      <w:r>
        <w:rPr>
          <w:rFonts w:ascii="Times New Roman" w:hAnsi="Times New Roman"/>
          <w:sz w:val="20"/>
          <w:szCs w:val="20"/>
        </w:rPr>
        <w:t xml:space="preserve"> </w:t>
      </w:r>
      <w:proofErr w:type="spellStart"/>
      <w:r>
        <w:rPr>
          <w:rFonts w:ascii="Times New Roman" w:hAnsi="Times New Roman"/>
          <w:sz w:val="20"/>
          <w:szCs w:val="20"/>
        </w:rPr>
        <w:t>tersebut</w:t>
      </w:r>
      <w:proofErr w:type="spellEnd"/>
      <w:r>
        <w:rPr>
          <w:rFonts w:ascii="Times New Roman" w:hAnsi="Times New Roman"/>
          <w:sz w:val="20"/>
          <w:szCs w:val="20"/>
        </w:rPr>
        <w:t xml:space="preserve"> </w:t>
      </w:r>
      <w:proofErr w:type="spellStart"/>
      <w:r>
        <w:rPr>
          <w:rFonts w:ascii="Times New Roman" w:hAnsi="Times New Roman"/>
          <w:sz w:val="20"/>
          <w:szCs w:val="20"/>
        </w:rPr>
        <w:t>lalu</w:t>
      </w:r>
      <w:proofErr w:type="spellEnd"/>
      <w:r>
        <w:rPr>
          <w:rFonts w:ascii="Times New Roman" w:hAnsi="Times New Roman"/>
          <w:sz w:val="20"/>
          <w:szCs w:val="20"/>
        </w:rPr>
        <w:t xml:space="preserve"> </w:t>
      </w:r>
      <w:proofErr w:type="spellStart"/>
      <w:r>
        <w:rPr>
          <w:rFonts w:ascii="Times New Roman" w:hAnsi="Times New Roman"/>
          <w:sz w:val="20"/>
          <w:szCs w:val="20"/>
        </w:rPr>
        <w:t>dibuatlah</w:t>
      </w:r>
      <w:proofErr w:type="spellEnd"/>
      <w:r>
        <w:rPr>
          <w:rFonts w:ascii="Times New Roman" w:hAnsi="Times New Roman"/>
          <w:sz w:val="20"/>
          <w:szCs w:val="20"/>
        </w:rPr>
        <w:t xml:space="preserve"> </w:t>
      </w:r>
      <w:r>
        <w:rPr>
          <w:rFonts w:ascii="Times New Roman" w:hAnsi="Times New Roman"/>
          <w:i/>
          <w:iCs/>
          <w:sz w:val="20"/>
          <w:szCs w:val="20"/>
        </w:rPr>
        <w:t>Storyboard</w:t>
      </w:r>
      <w:r w:rsidR="003203C2">
        <w:rPr>
          <w:rFonts w:ascii="Times New Roman" w:hAnsi="Times New Roman"/>
          <w:i/>
          <w:iCs/>
          <w:sz w:val="20"/>
          <w:szCs w:val="20"/>
        </w:rPr>
        <w:t xml:space="preserve"> </w:t>
      </w:r>
      <w:r w:rsidR="00145F89">
        <w:rPr>
          <w:rFonts w:ascii="Times New Roman" w:hAnsi="Times New Roman"/>
          <w:sz w:val="20"/>
          <w:szCs w:val="20"/>
        </w:rPr>
        <w:t xml:space="preserve">yang </w:t>
      </w:r>
      <w:proofErr w:type="spellStart"/>
      <w:r w:rsidR="00145F89">
        <w:rPr>
          <w:rFonts w:ascii="Times New Roman" w:hAnsi="Times New Roman"/>
          <w:sz w:val="20"/>
          <w:szCs w:val="20"/>
        </w:rPr>
        <w:t>berfungsi</w:t>
      </w:r>
      <w:proofErr w:type="spellEnd"/>
      <w:r w:rsidR="00145F89">
        <w:rPr>
          <w:rFonts w:ascii="Times New Roman" w:hAnsi="Times New Roman"/>
          <w:sz w:val="20"/>
          <w:szCs w:val="20"/>
        </w:rPr>
        <w:t xml:space="preserve"> </w:t>
      </w:r>
      <w:proofErr w:type="spellStart"/>
      <w:r w:rsidR="00145F89">
        <w:rPr>
          <w:rFonts w:ascii="Times New Roman" w:hAnsi="Times New Roman"/>
          <w:sz w:val="20"/>
          <w:szCs w:val="20"/>
        </w:rPr>
        <w:t>untuk</w:t>
      </w:r>
      <w:proofErr w:type="spellEnd"/>
      <w:r w:rsidR="00145F89">
        <w:rPr>
          <w:rFonts w:ascii="Times New Roman" w:hAnsi="Times New Roman"/>
          <w:sz w:val="20"/>
          <w:szCs w:val="20"/>
        </w:rPr>
        <w:t xml:space="preserve"> </w:t>
      </w:r>
      <w:proofErr w:type="spellStart"/>
      <w:r w:rsidR="00145F89">
        <w:rPr>
          <w:rFonts w:ascii="Times New Roman" w:hAnsi="Times New Roman"/>
          <w:sz w:val="20"/>
          <w:szCs w:val="20"/>
        </w:rPr>
        <w:t>menjelaskan</w:t>
      </w:r>
      <w:proofErr w:type="spellEnd"/>
      <w:r w:rsidR="00145F89">
        <w:rPr>
          <w:rFonts w:ascii="Times New Roman" w:hAnsi="Times New Roman"/>
          <w:sz w:val="20"/>
          <w:szCs w:val="20"/>
        </w:rPr>
        <w:t xml:space="preserve"> </w:t>
      </w:r>
      <w:proofErr w:type="spellStart"/>
      <w:r w:rsidR="00145F89">
        <w:rPr>
          <w:rFonts w:ascii="Times New Roman" w:hAnsi="Times New Roman"/>
          <w:sz w:val="20"/>
          <w:szCs w:val="20"/>
        </w:rPr>
        <w:t>pengalaman</w:t>
      </w:r>
      <w:proofErr w:type="spellEnd"/>
      <w:r w:rsidR="00145F89">
        <w:rPr>
          <w:rFonts w:ascii="Times New Roman" w:hAnsi="Times New Roman"/>
          <w:sz w:val="20"/>
          <w:szCs w:val="20"/>
        </w:rPr>
        <w:t xml:space="preserve"> yang </w:t>
      </w:r>
      <w:proofErr w:type="spellStart"/>
      <w:proofErr w:type="gramStart"/>
      <w:r w:rsidR="00145F89">
        <w:rPr>
          <w:rFonts w:ascii="Times New Roman" w:hAnsi="Times New Roman"/>
          <w:sz w:val="20"/>
          <w:szCs w:val="20"/>
        </w:rPr>
        <w:t>akan</w:t>
      </w:r>
      <w:proofErr w:type="spellEnd"/>
      <w:proofErr w:type="gramEnd"/>
      <w:r w:rsidR="00145F89">
        <w:rPr>
          <w:rFonts w:ascii="Times New Roman" w:hAnsi="Times New Roman"/>
          <w:sz w:val="20"/>
          <w:szCs w:val="20"/>
        </w:rPr>
        <w:t xml:space="preserve"> </w:t>
      </w:r>
      <w:proofErr w:type="spellStart"/>
      <w:r w:rsidR="00145F89">
        <w:rPr>
          <w:rFonts w:ascii="Times New Roman" w:hAnsi="Times New Roman"/>
          <w:sz w:val="20"/>
          <w:szCs w:val="20"/>
        </w:rPr>
        <w:t>didapat</w:t>
      </w:r>
      <w:proofErr w:type="spellEnd"/>
      <w:r w:rsidR="00145F89">
        <w:rPr>
          <w:rFonts w:ascii="Times New Roman" w:hAnsi="Times New Roman"/>
          <w:sz w:val="20"/>
          <w:szCs w:val="20"/>
        </w:rPr>
        <w:t xml:space="preserve"> </w:t>
      </w:r>
      <w:r w:rsidR="00145F89" w:rsidRPr="00145F89">
        <w:rPr>
          <w:rFonts w:ascii="Times New Roman" w:hAnsi="Times New Roman"/>
          <w:i/>
          <w:iCs/>
          <w:sz w:val="20"/>
          <w:szCs w:val="20"/>
        </w:rPr>
        <w:t>User</w:t>
      </w:r>
      <w:r w:rsidR="00145F89">
        <w:rPr>
          <w:rFonts w:ascii="Times New Roman" w:hAnsi="Times New Roman"/>
          <w:sz w:val="20"/>
          <w:szCs w:val="20"/>
        </w:rPr>
        <w:t xml:space="preserve"> </w:t>
      </w:r>
      <w:proofErr w:type="spellStart"/>
      <w:r w:rsidR="00145F89">
        <w:rPr>
          <w:rFonts w:ascii="Times New Roman" w:hAnsi="Times New Roman"/>
          <w:sz w:val="20"/>
          <w:szCs w:val="20"/>
        </w:rPr>
        <w:t>ketika</w:t>
      </w:r>
      <w:proofErr w:type="spellEnd"/>
      <w:r w:rsidR="00145F89">
        <w:rPr>
          <w:rFonts w:ascii="Times New Roman" w:hAnsi="Times New Roman"/>
          <w:sz w:val="20"/>
          <w:szCs w:val="20"/>
        </w:rPr>
        <w:t xml:space="preserve"> </w:t>
      </w:r>
      <w:proofErr w:type="spellStart"/>
      <w:r w:rsidR="00145F89">
        <w:rPr>
          <w:rFonts w:ascii="Times New Roman" w:hAnsi="Times New Roman"/>
          <w:sz w:val="20"/>
          <w:szCs w:val="20"/>
        </w:rPr>
        <w:t>menjalankan</w:t>
      </w:r>
      <w:proofErr w:type="spellEnd"/>
      <w:r w:rsidR="00145F89">
        <w:rPr>
          <w:rFonts w:ascii="Times New Roman" w:hAnsi="Times New Roman"/>
          <w:sz w:val="20"/>
          <w:szCs w:val="20"/>
        </w:rPr>
        <w:t xml:space="preserve"> </w:t>
      </w:r>
      <w:proofErr w:type="spellStart"/>
      <w:r w:rsidR="00145F89">
        <w:rPr>
          <w:rFonts w:ascii="Times New Roman" w:hAnsi="Times New Roman"/>
          <w:sz w:val="20"/>
          <w:szCs w:val="20"/>
        </w:rPr>
        <w:t>hasil</w:t>
      </w:r>
      <w:proofErr w:type="spellEnd"/>
      <w:r w:rsidR="00145F89">
        <w:rPr>
          <w:rFonts w:ascii="Times New Roman" w:hAnsi="Times New Roman"/>
          <w:sz w:val="20"/>
          <w:szCs w:val="20"/>
        </w:rPr>
        <w:t xml:space="preserve"> </w:t>
      </w:r>
      <w:proofErr w:type="spellStart"/>
      <w:r w:rsidR="00145F89">
        <w:rPr>
          <w:rFonts w:ascii="Times New Roman" w:hAnsi="Times New Roman"/>
          <w:sz w:val="20"/>
          <w:szCs w:val="20"/>
        </w:rPr>
        <w:t>implementasi</w:t>
      </w:r>
      <w:proofErr w:type="spellEnd"/>
      <w:r w:rsidR="00145F89">
        <w:rPr>
          <w:rFonts w:ascii="Times New Roman" w:hAnsi="Times New Roman"/>
          <w:sz w:val="20"/>
          <w:szCs w:val="20"/>
        </w:rPr>
        <w:t xml:space="preserve"> </w:t>
      </w:r>
      <w:r w:rsidR="00145F89" w:rsidRPr="00E05C61">
        <w:rPr>
          <w:rFonts w:ascii="Times New Roman" w:hAnsi="Times New Roman"/>
          <w:sz w:val="20"/>
          <w:szCs w:val="20"/>
        </w:rPr>
        <w:t xml:space="preserve">yang </w:t>
      </w:r>
      <w:proofErr w:type="spellStart"/>
      <w:r w:rsidR="00145F89" w:rsidRPr="00E05C61">
        <w:rPr>
          <w:rFonts w:ascii="Times New Roman" w:hAnsi="Times New Roman"/>
          <w:sz w:val="20"/>
          <w:szCs w:val="20"/>
        </w:rPr>
        <w:t>akan</w:t>
      </w:r>
      <w:proofErr w:type="spellEnd"/>
      <w:r w:rsidR="00145F89" w:rsidRPr="00E05C61">
        <w:rPr>
          <w:rFonts w:ascii="Times New Roman" w:hAnsi="Times New Roman"/>
          <w:sz w:val="20"/>
          <w:szCs w:val="20"/>
        </w:rPr>
        <w:t xml:space="preserve"> </w:t>
      </w:r>
      <w:proofErr w:type="spellStart"/>
      <w:r w:rsidR="00145F89" w:rsidRPr="00E05C61">
        <w:rPr>
          <w:rFonts w:ascii="Times New Roman" w:hAnsi="Times New Roman"/>
          <w:sz w:val="20"/>
          <w:szCs w:val="20"/>
        </w:rPr>
        <w:t>dibuat</w:t>
      </w:r>
      <w:proofErr w:type="spellEnd"/>
      <w:r w:rsidR="00145F89" w:rsidRPr="00E05C61">
        <w:rPr>
          <w:rFonts w:ascii="Times New Roman" w:hAnsi="Times New Roman"/>
          <w:sz w:val="20"/>
          <w:szCs w:val="20"/>
        </w:rPr>
        <w:t>.</w:t>
      </w:r>
      <w:r w:rsidR="003203C2">
        <w:rPr>
          <w:rFonts w:ascii="Times New Roman" w:hAnsi="Times New Roman"/>
          <w:sz w:val="20"/>
          <w:szCs w:val="20"/>
        </w:rPr>
        <w:t xml:space="preserve"> </w:t>
      </w:r>
      <w:proofErr w:type="spellStart"/>
      <w:r w:rsidR="003203C2">
        <w:rPr>
          <w:rFonts w:ascii="Times New Roman" w:hAnsi="Times New Roman"/>
          <w:sz w:val="20"/>
          <w:szCs w:val="20"/>
        </w:rPr>
        <w:t>Gambar</w:t>
      </w:r>
      <w:proofErr w:type="spellEnd"/>
      <w:r w:rsidR="003203C2">
        <w:rPr>
          <w:rFonts w:ascii="Times New Roman" w:hAnsi="Times New Roman"/>
          <w:sz w:val="20"/>
          <w:szCs w:val="20"/>
        </w:rPr>
        <w:t xml:space="preserve"> 3.4 </w:t>
      </w:r>
      <w:proofErr w:type="spellStart"/>
      <w:r w:rsidR="003203C2">
        <w:rPr>
          <w:rFonts w:ascii="Times New Roman" w:hAnsi="Times New Roman"/>
          <w:sz w:val="20"/>
          <w:szCs w:val="20"/>
        </w:rPr>
        <w:t>merupakan</w:t>
      </w:r>
      <w:proofErr w:type="spellEnd"/>
      <w:r w:rsidR="003203C2">
        <w:rPr>
          <w:rFonts w:ascii="Times New Roman" w:hAnsi="Times New Roman"/>
          <w:sz w:val="20"/>
          <w:szCs w:val="20"/>
        </w:rPr>
        <w:t xml:space="preserve"> </w:t>
      </w:r>
      <w:r w:rsidR="003203C2" w:rsidRPr="00145F89">
        <w:rPr>
          <w:rFonts w:ascii="Times New Roman" w:hAnsi="Times New Roman"/>
          <w:i/>
          <w:iCs/>
          <w:sz w:val="20"/>
          <w:szCs w:val="20"/>
        </w:rPr>
        <w:t>storyboard</w:t>
      </w:r>
      <w:r w:rsidR="00CF32EE">
        <w:rPr>
          <w:rFonts w:ascii="Times New Roman" w:hAnsi="Times New Roman"/>
          <w:iCs/>
          <w:sz w:val="20"/>
          <w:szCs w:val="20"/>
        </w:rPr>
        <w:t xml:space="preserve"> </w:t>
      </w:r>
      <w:proofErr w:type="spellStart"/>
      <w:r w:rsidR="00CF32EE">
        <w:rPr>
          <w:rFonts w:ascii="Times New Roman" w:hAnsi="Times New Roman"/>
          <w:iCs/>
          <w:sz w:val="20"/>
          <w:szCs w:val="20"/>
        </w:rPr>
        <w:t>dari</w:t>
      </w:r>
      <w:proofErr w:type="spellEnd"/>
      <w:r w:rsidR="00CF32EE">
        <w:rPr>
          <w:rFonts w:ascii="Times New Roman" w:hAnsi="Times New Roman"/>
          <w:iCs/>
          <w:sz w:val="20"/>
          <w:szCs w:val="20"/>
        </w:rPr>
        <w:t xml:space="preserve"> </w:t>
      </w:r>
      <w:proofErr w:type="spellStart"/>
      <w:r w:rsidR="00CF32EE">
        <w:rPr>
          <w:rFonts w:ascii="Times New Roman" w:hAnsi="Times New Roman"/>
          <w:iCs/>
          <w:sz w:val="20"/>
          <w:szCs w:val="20"/>
        </w:rPr>
        <w:t>sistem</w:t>
      </w:r>
      <w:proofErr w:type="spellEnd"/>
      <w:r w:rsidR="00CF32EE">
        <w:rPr>
          <w:rFonts w:ascii="Times New Roman" w:hAnsi="Times New Roman"/>
          <w:iCs/>
          <w:sz w:val="20"/>
          <w:szCs w:val="20"/>
        </w:rPr>
        <w:t xml:space="preserve"> </w:t>
      </w:r>
      <w:r w:rsidR="00CF32EE" w:rsidRPr="00CF32EE">
        <w:rPr>
          <w:rFonts w:ascii="Times New Roman" w:hAnsi="Times New Roman"/>
          <w:i/>
          <w:iCs/>
          <w:sz w:val="20"/>
          <w:szCs w:val="20"/>
        </w:rPr>
        <w:t>bridging</w:t>
      </w:r>
      <w:r w:rsidR="00CF32EE">
        <w:rPr>
          <w:rFonts w:ascii="Times New Roman" w:hAnsi="Times New Roman"/>
          <w:iCs/>
          <w:sz w:val="20"/>
          <w:szCs w:val="20"/>
        </w:rPr>
        <w:t xml:space="preserve"> yang </w:t>
      </w:r>
      <w:proofErr w:type="spellStart"/>
      <w:r w:rsidR="00CF32EE">
        <w:rPr>
          <w:rFonts w:ascii="Times New Roman" w:hAnsi="Times New Roman"/>
          <w:iCs/>
          <w:sz w:val="20"/>
          <w:szCs w:val="20"/>
        </w:rPr>
        <w:t>dibuat</w:t>
      </w:r>
      <w:proofErr w:type="spellEnd"/>
      <w:r w:rsidR="00CF32EE">
        <w:rPr>
          <w:rFonts w:ascii="Times New Roman" w:hAnsi="Times New Roman"/>
          <w:iCs/>
          <w:sz w:val="20"/>
          <w:szCs w:val="20"/>
        </w:rPr>
        <w:t>.</w:t>
      </w:r>
    </w:p>
    <w:p w14:paraId="15C6C656" w14:textId="05B382A0" w:rsidR="003A78D1" w:rsidRDefault="003A78D1" w:rsidP="00E05C61">
      <w:pPr>
        <w:pStyle w:val="ListParagraph"/>
        <w:spacing w:after="240" w:line="240" w:lineRule="auto"/>
        <w:ind w:left="0" w:firstLine="426"/>
        <w:rPr>
          <w:rFonts w:ascii="Times New Roman" w:hAnsi="Times New Roman"/>
          <w:sz w:val="20"/>
          <w:szCs w:val="20"/>
        </w:rPr>
      </w:pPr>
      <w:r w:rsidRPr="008D7EB3">
        <w:rPr>
          <w:i/>
          <w:iCs/>
          <w:noProof/>
          <w:lang w:val="en-US"/>
        </w:rPr>
        <w:drawing>
          <wp:inline distT="0" distB="0" distL="0" distR="0" wp14:anchorId="55E7EEBA" wp14:editId="63501C6E">
            <wp:extent cx="2403677" cy="3400425"/>
            <wp:effectExtent l="0" t="0" r="0" b="0"/>
            <wp:docPr id="84" name="Picture 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3677" cy="3400425"/>
                    </a:xfrm>
                    <a:prstGeom prst="rect">
                      <a:avLst/>
                    </a:prstGeom>
                    <a:noFill/>
                    <a:ln>
                      <a:noFill/>
                    </a:ln>
                  </pic:spPr>
                </pic:pic>
              </a:graphicData>
            </a:graphic>
          </wp:inline>
        </w:drawing>
      </w:r>
    </w:p>
    <w:p w14:paraId="698578C0" w14:textId="15C604EC" w:rsidR="003056FC" w:rsidRPr="00E05C61" w:rsidRDefault="003056FC" w:rsidP="003056FC">
      <w:pPr>
        <w:pStyle w:val="ListParagraph"/>
        <w:spacing w:after="0" w:line="240" w:lineRule="auto"/>
        <w:ind w:left="0" w:firstLine="426"/>
        <w:rPr>
          <w:rFonts w:ascii="Times New Roman" w:hAnsi="Times New Roman"/>
          <w:sz w:val="20"/>
          <w:szCs w:val="20"/>
        </w:rPr>
      </w:pPr>
      <w:r>
        <w:rPr>
          <w:noProof/>
          <w:lang w:val="en-US"/>
        </w:rPr>
        <mc:AlternateContent>
          <mc:Choice Requires="wps">
            <w:drawing>
              <wp:inline distT="0" distB="0" distL="0" distR="0" wp14:anchorId="316FD67E" wp14:editId="2A846FA6">
                <wp:extent cx="2578735" cy="635"/>
                <wp:effectExtent l="0" t="0" r="0" b="6350"/>
                <wp:docPr id="18" name="Text Box 18"/>
                <wp:cNvGraphicFramePr/>
                <a:graphic xmlns:a="http://schemas.openxmlformats.org/drawingml/2006/main">
                  <a:graphicData uri="http://schemas.microsoft.com/office/word/2010/wordprocessingShape">
                    <wps:wsp>
                      <wps:cNvSpPr txBox="1"/>
                      <wps:spPr>
                        <a:xfrm>
                          <a:off x="0" y="0"/>
                          <a:ext cx="2578735" cy="635"/>
                        </a:xfrm>
                        <a:prstGeom prst="rect">
                          <a:avLst/>
                        </a:prstGeom>
                        <a:solidFill>
                          <a:prstClr val="white"/>
                        </a:solidFill>
                        <a:ln>
                          <a:noFill/>
                        </a:ln>
                      </wps:spPr>
                      <wps:txbx>
                        <w:txbxContent>
                          <w:p w14:paraId="40764F1E" w14:textId="3C137341" w:rsidR="003056FC" w:rsidRPr="004462DF" w:rsidRDefault="003056FC" w:rsidP="003056FC">
                            <w:pPr>
                              <w:pStyle w:val="Caption"/>
                              <w:jc w:val="center"/>
                              <w:rPr>
                                <w:rFonts w:ascii="Calibri" w:eastAsia="Calibri" w:hAnsi="Calibri"/>
                                <w:iCs/>
                                <w:noProof/>
                              </w:rPr>
                            </w:pPr>
                            <w:r w:rsidRPr="00E05C61">
                              <w:rPr>
                                <w:b/>
                                <w:bCs w:val="0"/>
                              </w:rPr>
                              <w:t xml:space="preserve">Gambar 3. </w:t>
                            </w:r>
                            <w:r w:rsidRPr="00E05C61">
                              <w:rPr>
                                <w:b/>
                                <w:bCs w:val="0"/>
                              </w:rPr>
                              <w:fldChar w:fldCharType="begin"/>
                            </w:r>
                            <w:r w:rsidRPr="00E05C61">
                              <w:rPr>
                                <w:b/>
                                <w:bCs w:val="0"/>
                              </w:rPr>
                              <w:instrText xml:space="preserve"> SEQ Gambar_3. \* ARABIC </w:instrText>
                            </w:r>
                            <w:r w:rsidRPr="00E05C61">
                              <w:rPr>
                                <w:b/>
                                <w:bCs w:val="0"/>
                              </w:rPr>
                              <w:fldChar w:fldCharType="separate"/>
                            </w:r>
                            <w:r>
                              <w:rPr>
                                <w:b/>
                                <w:bCs w:val="0"/>
                                <w:noProof/>
                              </w:rPr>
                              <w:t>4</w:t>
                            </w:r>
                            <w:r w:rsidRPr="00E05C61">
                              <w:rPr>
                                <w:b/>
                                <w:bCs w:val="0"/>
                              </w:rPr>
                              <w:fldChar w:fldCharType="end"/>
                            </w:r>
                            <w:r>
                              <w:rPr>
                                <w:b/>
                                <w:bCs w:val="0"/>
                                <w:lang w:val="en-US"/>
                              </w:rPr>
                              <w:t>.</w:t>
                            </w:r>
                            <w:r>
                              <w:rPr>
                                <w:lang w:val="en-US"/>
                              </w:rPr>
                              <w:t xml:space="preserve"> </w:t>
                            </w:r>
                            <w:r>
                              <w:rPr>
                                <w:i/>
                                <w:iCs/>
                                <w:lang w:val="en-US"/>
                              </w:rPr>
                              <w:t>Storyboard</w:t>
                            </w:r>
                            <w:r w:rsidR="004462DF">
                              <w:rPr>
                                <w:iCs/>
                                <w:lang w:val="en-US"/>
                              </w:rPr>
                              <w:t xml:space="preserve"> </w:t>
                            </w:r>
                            <w:proofErr w:type="spellStart"/>
                            <w:r w:rsidR="004462DF">
                              <w:rPr>
                                <w:iCs/>
                                <w:lang w:val="en-US"/>
                              </w:rPr>
                              <w:t>sistem</w:t>
                            </w:r>
                            <w:proofErr w:type="spellEnd"/>
                            <w:r w:rsidR="004462DF">
                              <w:rPr>
                                <w:iCs/>
                                <w:lang w:val="en-US"/>
                              </w:rPr>
                              <w:t xml:space="preserve"> </w:t>
                            </w:r>
                            <w:bookmarkStart w:id="0" w:name="_GoBack"/>
                            <w:r w:rsidR="004462DF" w:rsidRPr="004462DF">
                              <w:rPr>
                                <w:i/>
                                <w:iCs/>
                                <w:lang w:val="en-US"/>
                              </w:rPr>
                              <w:t>bridging</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18" o:spid="_x0000_s1027" type="#_x0000_t202" style="width:203.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uRLQIAAGYEAAAOAAAAZHJzL2Uyb0RvYy54bWysVMtu2zAQvBfoPxC817Jd5AHBcuA6cFHA&#10;SALYRc40RVkCKC5L0pbSr+9QDydNeyp6oZa7yyVnZleLu7bW7Kycr8hkfDaZcqaMpLwyx4x/328+&#10;3XLmgzC50GRUxl+U53fLjx8WjU3VnErSuXIMRYxPG5vxMgSbJomXpaqFn5BVBsGCXC0Ctu6Y5E40&#10;qF7rZD6dXicNudw6ksp7eO/7IF929YtCyfBYFF4FpjOOt4Vudd16iGuyXIj06IQtKzk8Q/zDK2pR&#10;GVx6KXUvgmAnV/1Rqq6kI09FmEiqEyqKSqoOA9DMpu/Q7EphVYcF5Hh7ocn/v7Ly4fzkWJVDOyhl&#10;RA2N9qoN7Au1DC7w01ifIm1nkRha+JE7+j2cEXZbuDp+AYghDqZfLuzGahLO+dXN7c3nK84kYtcw&#10;UDt5PWqdD18V1SwaGXeQrmNUnLc+9KljSrzJk67yTaV13MTAWjt2FpC5KaughuK/ZWkTcw3FU33B&#10;6Ekivh5HtEJ7aHs+RowHyl8A3VHfPN7KTYX7tsKHJ+HQLUCLCQiPWApNTcZpsDgryf38mz/mQ0RE&#10;OWvQfRn3P07CKc70NwN5Y6uOhhuNw2iYU70mIJ1htqzsTBxwQY9m4ah+xmCs4i0ICSNxV8bDaK5D&#10;PwMYLKlWqy4JDWlF2JqdlbH0yOu+fRbODqoEiPlAY1+K9J04fW4nj12dApjulIu89iwOdKOZO+2H&#10;wYvT8nbfZb3+Hpa/AAAA//8DAFBLAwQUAAYACAAAACEA5YvJtdoAAAACAQAADwAAAGRycy9kb3du&#10;cmV2LnhtbEyPwU7DMBBE70j8g7VIXBB1ClGEQpyqquAAl4rQC7dtvI0D8TqynTb8PS4XuIy0mtHM&#10;22o120EcyYfesYLlIgNB3Drdc6dg9/58+wAiRGSNg2NS8E0BVvXlRYWldid+o2MTO5FKOJSowMQ4&#10;llKG1pDFsHAjcfIOzluM6fSd1B5PqdwO8i7LCmmx57RgcKSNofarmayCbf6xNTfT4el1nd/7l920&#10;KT67Rqnrq3n9CCLSHP/CcMZP6FAnpr2bWAcxKEiPxF9NXp4VSxD7c0jWlfyPXv8AAAD//wMAUEsB&#10;Ai0AFAAGAAgAAAAhALaDOJL+AAAA4QEAABMAAAAAAAAAAAAAAAAAAAAAAFtDb250ZW50X1R5cGVz&#10;XS54bWxQSwECLQAUAAYACAAAACEAOP0h/9YAAACUAQAACwAAAAAAAAAAAAAAAAAvAQAAX3JlbHMv&#10;LnJlbHNQSwECLQAUAAYACAAAACEAecQ7kS0CAABmBAAADgAAAAAAAAAAAAAAAAAuAgAAZHJzL2Uy&#10;b0RvYy54bWxQSwECLQAUAAYACAAAACEA5YvJtdoAAAACAQAADwAAAAAAAAAAAAAAAACHBAAAZHJz&#10;L2Rvd25yZXYueG1sUEsFBgAAAAAEAAQA8wAAAI4FAAAAAA==&#10;" stroked="f">
                <v:textbox style="mso-fit-shape-to-text:t" inset="0,0,0,0">
                  <w:txbxContent>
                    <w:p w14:paraId="40764F1E" w14:textId="3C137341" w:rsidR="003056FC" w:rsidRPr="004462DF" w:rsidRDefault="003056FC" w:rsidP="003056FC">
                      <w:pPr>
                        <w:pStyle w:val="Caption"/>
                        <w:jc w:val="center"/>
                        <w:rPr>
                          <w:rFonts w:ascii="Calibri" w:eastAsia="Calibri" w:hAnsi="Calibri"/>
                          <w:iCs/>
                          <w:noProof/>
                        </w:rPr>
                      </w:pPr>
                      <w:r w:rsidRPr="00E05C61">
                        <w:rPr>
                          <w:b/>
                          <w:bCs w:val="0"/>
                        </w:rPr>
                        <w:t xml:space="preserve">Gambar 3. </w:t>
                      </w:r>
                      <w:r w:rsidRPr="00E05C61">
                        <w:rPr>
                          <w:b/>
                          <w:bCs w:val="0"/>
                        </w:rPr>
                        <w:fldChar w:fldCharType="begin"/>
                      </w:r>
                      <w:r w:rsidRPr="00E05C61">
                        <w:rPr>
                          <w:b/>
                          <w:bCs w:val="0"/>
                        </w:rPr>
                        <w:instrText xml:space="preserve"> SEQ Gambar_3. \* ARABIC </w:instrText>
                      </w:r>
                      <w:r w:rsidRPr="00E05C61">
                        <w:rPr>
                          <w:b/>
                          <w:bCs w:val="0"/>
                        </w:rPr>
                        <w:fldChar w:fldCharType="separate"/>
                      </w:r>
                      <w:r>
                        <w:rPr>
                          <w:b/>
                          <w:bCs w:val="0"/>
                          <w:noProof/>
                        </w:rPr>
                        <w:t>4</w:t>
                      </w:r>
                      <w:r w:rsidRPr="00E05C61">
                        <w:rPr>
                          <w:b/>
                          <w:bCs w:val="0"/>
                        </w:rPr>
                        <w:fldChar w:fldCharType="end"/>
                      </w:r>
                      <w:r>
                        <w:rPr>
                          <w:b/>
                          <w:bCs w:val="0"/>
                          <w:lang w:val="en-US"/>
                        </w:rPr>
                        <w:t>.</w:t>
                      </w:r>
                      <w:r>
                        <w:rPr>
                          <w:lang w:val="en-US"/>
                        </w:rPr>
                        <w:t xml:space="preserve"> </w:t>
                      </w:r>
                      <w:r>
                        <w:rPr>
                          <w:i/>
                          <w:iCs/>
                          <w:lang w:val="en-US"/>
                        </w:rPr>
                        <w:t>Storyboard</w:t>
                      </w:r>
                      <w:r w:rsidR="004462DF">
                        <w:rPr>
                          <w:iCs/>
                          <w:lang w:val="en-US"/>
                        </w:rPr>
                        <w:t xml:space="preserve"> </w:t>
                      </w:r>
                      <w:proofErr w:type="spellStart"/>
                      <w:r w:rsidR="004462DF">
                        <w:rPr>
                          <w:iCs/>
                          <w:lang w:val="en-US"/>
                        </w:rPr>
                        <w:t>sistem</w:t>
                      </w:r>
                      <w:proofErr w:type="spellEnd"/>
                      <w:r w:rsidR="004462DF">
                        <w:rPr>
                          <w:iCs/>
                          <w:lang w:val="en-US"/>
                        </w:rPr>
                        <w:t xml:space="preserve"> </w:t>
                      </w:r>
                      <w:bookmarkStart w:id="1" w:name="_GoBack"/>
                      <w:r w:rsidR="004462DF" w:rsidRPr="004462DF">
                        <w:rPr>
                          <w:i/>
                          <w:iCs/>
                          <w:lang w:val="en-US"/>
                        </w:rPr>
                        <w:t>bridging</w:t>
                      </w:r>
                      <w:bookmarkEnd w:id="1"/>
                    </w:p>
                  </w:txbxContent>
                </v:textbox>
                <w10:anchorlock/>
              </v:shape>
            </w:pict>
          </mc:Fallback>
        </mc:AlternateContent>
      </w:r>
    </w:p>
    <w:p w14:paraId="6B2D4ADC" w14:textId="5A064F96" w:rsidR="001C50BE" w:rsidRPr="00512583" w:rsidRDefault="00512583" w:rsidP="00512583">
      <w:pPr>
        <w:keepNext/>
        <w:ind w:left="360"/>
      </w:pPr>
      <w:r>
        <w:rPr>
          <w:lang w:val="en-US"/>
        </w:rPr>
        <w:t xml:space="preserve">3.5 </w:t>
      </w:r>
      <w:r w:rsidR="001C50BE" w:rsidRPr="00512583">
        <w:t>Test</w:t>
      </w:r>
    </w:p>
    <w:p w14:paraId="3CB5BB12" w14:textId="77777777" w:rsidR="00CF32EE" w:rsidRDefault="00B5345B" w:rsidP="006E1CE1">
      <w:pPr>
        <w:pStyle w:val="CommentText"/>
        <w:spacing w:after="0"/>
        <w:ind w:firstLine="426"/>
        <w:rPr>
          <w:rFonts w:ascii="Times New Roman" w:eastAsia="Times New Roman" w:hAnsi="Times New Roman"/>
          <w:color w:val="000000"/>
          <w:lang w:val="en-US"/>
        </w:rPr>
      </w:pPr>
      <w:r w:rsidRPr="00BB4042">
        <w:rPr>
          <w:rFonts w:ascii="Times New Roman" w:eastAsia="Times New Roman" w:hAnsi="Times New Roman"/>
          <w:i/>
          <w:iCs/>
          <w:color w:val="000000"/>
          <w:lang w:val="id-ID"/>
        </w:rPr>
        <w:t xml:space="preserve">Test </w:t>
      </w:r>
      <w:r w:rsidRPr="00BB4042">
        <w:rPr>
          <w:rFonts w:ascii="Times New Roman" w:eastAsia="Times New Roman" w:hAnsi="Times New Roman"/>
          <w:color w:val="000000"/>
          <w:lang w:val="id-ID"/>
        </w:rPr>
        <w:t xml:space="preserve">bertujuan untuk mendapat umpan balik dari </w:t>
      </w:r>
      <w:r w:rsidRPr="00BB4042">
        <w:rPr>
          <w:rFonts w:ascii="Times New Roman" w:eastAsia="Times New Roman" w:hAnsi="Times New Roman"/>
          <w:i/>
          <w:iCs/>
          <w:color w:val="000000"/>
          <w:lang w:val="id-ID"/>
        </w:rPr>
        <w:t xml:space="preserve">User </w:t>
      </w:r>
      <w:r w:rsidRPr="00BB4042">
        <w:rPr>
          <w:rFonts w:ascii="Times New Roman" w:eastAsia="Times New Roman" w:hAnsi="Times New Roman"/>
          <w:color w:val="000000"/>
          <w:lang w:val="id-ID"/>
        </w:rPr>
        <w:t xml:space="preserve">pada </w:t>
      </w:r>
      <w:r w:rsidRPr="00BB4042">
        <w:rPr>
          <w:rFonts w:ascii="Times New Roman" w:eastAsia="Times New Roman" w:hAnsi="Times New Roman"/>
          <w:i/>
          <w:iCs/>
          <w:color w:val="000000"/>
          <w:lang w:val="id-ID"/>
        </w:rPr>
        <w:t xml:space="preserve">prototype </w:t>
      </w:r>
      <w:r w:rsidRPr="00BB4042">
        <w:rPr>
          <w:rFonts w:ascii="Times New Roman" w:eastAsia="Times New Roman" w:hAnsi="Times New Roman"/>
          <w:color w:val="000000"/>
          <w:lang w:val="id-ID"/>
        </w:rPr>
        <w:t>yang</w:t>
      </w:r>
      <w:r w:rsidR="00BB4042">
        <w:rPr>
          <w:rFonts w:ascii="Times New Roman" w:eastAsia="Times New Roman" w:hAnsi="Times New Roman"/>
          <w:color w:val="000000"/>
          <w:lang w:val="en-US"/>
        </w:rPr>
        <w:t xml:space="preserve"> </w:t>
      </w:r>
      <w:r w:rsidRPr="00BB4042">
        <w:rPr>
          <w:rFonts w:ascii="Times New Roman" w:eastAsia="Times New Roman" w:hAnsi="Times New Roman"/>
          <w:color w:val="000000"/>
          <w:lang w:val="id-ID"/>
        </w:rPr>
        <w:t>telah dibuat untuk kembali diperbaiki dan mendapatkan solusi terbaik.</w:t>
      </w:r>
      <w:r w:rsidR="00BB4042" w:rsidRPr="00BB4042">
        <w:rPr>
          <w:rFonts w:ascii="Times New Roman" w:eastAsia="Times New Roman" w:hAnsi="Times New Roman"/>
          <w:color w:val="000000"/>
          <w:lang w:val="en-US"/>
        </w:rPr>
        <w:t xml:space="preserve"> </w:t>
      </w:r>
    </w:p>
    <w:p w14:paraId="164B6C50" w14:textId="6333E4B1" w:rsidR="00CF32EE" w:rsidRDefault="00CF32EE" w:rsidP="006E1CE1">
      <w:pPr>
        <w:pStyle w:val="CommentText"/>
        <w:spacing w:after="0"/>
        <w:ind w:firstLine="426"/>
        <w:rPr>
          <w:rFonts w:ascii="Times New Roman" w:eastAsia="Times New Roman" w:hAnsi="Times New Roman"/>
          <w:color w:val="000000"/>
          <w:lang w:val="en-US"/>
        </w:rPr>
      </w:pPr>
      <w:proofErr w:type="spellStart"/>
      <w:proofErr w:type="gramStart"/>
      <w:r>
        <w:rPr>
          <w:rFonts w:ascii="Times New Roman" w:eastAsia="Times New Roman" w:hAnsi="Times New Roman"/>
          <w:color w:val="000000"/>
          <w:lang w:val="en-US"/>
        </w:rPr>
        <w:t>Hasil</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percobaan</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dari</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sistem</w:t>
      </w:r>
      <w:proofErr w:type="spellEnd"/>
      <w:r>
        <w:rPr>
          <w:rFonts w:ascii="Times New Roman" w:eastAsia="Times New Roman" w:hAnsi="Times New Roman"/>
          <w:color w:val="000000"/>
          <w:lang w:val="en-US"/>
        </w:rPr>
        <w:t xml:space="preserve"> yang </w:t>
      </w:r>
      <w:proofErr w:type="spellStart"/>
      <w:r>
        <w:rPr>
          <w:rFonts w:ascii="Times New Roman" w:eastAsia="Times New Roman" w:hAnsi="Times New Roman"/>
          <w:color w:val="000000"/>
          <w:lang w:val="en-US"/>
        </w:rPr>
        <w:t>telah</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dibuat</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dapat</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dilihat</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pada</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gambar</w:t>
      </w:r>
      <w:proofErr w:type="spellEnd"/>
      <w:r>
        <w:rPr>
          <w:rFonts w:ascii="Times New Roman" w:eastAsia="Times New Roman" w:hAnsi="Times New Roman"/>
          <w:color w:val="000000"/>
          <w:lang w:val="en-US"/>
        </w:rPr>
        <w:t xml:space="preserve"> 3.5.</w:t>
      </w:r>
      <w:proofErr w:type="gramEnd"/>
    </w:p>
    <w:p w14:paraId="58D93BA2" w14:textId="5C2547CA" w:rsidR="00CF32EE" w:rsidRDefault="00CF32EE" w:rsidP="008451ED">
      <w:pPr>
        <w:pStyle w:val="CommentText"/>
        <w:keepNext/>
        <w:spacing w:after="0"/>
        <w:ind w:firstLine="426"/>
        <w:rPr>
          <w:rFonts w:ascii="Times New Roman" w:eastAsia="Times New Roman" w:hAnsi="Times New Roman"/>
          <w:color w:val="000000"/>
          <w:lang w:val="en-US"/>
        </w:rPr>
      </w:pPr>
      <w:r w:rsidRPr="00CF32EE">
        <w:rPr>
          <w:rFonts w:ascii="Times New Roman" w:eastAsia="Times New Roman" w:hAnsi="Times New Roman"/>
          <w:noProof/>
          <w:color w:val="000000"/>
          <w:lang w:val="en-US"/>
        </w:rPr>
        <w:lastRenderedPageBreak/>
        <mc:AlternateContent>
          <mc:Choice Requires="wpg">
            <w:drawing>
              <wp:inline distT="0" distB="0" distL="0" distR="0" wp14:anchorId="1D3FF277" wp14:editId="4D7C00D2">
                <wp:extent cx="2409825" cy="2946181"/>
                <wp:effectExtent l="0" t="0" r="9525" b="6985"/>
                <wp:docPr id="40962" name="Group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87E5E9F-0BB4-E0F9-CB4D-5EBC6C31A6AB}"/>
                    </a:ext>
                  </a:extLst>
                </wp:docPr>
                <wp:cNvGraphicFramePr/>
                <a:graphic xmlns:a="http://schemas.openxmlformats.org/drawingml/2006/main">
                  <a:graphicData uri="http://schemas.microsoft.com/office/word/2010/wordprocessingGroup">
                    <wpg:wgp>
                      <wpg:cNvGrpSpPr/>
                      <wpg:grpSpPr bwMode="auto">
                        <a:xfrm>
                          <a:off x="0" y="0"/>
                          <a:ext cx="2409825" cy="2946181"/>
                          <a:chOff x="0" y="0"/>
                          <a:chExt cx="4602480" cy="5996940"/>
                        </a:xfrm>
                      </wpg:grpSpPr>
                      <pic:pic xmlns:pic="http://schemas.openxmlformats.org/drawingml/2006/picture">
                        <pic:nvPicPr>
                          <pic:cNvPr id="2" name="Pictur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92E400-26C7-0EA4-BE4F-6C69AC349D82}"/>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l="2054" t="34087" r="55873" b="18352"/>
                          <a:stretch>
                            <a:fillRect/>
                          </a:stretch>
                        </pic:blipFill>
                        <pic:spPr bwMode="auto">
                          <a:xfrm>
                            <a:off x="0" y="0"/>
                            <a:ext cx="4587240"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CB05322-56E1-C356-80E8-CFD4A4FF3935}"/>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l="45786" t="28925" r="4836" b="11394"/>
                          <a:stretch>
                            <a:fillRect/>
                          </a:stretch>
                        </pic:blipFill>
                        <pic:spPr bwMode="auto">
                          <a:xfrm>
                            <a:off x="15240" y="2880360"/>
                            <a:ext cx="4587240" cy="311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 o:spid="_x0000_s1026" style="width:189.75pt;height:232pt;mso-position-horizontal-relative:char;mso-position-vertical-relative:line" coordsize="46024,5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3bruKAQAAMoOAAAOAAAAZHJzL2Uyb0RvYy54bWzsV9tu4zYQfS/QfxD0&#10;rlgX6orYi1i2ggJpa7TbD6AlyiJWEgWSjhMU++8dkpIvcbbdZtuHBWLAAi/i8MycmUPq9sNT11qP&#10;hAvK+rnt3bi2RfqSVbTfze0/PhZOYltC4r7CLevJ3H4mwv6w+PGH28OQEZ81rK0It8BIL7LDMLcb&#10;KYdsNhNlQzosbthAepisGe+whC7fzSqOD2C9a2e+60azA+PVwFlJhIDRlZm0F9p+XZNS/lrXgkir&#10;nduATeon18+tes4WtzjbcTw0tBxh4Deg6DDtYdOjqRWW2NpzemWqoyVngtXypmTdjNU1LYn2Abzx&#10;3Bfe3HO2H7Qvu+ywG45hgtC+iNObzZa/PG64Rau5jdw08m2rxx3QpHe2PO0SeZIPQirnoGWc+rMo&#10;/GW4LpBTQMtB7hI5yzVKncIPkrUfF7kfRJ9VcGd6lV4/Owy7TO+n2NHNez78Pmw4vKcGdqZnbQ8/&#10;swpA4L1kGsFTzTu1P4TLetLcPR+5U5hKGPQBf+KHtlXCnJ+iyEs8w27ZQApcrSub9bgSRa6PEkgO&#10;tTJM0yhFOi8AutlYAx/BLW4HWmbwH8mA1hUZ/5y0sEruObFHI91X2egw/7QfHMibAUu6pS2Vz7oG&#10;IEYKVP+4oeWGm86J1yOnMKs2tfz/llW19cjq1DQwsArTAys/CatneYP7HbkTA1Qk6ATk2TTEOTs0&#10;BFdCDauMubSiuxeubVs6FLRtVUao9hhEKOoXRfEKD6bgVqzcd6SXRkE4aSGerBcNHYRt8Yx0WwIF&#10;wX+qvlwAfnLnuqm/dPLQzaEA4rVzl6LYid11jFyUeLmXf1aB9lC2FwTCgNvVQEesMHqF9tUSHsXO&#10;iIMWGesRayk71tZljZmQqNAIXv4GwVbC57sh0toXIDeJwUXI8zCJA9sCDfSSIPRNpQjJiSwbtbqG&#10;AKvlZpvjhGbjRICiSkABv61kEWCAsp1K1kNReFl4kEFcyHvCOks1gBJApLMXP4KkGGzTKwp1z1Ri&#10;wDjO2v5iAIrZjLymZqmbrpN1ghzkR2sgc7Vy7oocOVHhxeEqWOX5ypvIbGhVkV5t8+1cKoSCtbSa&#10;0lnw3TZvueEYpBV+uiQuXpupnDrBmPhXxk4CnXoQ2aUPihwlsYMKFDpp7CaO66XLNHJRilbFpUsP&#10;tCff7pJ1mNtpCDr89765+nftG846KuFC0NJubifHl3CmFGLdV5paiWlr2mehUPBPoTg/dqYkHaUF&#10;ut+fiEOpmoN5M4p48C7iXy/iVglXUAk3ioHT3gjIazLwXWk6CuMk0qLuJ6m694CooySAIaXpXpCi&#10;/1vTvVCLt7puJYkbRONlWmmQupBdqHvgeVEIdywj2dN9bpLud3U/HQJnkmZOBSNl7+r+L9RdX9jh&#10;g0mfB+PHnfoiO+9D+/wTdPE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9rZ&#10;vd4AAAAFAQAADwAAAGRycy9kb3ducmV2LnhtbEyPzWrDMBCE74W+g9hCb43s5qeNazmE0OYUAk0K&#10;JbeNtbFNrJWxFNt5+6q5tJeFYYaZb9PFYGrRUesqywriUQSCOLe64kLB1/7j6RWE88gaa8uk4EoO&#10;Ftn9XYqJtj1/UrfzhQgl7BJUUHrfJFK6vCSDbmQb4uCdbGvQB9kWUrfYh3JTy+comkmDFYeFEhta&#10;lZSfdxejYN1jvxzH793mfFpdD/vp9nsTk1KPD8PyDYSnwf+F4Rc/oEMWmI72wtqJWkF4xN9u8MYv&#10;8ymIo4LJbBKBzFL5nz77AQAA//8DAFBLAwQKAAAAAAAAACEAq2HGrHwRAgB8EQIAFAAAAGRycy9t&#10;ZWRpYS9pbWFnZTEucG5niVBORw0KGgoAAAANSUhEUgAABVYAAAMACAIAAABAXKuVAAAAAXNSR0IA&#10;rs4c6QAA/8pJREFUeF7sXQWgHcXVfu/FQwiQoMECEdy1BPhxD9JixSkQrJBAKFJc2lIKNECxoC2U&#10;Frfi2kKguBQCJASCBQsaQoi993/nfLNz9+21vffuXnnvbNPH3r0zZ858Mzt3jk7zMqO3arLLEDAE&#10;DAFDwBAwBAwBQ6DTItDW1tTc3IS/bU1NzQEKeDIXz/XJnLamrs34nlczbvCha0vz7NY2fNsidZpn&#10;tbbhpovWatEyc9vkW9DBQ9yCPCsqBXwlZVCgVUg1zWmV1kGBzOChv5S+PCFxcsjvca+10HTzXKUQ&#10;uVjAX8qPFAa1tjZhGA88TbbrQWB35rS2dWmRYuAQDREFaU75JDPgGn9QXgqjAWkUHWyZgyYCbgkj&#10;vhV8tCMCRlsz+s57AqIPpUAYAeE60zS/yjzJ6nQiD0gffx2fIQakp55nAV/6K2OKcccgADRMjO4t&#10;AFmgxsTo2UV6jVJdgTwmRquMAorhf/jIsQAOCjJuULitB2ZXGyZYK6r8NDeRHhmR2iPQrUVeEIwv&#10;RhnzHDOkWwtmCN4LeTJrLl8ceb/w7nRvkXml77V7O7g++DcaM0eehFat8Jogy4++R8Ealb2qYGby&#10;lWsCDz30njQjF959rlE6S9tdXBD0NYk+9w+VvrwaXBiVSeEa3ScaAAH9RbEu8tZ4hmUt1JddXjFw&#10;pcuO4KOrVhuXRLBEmuRcVzzpuauoTABsLNXaL7mZ65al2s8H48AQMAQMAUPAEDAEDAFDoNoI6P5V&#10;NtWy73SivUq2wdbZS9pzRYaXf9i8cksNMc8L56DQFTvUJshs0gWKsniCbT12nCAugl+gGqDsx7oU&#10;+1FL60kZlgxfKip4srp3DjbcLIhdMXbnkUt3zG43jx1waO8uhVXRIAoBiOW88F/K/6Kw0I8og29V&#10;X6AqAykFtp3mQrbaTmR3zCtjQhC7c7BEYdj3Bc9FCyA6AqANcCjqC/K4IAlwyy7YK2MUvoPLqR6o&#10;aCh2ta9arDS/pzYk1CZblJ4EN8KSKAZktkgv0DtKFMAeZSnkBzoOQUkk/WZBTGV4mQ+4dKbhL+QQ&#10;mS2cMCg2u1WkGsLLPs4N9CnxemCl6h2B7iL/i7SPSY5xx0SCxDvTrRgtP82FJNwEYdhr5ea0ynxU&#10;zZqbFfLitMhbw+ecJ17NpyIxFXYywUTOVh2cf1U5z6UBKQI1k/wHqwGaofzPa+bciALOSf7Z8n8B&#10;xMOvL+61707+Vy2Gu0dfAAK1GJT/udTgbcI/WaYg/7v3TrRpwrcK+egI+GErQlBeSZanvlUeS0Wn&#10;YpN1g+pX/L9rc5Ymo97njvFnCBgChoAhYAgYAoaAIZAYAiLCqcgvu0PdMoqAp5Yo2TCKuM7vRMLX&#10;TbWz3stWU7enzqhOgZBinm5hRV+gdmC550YWWgMUoOGX5izcQDbGLhy2PvzlDli/VXVAyOLnDePc&#10;93Mrzy0tN9ARQ5yngzJqZ3YCg5PbAwEebAupwJaoBm3ttRLHR+oWxDqtZVSCpdAr/FMfQQM+pVnK&#10;0rR144na96QYxBsgAPmENnxtxe3UVSkgsCkglLkF2/bWTTfkgU7BKwWyp0KBr1g4I+p7hQIZ8J4e&#10;2UQDdYBoN8g8OQHDOgoigag+RS2WlMHct2LORZHZrS0/ziU+okGAEkSkOO01n8AkC0kJT7qx81pG&#10;55VdHQEBvCl4HfSl4OiLMg6vlUi/za3w+4AWwL1Q+k5hAuC9w9zo3TVYhdRnB1OLMrBXAXiNAOzb&#10;Gdek4EXTeSrLi05UnW26UnHFiAj2oAl1QETRpjJ27iHwq2fOr8O1uDbqSkhqIvzPEV2YvOzChlum&#10;XAHfKbwRKuO3qluE6wUVqfggmgKnnHV+UvQjgPqVb5bvi6xyuhbhewsE6AhvlPXBEDAEDAFDwBAw&#10;BAyBRBDAHhF7Snqn69ZTHVMD/3xsOgNPVO6kM7tqtaWJRgBlsK+lBiGQz8XNVX1Txd3XyfkqTvtL&#10;zfIuCoC1uHtWMzJdzd1FbQKlcX9hQ0ynYlr1udPlFeyDnSXfqwxQIOTFECgU9GuxT6orsjiuB7oD&#10;2birYM+OQ6SnqkI22mrP1yoiadCPoGuLSMuqFxCJhQ8DnukDzCcikKvmxfv253Pyj+n8nx01kMjU&#10;yCaCKAbxbZ6t8gxVJHoJbiqZMAZE9UcaViBeFWLtJA50eZAKQINqFBp4dQpRnSRe4tStdKyrb495&#10;lu+/1JB+SyzQs++83Xuhc9Nmzfjmp+8nfv3x2199+P3M6R2ru9obvDIq6zbDzK4CvL7I+rpxcVDL&#10;NiNuxBRPrR/fLFQPOwfx9URdzEBVnKnyMvPmyuvMtYi15H1kjJIuFPi2V9cowjn9/N2EdmtRkUHx&#10;a4Wv5dc0PoEydNZc56fA8KjZGgvAICPgQ30a3bLkTjmnVlHjlehGIWELumi4wviPRgqgLJdrFwhA&#10;LQm5QnVdJKUOYDcVQAd8waxLhoAhYAgYAoaAIWAIlIqA8/dWV3Pci6FbHbOpAlBLtbjES5x2F+c9&#10;S+nO71bdxjfYcEMRwGBXZ99W0zHCfXF5QZ1COEXHQAsgMr8X4L1qACVpEPa2LNyrp30Qfq8ypyOo&#10;kgP3zbrldTInBQzurVmSO2P9mylPOiKzBgkLKIcEcezCrLruSxXPPKqohdPrLyQWgEkQgiwGLjpA&#10;fI9JWSVe+gWQYfzNDmoIhrKwCqDAtzF1B6VOGZG76NfthX+vERD3ClXWaASEC+0GbsgRAH9mTQog&#10;mp0uzXANaJ2nq/P+oI8JJSKqAID5jDmlMlbP5Xs0dVm2ecEBzfPRIJ19AYApbd+91zZ1ZlOHSoIg&#10;ziDqCiQaRv9KMgRGsgMEOQK87w9fBL74dDbRPBFyT6UAv6UnP03fXB8CQdd9xeeoT1cgeBxAVxix&#10;86OAF+AL6AIKTywqLNSvyl1hFYCqLGQJFbcgt0DRu0r0XPCMwLdMJsIFM+iL4KOuCozndz4C7CMT&#10;AXB5UaVtRhEQ6Ddl/dFMLkKX/KDGAhsMqueXxHgzBAwBQ8AQMAQMAUPAEKgCAs7orvtvFUnVAs9t&#10;sYQAON9s2W7ScuU3lPSlpxDoBXVsy0GRX2Enzx0/Y4BF/g02uLwJu8v67TOEZ4b1citMw743INOb&#10;IDCVBQZnUnN/XYStk+fVtkwZQERtpels+EEbeA6jIkSRwFNAZdCQFU45YZI8CvMioFI5gq9wL6Y5&#10;kV1d9juJ1dW+EgGN6YUfAYzn9GR29EWQZgyGk0No4JMnHlj9yKYzkyH0bcwZolHF+WTPmDTaF6NP&#10;Bzjxbslw41fVgHQKPVKnEmmSKhINf5ChwKNAdJHR0JxwQlqjAARAujpTI9BRroWa5lmrZcn5mnsV&#10;GAN81be55xLN809vm/lj0+yO0nXVLeL91WmvXh76eohbjVtb8DYxw6gLtOkBYT2whHMmiJuPCska&#10;XNPWvYuLslF9pRCnSMz3grOGkjDfaM43KOlyRvUz8kjlbZmNXCtiXJmpq8uUdFPXAZW5dU0IFhiZ&#10;2G4llCXC3SuT0neuErL+6EuqKkJZZ8CtT7ER8CNBBIE8r4pIXYICJwK5hfsUXyL50CRrKcuLG1ez&#10;qQBiDKwVMQQMAUPAEDAEDAFDoCMiQOdz6Zl6mermVb1qsV90RjW18dKbWyVnyqZyIxt52WiKMVzE&#10;UwVI7OQUsAN1AI8FIP1ZGser1d2+nJtkJ5a7lpyBDsWcf4E2r2Z5oY8dvBiHA2Ge23SqHrz/v9+7&#10;Z+/hvYRAhlkgsEnKA1UsZOiLBZL2alU66GbdazRkx8+tvO7XVa2gqcucm0CmJL0G3F6cBr0uLao7&#10;CEQE3e6roO+mGoFykEM34bocfC1thEqyF6EvwxM2YbE/+12gfZLmUw3TYCYIdcAW92aJ0cBHVQo4&#10;C6fYbxVPGvy14yIQarclvkDTSQiFsAd4I7+GSzbPv2LLYuINH+NCsUWa+85pmvt9008xijdCEZkD&#10;usDAHYAiPfVRVA4SFhGSW8RfQNNAyNoCtxHvy4MXXIlQseieE04sWcyfR02clAnEb1mAAkWAuvM4&#10;3wGuEqqWckuBKuOUWpBoIIIrgxR4OcN6KNpFlo9cgxuoOHXNDLqpr4aqw7xKNJOhwEVLUZWGFvEu&#10;kDhjoNA5vhrBR0eW7hUElhpYqhqDh8KyfrR0gI3wwhiPhoAhYAgYAoaAIWAIpICAPyZKnFFVDBYh&#10;Wve4Th3gZHV3WoBsX1XYZvp6b/lnFDfte3LpHt0l7nK2NTXz0rBPj3cV+vxemltw0g/7BLitNkV0&#10;MpbJ4R86PA/f+ohxKgtkmxwSieFn67USIosGigPNyO0EeFTRTbOT4Vk+yETAHObS6WCT74R/5VzZ&#10;CxARC6SkJXMjpmy0oPtKX2jQs1eyJIYEBpg3g0x7Ltk+gwgoMqglnIxl+zC7NH4clFxX0QSB+SqW&#10;8BzdoUijoRnCs8cZvIuYpxNMg5lVQeAELVGvUNpnGZH5RY3C0GimEuwAF+z/Q5sXjiX9B71FYVRB&#10;xQ7QfX1zWyXRIzL2/TS3mSEOmhqgrVcXxBZRDYQb5AWUr1CM6QBot9dXzJ1GKYtUENkuy4u+gHwC&#10;CqoipOTM4wO8c43Iw2H7P08GYXlhJoicz4abmUpx+epe/vd1fS2ueFyC1Oru/BHYBPnEJSowPRYB&#10;M1yzY8oCyGMyqPIAY5p5REOxMukP9QBUfY8UE9WwKilm36BnEzUs0or+5VLkVWlwpLBAgOxRtieG&#10;gCFgCBgChoAhYAh0BgToBaBm18A2xR2zbCNViqPYGTivykfuJp3YHFjL/T5bBTz1X9XkXtz1MqEA&#10;8wU64vJNVNTPto6SK0/Hi4hkKbCDObmRA6Zhw0KckQIUuZR/1x8WwxMmzaLAL6w4a5vcYOfN0+m1&#10;rOyxA7990RdoB7mVd3ZIiDFqPNS4d9l/w0VZ6PNQLjX3CSHNZO4u6YKSVnCgGRFOUExdkZ2o7wYl&#10;I9g7lUEwOtm2fT5J3eaf790g8t1a4IEs8r+qXQRGGHI5bdSq6dy80XXkEUQNZk/wqRzlWDgNeKai&#10;BGZXr/TJ127dP0f8P/z/89n/R44c+atf/WqRRRZ55ZVXIl3BcC7U3OfTtu/m5nPwqPu+ewZx4kML&#10;/IDUY5/BMjLP5YgQdQ9BaAAGHc/lLdb3RbSN6i/ASBCvnUQ92LEp0FKlqKcJOg9/1EBJ5CtRt3/3&#10;AtLDn5ONL6PMsmBOhjGUlSBQ1IBVzL2wRwDfLxxyScWBdwrgUuHXK974j8EKJuutrjTuFXVeRVoZ&#10;/+eEBxT4RLM/lhFZjvQ53mrVWci36lmjrlW62nAN0dXOhWixddVTuLM2yREbwjto6QAb58UxTg0B&#10;Q8AQMAQMAUPAEEgNAWar8j7/NFXJllGf6o27VXOuPOHpXNjEc6Oscr5IttzOMvIWsjSOfBcTt9cz&#10;yL5Uc+0pVaXD72gDVsWD/tXAWieHK2eOQ5RR+7wr5vnkjW6LWd3Z7X0WQG6Rw02wZ9yaB5oOqa7d&#10;EUbwf4bUovHAKdfpFMinMi/d0dR3ukOXwAEXxsy6NGZqYTbEjN/O84IIZF1EKd94y7dsXQWKwnb+&#10;ogUSnFVyTADRC5+q4MUqulEoJg4uDBcOh4chlP7h0AugLkzB6Jk6aSNfYDW8GBKEIIvUCs2LLN48&#10;X3YL6NfYsWMPPvjgLl26zJ49+9prrx0xYkS2BueTtu/eavs8TQZTp42p3toLAm1w8f3ltMdMwHGA&#10;mizQP6H9HBNDfARQBB4BfgrhXcTUEv2RqpkYGYQck3JmnhPF3Ud9tVGXeTfkpcNBAEGj7focluHj&#10;gNE+ZaA0xxQYBS6/vLIMVkV6xwRaS1kWXECMLn1UeYAkVQBBH1FGVGz4zAU27J7glZ5O2+q4Yfcl&#10;zwLdcxI5EeDlU26OAxTKrHnOHjFL+mLrDFz54j1P6NG1+zfTvz/gr6d+9PVnpVKovHz3rt0GL7J0&#10;1y5dWtta3//yk+k//Vg5TaNgCBgChoAhYAgYAoZAzRFwgigFZr//VufzjLc5BWlKtrRsYQPKGFRK&#10;+4HfvT87QM6s8oG4s+Z61/3wvpTnDihBV192yDSXcbMeUj24bPkUdLnJZ0yv37irPc3hScFYpW4R&#10;FSh7U/BnCEOgccj4IahlTJgJoo4ldj3YXvNkAKneTU1qFN1xUQwANZ51Rz0IBOC5rTBcB+cmCLOy&#10;oZ/T1orq4EWsnSq04wu1TFJgFoL+XEA/Ftol55GBlunO4AX+oFhRCb9ogSSnIrjiiYl+hqhsIxem&#10;DYQlnADPsxL0kEjtoVomKfwzQoRaABwqQUVAI2cExPl/68xePKd0eOWVVx566KFh8LOfyMRranq6&#10;9b2ZTcmfjDDpqifiDP2gQzaNU6xQGcjqUAFo0kd5BXp2kZkQOInIrMZDBn3oy+WOjdDwGfccKKAY&#10;5Fi8m6obEhN/ECci5fFayXunee/C1ywI26qb09czogIQ7UPPLromBMsgX21VUow94IwtVv6ZJzZj&#10;9sxXJo8/4ZYLP/nmi7yd1YWL2ftdGZr5vYKVjyn/863nEZhUimG0+foEjk7PnHXT7+8e+68Xn3Bx&#10;W+q7hBV4hzX+77c7jtjgjL2chlFXVGmIXle6cGSY9BEB4oWRhBcAVQCFxfs4ZbJxXHnxwVfufWqv&#10;7j1nz51z6I1nv/rR25VOvnLrz9Oj97KLLAHAW1tb3/vyox9ndpS0HOUCYvUMAUPAEDAEgMAZuxy5&#10;37AdCcWyx229zjIr33zkBXtcOvqF999ICZ/3zn/IUz7rrsuvf/qucEP5GECtfFxVgWdyGOb8b+Pu&#10;OePOS8uDqEBfyiPYyWu5fWogbDuNAOVhJnjzfylIq93J+bczBNcLq7RW0btefHd1N4qbGRL168R8&#10;brJVRGcyPPkqOEbLGby5a+V2WWX1wKE1OBMr2ElnQmpRXiTGLu68ce7m6apAzQVjE7CtJ//+RDGN&#10;VmC8Pc+xF+kinPELD2FZpO+6dkdPudOQBlw44puni6E7mjLQRR8oKdcP9ApSR+jcMneqIuho0C9l&#10;YxfkHExHZv6n6TssvRO/+r+EZ8hmxJ9O3XMhoWlXKbOJkiiwcFLg0UF/76JHfO/+9u+7zrj3ckkh&#10;gW9hBM51rTNk1X8ef9Ge5418YeLr/vvTf3n0fpvtwo/lya45yZYN+7oDVuj7WW7+DznkkKuuuipM&#10;+YILLhg9enR2W++0ffFR27dl85CvIlQARSGKU6Y4Y5rWXgzdFNQhdTO9hUrCTginEEt1pL6GIp/3&#10;7upN+tKKHCmi74W+tk1w+A9dUl5laSkTCvtv/nGOvLxwASj7Um4XX3DRi/f97YxZP+1z5YkZSl5Z&#10;KXO4vaAfCP9kWBYT/z0eaS4Avvuq0NQFU5MaSmCRHh0iov5q/3fmbkedfvPF/3r1Sfc2tbbtsMYm&#10;8vDWS+Qhr3YaVn25vK7T0dYWiF7lgQBxxPs4ZSIjMnjhpa7a9/T5evXB89/eefGDb44re8gSqTh/&#10;73mXWnCADtbc97746KdZMxMha0QMAUPAEDAEGhSBsPCM+5UWHxwRyMP9Skpw9XQO2HDn03Y+HHqH&#10;OOgl1XqctvKVSYqHpOhU0pcOWBfbUuxFA4uRE7lppaeHfmDqd/eqIxAcVEIW67dqB1xh2HJFAhcz&#10;V8sscd+l6Z5O/o6YWsmclMyH/I5bWX7knhb/8TI/K4c32Zoxztn/hRlqKGiyZ74A5zUQIq233vAO&#10;4pQlcFFsCLIVCg0x2rsc4DwUABtBF81LVwVm22Yqci+6SB4vZRyBzUCD/rrUBahYjxh4L/kjz59s&#10;9MUkzi8lI4BL/kfoQqZ+ZSmWEqCqZv+crwRg7N4i3hD4Vl1CmHlBvLvntolPuLdQskPqEf3emEf2&#10;vOjY59/7nypKXFo4INDyAwjF6nhYesf9iksN/utjd8R8ZyHrRrQJMSsWLrb3ylt+Pv6DnGW22GKL&#10;Rx99NPzVKaeccs4552QX/qpp+iutnyTCT5hI9bwAIH7reX6ZuBhNaIcXxAntYCuwvdO/hoZ9J8nj&#10;NZHj8Zqh5nOR8Pox9/F+nE7eCI+6ICXh9O48kTgwjj3wjC1Wytj/WeXRN589867LHj7+6pVOctp/&#10;R8q//rxhOJUyQEWnvNd+RaXOkfEvlPZ1wWSSv4yfkWpdVWhv2n6tTc7a4+jTbrvkXy8/CVI7rLnJ&#10;Wbsedertl9z3yr+lLvWzXH8II/OVuIYDfoQbXfrmtNZpjs0l+y0K+z/lf1y/3+VoKBH474nR1/z9&#10;oD8ct9X+KBNn/MooA8//AQssPGTRpVdcYvCqSy3Hf5T/cXVt6bLsQkuiTBmUrYohYAgYAoZAh0EA&#10;Mv83P35Pgz/+FpD/0+gym4PqIQ3iRrPTIYDNop4I4DaN+C+3kjzuDpcYbPVLCuXqI5BBiaIdTON8&#10;phtaF8UaGKac/K8nVeFS1YKTAb3A7yznKiwHhZzMH1YQuK0teaV1HTtgTS2WOYOACeRk+xxkCEcX&#10;GJPvdsmaqRvFGHGg0QFCEQQlcsGl15Yz6kS1IWoFYQ+tBB0XMz3t2+pjLAHJDICXgHblDQ4CLkJY&#10;tRqaE0H4pNNvyIypUQ9SQzLq+1xl+Ew9SyDMeB1NnPkZU2COQ6rMMhKD7aUf7UiQPVGyAxJh/tMr&#10;AyyjoAGRy/emcpQiFueCzP/tD9/TKQB/48v/cYiXV2aBnn3zVdxtt90iXy255JI5C/dq6l5e60Vr&#10;wQvA/zt67FlAD3/DD4tSKF5Az31k6nu+JoyIcSOrb5/T5eEdCY7ScK77pK4aJXl58dJp5kiZEmGl&#10;EH0KeO6Glpe/eKjaBInKoYO9NJlHl+TXNGUA8v9Gv9t32VFbQtXOf/iIhwgB6NWth2vFc66f8SKr&#10;hk/fbjKgKULko5fHpYBbMLkiyarCmCPecGWQNUe1ZpJTo+m+V/992q2XnLnrUTD+77D6/+EGH+97&#10;4QlqHl0D9CCgmoNBUuwpKSurXEMkmWLxMatFCST+yNcs9AIrLLbsXutud9uhFxywwU6Jc7dQ337L&#10;DVhmwXkXQAACpP189IOfrYTbh3Ej/C9h6kbOEDAEDAFDIDkEIIQv0Lvv7UeNCZPEGk6x/PETr+V6&#10;jmAB+sAjRoCFUYBfvXTWrayLe1j1fXlWwT9YIfLxizKvfPAWFRAoCcpsxTPgWwkT8a3goS8Zvslu&#10;OmeVylFE38mYx4c08Zx9R7s5saq8aaMQRcAb3PGFet3jcqH4vqhujt3GWQXmIEefS5XXSmEVf9To&#10;7UzcFOG87iBw+3fibkDQt+82zWoQo9LB0aTHOC5SYIHgkrbQhGy+2xCEr6Y2rScGZ/EZdmW5A8Zf&#10;OhKzVSbHYnny4/qv+Q5o0At81LWkKBXYQdEOyMY6ONCOnZW8g7oLBxsarqx+zs76LUIL1RCaaoEe&#10;0RBaRBwiuIFUnPmoj6UAw+NzSi/e2plBpS7uYNIUs63yQpEeB8IzrtvlkvA6Dgwa4jgo+0FW9OM7&#10;q/W9Cx6+/eiLJl32GL6ByRpO/viLf1f++nfsJO5h7fcdhsw/f5++t53ULtQIBVjrpT/f7WtFSNEe&#10;jrAC1iVZlEcxVtl/85+z+mO/u4HUIq3kA33e7r3yfXXSSSch+N9/i3uEBuQsjDMF0h7U7dfZ9Ky9&#10;RgE9/MV9ks3hRZCA/GCG6+R3yrLgDDwxibe2vXTuHQgGgTOI/BDg5oKHnWR04cP8xXR5ARhWkKUX&#10;ih4hiWLUqeFt9Yf/UfHHy2sAce/fo6CkBPyHogk++UozMobfQa9SpIKUPkFCVouJojNICoBPbJRB&#10;UoEozifyJ9AMymsekBVfHjCj7gP3vfjE6bdcfNZuR521+9Hi///SE1wTeHCga4taADYUKBYdNRTW&#10;wzgltkv9curxmvzVlJG3/HHmnFlk7tS7/4JcA/y36QUHIS/AQ28+061L16M322vDwWvk7AC2Dth+&#10;8StsjLiTKHrN22uexeZfCOh9++O0SV98NP7jd1//8B3+++irT1kdSQEnT/3Y8xam2b/vvEOWWIJP&#10;Bi62KD4WbTFSwOuZeFNqdStvCBgChoAhUE0EsFAPXGhxL6/6piHWIostV3IEvXM9RzT+Ly4ZhZsr&#10;Djwd93h47ytPeg3CfhvuiCcI70dygVWWGML7bC9EVIcqAS2iGKnx+uqHbyO/GmgFIfeRh0dttXf2&#10;wzBiGy+3VqTpolXiA07OqXFY67Td2Lvha2wCNEgEP9yTv/yEuNHNISdW8Vu0krEQoBUdFzOuBXtZ&#10;2bzSkVXFXvkG/+f2lPvmIFRdLfrBpeEArjA29yymfyT4H5dkswtc/b01zpmsAqd9Ct5sVC9HXWuy&#10;ktwGW3aRxt2jYCOuQQzyAZJ84MnvDiFTh4aMXoC80vmfzTB8AB/Bv543Jjt7uhgoAqJWkPx/2g11&#10;VJYytAfSYq+irJNj9Rwv1VPQo0EBRXWV9gtcijyVEhwFcTvISCkecLJUn5fOKHWgEMQEoiDPmUvw&#10;QLQZBY2ppaLXzb++kELgOsuuwr7L+jZqSwpjG6+8DgzUZ/3zki1W2yBfp1FgmYWXgIgOoZ1lrjji&#10;bHj44/k9zz/m5XaSwnOQgrTPkHh83PUPR3rKKI9i/Dh83c3xETebn7wvjeRrLLtiWPtQxiB8/fXX&#10;OAgQkj+vl19+uaWlZtLZb3c7/LSbxqAX+Iv7MrqTtwrja6D9gaJHg//lDcL0wJTA6FPKVTF4rVN3&#10;ddIQzO/HbiX3tMOP2nKt3/5Cg+elopBirA0oBKZ+ad2njYy8FHpIpxRQxVzu9ygn92iO65hPEeK0&#10;hN5bKagWmP0DUV9fW58UkK76usK5dH38LBkxRVPmAgF0LZIT/qAxQfoMfXFkoeCb4ldCLjtcsFxQ&#10;lct7KlWchwUP4AzOOkFhuhhopcQmWYFzAeIfGRBG/o1P3j36n39EIkA8PGP4EZstty6//W7GDy9M&#10;fuOkOy+67SXJF/KrYTvnHC9sHf729D3YTGB39b+PJ8b0z1y4bz9Q+2ratx9OnYLM/wj7J/H5es27&#10;RL/FZCCb2nAoQL50gF99P+3r77+DFgDy/0+zZuFjTt7soSFgCBgChkCHQQCiLGR1hOWHdc3w2Vtj&#10;6RVy2vBRDL4DXoxfYB7nIIrfLGDCX6tz/3W1v8929af6AH+99R6Fr3rytjCkZIYp90Zcdwa/yvkw&#10;MhAn3HxhuOk4VVDeexyEWcoeYnKOf3RegDIC5aEH4UcQGbjg4mG9Rj6sOszkqaOOBCdFOZYouXHz&#10;ynSAtB0xyx0eSky7bCjlaO7g3D7Zj4oATGdUCTdlGn8nnlL0xUXzl481CGkBMnoEFe9VSlQFQkgS&#10;1m21UghUEC3IEE4igW0/06jSYHotFfGDxPtKQ78L/pEv7rAD6xmbkeqaAZGRCxKgThsdd/zYf4s7&#10;gOYLYMNEjxWdukKo0wxOannt+bnmhEdAcNDjAOpo5hRjBbEAbrxECaI53mj5j6BNLFV1IguFin8v&#10;vvs/UR9gfXtcHaa04onX/wl/6d5fQPxe65idoCY4bc+joAXAP1i2Yd6HUgBpAhfo41ZdkkKwwOQv&#10;Pt5u7U1yduXMf1w8f29XHmoFfEQx7z6Ae8QdFMOgadqsGfnKQOy/6KKLcCgAL9yHnQLCtWY25U4o&#10;WLT1+AWGHb+7+JY3NeEv7uNXLFKSmkRJGtKKtHwugJ/LiPqoa0iOSPU8sk6KQQD2tnra4WnP1wIu&#10;N6c+lLdBv0IiQKeAw3MVoTPGcOoIqBQI1A2OZ8rVYT8ar0RAQ6CJb1FFTejtusmlw18h1wBZIVXt&#10;RRd971FFJaM7m0CZlNqyKAV5+1A+yMkiHjRUjakTEGpuv6bk/zvtlotPu/nis35xFHIE0nvIMaEe&#10;TyQocUly42KUnP4iWGmpykxMBQBaPlw/clP2BIKof/o9l81tbe3S0vKHn49cf9mMkw9oXvrkP/EX&#10;QQH56FMLAPk/ftphOP+D2uffTQ3T7NOz91ILLSY/Q21NH039tPChgNQCQP7/7Kuvy+i4BQKUAZpV&#10;MQQMAUOgtgjg5wYpgmDN9mxApqX5PdtBAA+RQcD7fG127q9Y681P3i2pF2hi8tRPkI+gpFopFWZ/&#10;w+J9Ug3lxCop4kYnNwLY7nCfzbPrvaUddu4gjlcqYlvctcU9EQO1bGUleBXbS2b5kvRtzvjtdssq&#10;0qtUH+yMacmXbXKgKggEaY2qdfkChBv9yC23ugL4UFvd7KrDrZJSt9vA0kXtgVSiwZCGdJb3fxUF&#10;2ZeThbBzsWhANL4XgcSojL/0/Gfwv6Ohib1URaLx6ooY/YFp34b5UWT+IPK5XIs9vSHEMbiRNADq&#10;yECGGT1B9weKZLxEvnJCnTsyAOhqsIYLHXcD1CRJ40u5oCZ49LVnYLpHJcS3++B22PBLIdP04qQ3&#10;IPPjH25QEXoH6BFIDWTjkPrmp9zFeP5fjx5BYHlTU8+ePfEkpxZgRpNzjo7TYn2V6dGFqhynOtRX&#10;QCJEZugZh/ALCFR4mjNfTw2AOgCnBmKOBPPEBfnrUuK8/fFyYZ4EcrhMDz1yUmjyiAEv2KsPgvvo&#10;g4DCGNGVQFVsYc9/d05ByD2KlfCLzxtv8A9pADhfdSXUlcgpH5khRDsYRFF5JYKLq3KvNh0iVNPh&#10;3vUuzTusvglCAE7/50U4GvC+1yQvAD5uv/rG0hZeKFlqnCeFW0sZJUEFB+OMyKLG5oj2tr6mSBY3&#10;OAhgnd//Ev7/6/1h7/++J4k9IhfdBPJd2JbFl/9lILmaBwprkv3hpx//9+EExAL876N3ECBQFDFo&#10;AcqT/0E57LFpgQBFobYChoAhYAjUEAF4+3vL/+BFloKraoQZmN+xUdhgyOp8TnGdGQRQt0LOaTPP&#10;pzhgK86GH7SV82FhNsqoEr9fiGXAL50/VRF6BAj8YdeJpLCKz1KnLdk+t59apXRX5LQAwfbWfQxg&#10;csK2hL5zv9sMpwCms3ZicLDXVdGaObJDWbJcOIBuu91ONeMpIF4AqEVpgdWVmt9q0zUg8GpVMyPp&#10;ox0m5eLlU4bxmD0vgbfXBXgOqQsItt56I3LFXKayE8kE3zP1YHCgoBz0ReM8azKVnQvHDZL50Q2h&#10;XPmfvXPuABUQqckMF0EO6GjoBA8FEI0JTonXRAkis+EjxRXqnuZqbkUdfTlPQZ6oeoX53oppQCCr&#10;e///wYstBd9eZgfwIf0ehIO33gP3KDxw4SXuf/FJPs+26l/90M2IBcA/3LAAvAZYEWTjQDrxaykf&#10;uZZbbrl8Yf+HHXbY/PPPHyk/tW16nLbqsIxLfsk8f4GdX6a0nucnx/jBq18t+e0i+eEXQDnVh5N4&#10;S37wMPOeUkpHFeqJQgH8Mq+8D38WOs5ZQCV/mWxBckoWXHyBhaV6QE0+6iW+deqGRD8pWRBEd6mL&#10;TpAFQFP6BS5L6ljELCFSiOEPcgiIkzylIl8B9R6SRAkspi/+9mv8nxwHcPPF9738JOP/kRcAH8/c&#10;Y+T2a22qaRFVa6b+Au4FoQsS9Rr0oxKlgMuciraSVAH4cP3ITUpz8chN9gTllz4YnyD96TN/BLVF&#10;51soQZqlkqLkb/J/qbhZeUPAEDAEqowAVMyIk6f3ltsTBBz4pHoId6cfPlL3IViAkf8M+GfFSDbB&#10;OF1gEAH+gg5d6HNecLNHiyiJzAK+QM6HhRsto0o+gj4XAJMR0pCCvz4tIhMEhNMBVohVHDytDKXi&#10;dn8pZYWErUzUvccr2CuL5ZZSMxzyIbkxKp6bdW91d/J5YIEPXOYdMbX8Cw0Vv1XYV5GenggsJCK0&#10;bqMzNKRYIHirhd/z5t0AXD8yPXGeAup6EGgWvK2MG26V+elpQCWDZORWO78aseWGYozurYUOvvUn&#10;3uFjNzVOMmiCkoma6XjOX+WXNBaWcCqnmDYF5ifTf4IeIp8xSVSNIqKJjoVLhK4p4v858kLJBjfm&#10;kbEHntmONfqTdxe4C7AMX/2jd9if6fpQ7NC/nIy/CAqA6T6Sw6//vPPjCYIF/vb4nTxB4JX3xuNj&#10;JMkfv/omOGVAFAq9+zKmIKYXwNtffehVUp7zY489Nl/YP2D54x//GO4jqn/R9kNKA0VY/D+0kv2k&#10;7KZFl8fEGfIueY1YkNqTB/s5fVlb00wNdmBh7/lP7PhRRW6R2+WEP32HudQwpoAVs180vi98TsN4&#10;cImWgZ5HMrVk+ZI7Fafx2/TUyTeEHbTx0dv/uU5JLfzfpd9XooH3Pg9Gcb3WcuIzRYO8X0nIlR6w&#10;Io8pt6urkSx9KK8s/3bnQ0+7VeR/cUrSZRCg3ffKk8gO+NudR7g8i+rCIMs4qs9G5kUlxZ4KLJmg&#10;JGYHbF5m9FYehfJufKg/JP+cFIoWKKndPj16L7fowF3X3HLrlTaAC8B+1578zueTS6JQoHCvbj2h&#10;L8S4wNr/9Q/fzpj1E8IQkiJudAwBQ8AQMAQMgTpBAE4EEMhLUjeXUaVOOmtslIGAz2KVSWeF7alu&#10;VWVXif/7oO7A914dUGndcrG4tNqLmCwBAiqiqy+Abk2d4kDFbn0sFqpWd8yeqiTCTgfUQYRs+FoL&#10;ZBmEH+y0dXctl4sZyDgD6HN60VPeUHfcjOKAu3nnWaAeu1QBSEyvJguE1EobJv+qHVsYhskaZbWM&#10;Ou82iypE9u7UH+gTBv83mvW+jGmTuwqQgb1Xz4T3rhMaPqGzQueSIIZigBRPYBbWMBO5gXyI5z4R&#10;I+jANjxjbuX6FEi5yPxH8b7ohSMAoCao5HzBFZoXWbx5vnBDM2bM6NUr70kBkW8/afvurTZNR99Y&#10;FwPaGcNPoVTy3um7iMGFxd4L/3yL/bvJnPn+DD9OAO/Mj3vkC6D6gM+xHIX0YnIYpx480e5iFTxv&#10;XzgWonmqhLL98X3P9IJrkfyljjXj/68N6kNZNyTXoHMBkCNC9EQVKc/oGLwheBEyvkukGPzlmqz0&#10;MuseFiX4U7ilL1jX6AJAjZu2nqQXABFkIoBYaJZeCPL/f35z3VX7ng75/6vp3x1zy3kJyv9gZ8bs&#10;n5CLeM7cufP3nnfZhZdcaYkhSENQOptWwxAwBAwBQ8AQqGsETtzhYKQSKInFMqqURN8K1xKBkKgc&#10;YSM448p5rsq3NOpSMPMppkXWlW2u292qFd2F4nuTm4p83o5PjYG7uD1FOKt3dw/c6lXjoI+DeAHu&#10;dqlW8PK/s9hzC67CpQiTkc6oocw9VCcFF1wQuBZ4XUImyiDYnbvodPXghdiqhwJqXoDgnD/HIaRZ&#10;lWOddwATB4SVF7Uc5hq17bUhaB/AUJyjTEh/Clp3ccEIjGGhpEfnbadYUZwp1PFs82wBL7XOicN/&#10;776VyP9g7b22qchWF+axgPyPYuFvURHVU+tfWoTlLUQ8P1VgHF/Rmrkj66KZHWC4houNuoGIxo0G&#10;eYZ+IKMkarX3fHHCvFcKtP9WBFweMInLOwX4QAMUDscUxAEgTJ/LFl2f6AOl96HVTL6nnO66Q/mf&#10;Gkfc8BVQlYgqv7QYU/fzRFXcy7qhTei5AK4WF02V/KmapKlf2XC6VKyi1LKSCSWhOhddtH2SxcaT&#10;b3EiAJz/kQtwx0uPfmbSa3FGraQy02ZMf/vT9z77bipSAPgTAUqiYIUNAUPAEDAEDIH6RAAu93Rr&#10;xIEFPhNhYVbLqFKffTeuciPAzWjYs5pyMre2vGi+02JSkImmcFFyoxxOU5YzTzEhNk3gansPpHHW&#10;Uzd79YlVwUBrqWTeXhORUR2wFrMDOHHdeQQEQnvg2K+bX5HGtYmQUV93yHgYRBZIm/gYJNjXFILK&#10;FWUV/cptyjVWXaJzNRxAttHqeOyyDkJ0gTGPacY1c7jbc+M/OEeakmrjbbcTfl2od3G+EkBGLZ/M&#10;BSCJFRE6EZh/nV5ARCCdeIynwL0kEczIh5JKoMTsgOV1CfZ/hAYcdtmp5VX3tZDP/43WT73KKz41&#10;VEHFKhwHEJ+lmCXFpg3pPXivM2n8ueboSXtO7MdKom9KuwSQP82lvOryRMh7pNOIqQFy6YBcLkDK&#10;/PQg8LWymQ68h2J1J7w0hVdLrhVcmSjXh/waZFHBo4wN3ycCdOEA4svAdZNFVbanIkAeaoa/jPsA&#10;IyYigUiaUEC4U92BO31AF0EGScniq0s6D3PlKQOSMqDyQIBDN97t0I13LQrflf+57cr/6JEedhkC&#10;hoAhYAgYAoaAIWAI1BsCtO3TUE8/f7/ZDRty6flPe3ggxuvm1zkF0BegRc61dpmonEKBXgChy8X8&#10;BzEC/NYJ5/5eKAfHEwRaAf7Xt55x4Kdhn10ITG60lbm2dR/sPW/lnvtvH0gc5o82N7VJygEHFCpm&#10;zRUOkeffbd+VE7VYunT9iOOl1U7VDQIhjyvrzJdEbqv9E0CpbkUQC3yhRZyjtE+nAIDG3IGM08Zz&#10;PNZk73IiI5wvvC4AVKcXygteb5Av2Tz/0OaFvW6rKHsAbELbFx+1fVu0ZN0VwOLQu6scqocx1Tya&#10;MoIzEdmhY42H+IdxRHwNc/hjdnC4Vb/Wrjt8N70rvl+avNooeN1igVBGFADXE17hhTFQMWbCAVAg&#10;WCqlEpcXLlUyrZ33UJAkIDglRHNkuoWXr0nwLogyk1oUHKAgxOVWCqgTjSwvStctU+Jr4B6qDlS9&#10;CXiwCx0W6Jigi3wCKoBYcFshQ8AQMAQMAUPAEDAEDIG6RCAS+e/j8Cm6t5PzdTveLgJWt6Zulymb&#10;TrHr4mgAPGmhqKaXF/59BDgd+9UlQDemzmzlUgjS91XtWNw8u520p6h2NzW8BWoFrztgE65hGui0&#10;CWVUa/gSqilwggcraDACSzMFoPQXpjl2Qbbm6o0g6cpVRcK8gbpTl2Kau1527ThEgPIMc3ollAuw&#10;LqdPDKboAa6R4ZgVYq6kEMhRaS/ey1dOx6OiDi5qASgXBb7fEkwOwEUka2ni8XKNcC3UNM/KLYvh&#10;wLqizEJvBPv/l02NdxCAxKKrWkfi2GfOxXsk7jAq7Yet9xT+XXB+GI6c2S7pxw4KmAk+s4BPFqAa&#10;t3aQhpV6EbGf+ibvJhBfKcCVgZdvjktKSEtAn3ynWOQK4z6qQxCnMRWFXDS4ErIM/lJip92eawjX&#10;MKdH4HIJpQByagbeNMqRW5axBGlOVhr83TrmdRFUCuDlW2CDQUWnoBUwBAwBQ8AQMAQMAUPAEOio&#10;CFCc1j/BX9haxUwn8pUTx2QTqd71DBPAxfP/dL+LHadk8pONuFLC3h4fxUneXT6LeyD1B8/dhlaI&#10;t5PbA9Gd5QJ/Ad3RBloD5Ydb52Czqxz67rCm7o5Vfog4IWSCHZSkdEqrBsa1wC6ncr7EM7cIJiyF&#10;/0r54BBECC2qIJD6YriWxGOiO8A2HXoQigSd+QImkhNO5V6V1iSsQ2eLB4eWf8HN+wJQ8kcx0Rdo&#10;XZH59SGTzKvFWEzNjQPvj02zP237rmtTl3mbe7aXWTPzA72Z0vbd621Tvm+a2ZCzRi3/IuXqAMF3&#10;wx0KoLK9jJf6Arh8fnyLqVDDKKuTiPvn399gnZGKeNHUQz6jCGBdf2kWCcmrp2uNquHaK1ykoVB5&#10;TiRcmFRULoSphQdAlxf3LWX7gEN+knpYFSU4XyMdJDmoxhOJwO8mNpcvXbF0AdNQF11QVFHo6eMz&#10;3w63/gZeRaILCMKR9Cv5oxRcYkBVUUo95FYQVUJohdWPmsfUVAAN+WIZ04aAIWAIGAKGgCFgCCSH&#10;QPaWl0I+bWvclVLU10u+0VgAEYmxraS1SrbAGVuWhLDSlqUCfET61h1rZheuYavO7B+I2O1KUKr3&#10;GgrueKPe9dwQe5k/uncPusMNNDfy3GE7XYAzPot1DooPyPMUTnB16wJhXszXaudndUqh8j0FHlzQ&#10;ESijLqAXgoAaGN0BXckNV+NRYjCFVwlRYsdfOYw9CDlRX3GBDgfDMW+8HHiuY4onEIe8BkEx1iPQ&#10;m5t/nNNA8j8HDhqLqU3TIeT/1DSbEwZ6M8z+n5rmfN/0E9z+kfz/s6ZpjaTYCM1IObESnaKMLcK8&#10;LgJM/u8t807gD4nTGEpRDbgAeKfcCdLju9nCRcmb3+kA4pcRL7prAXlP6U3ABQh+It7sH35/vGFf&#10;eM6Ud9ko871pfgJ7Pykug2BGtA+tLegLZrseDiqc6L8WfFR9hGb7l9VS5HO/Zrq1RpdZneHuYgEB&#10;M3imykd9MZybkq6fQXZAUUyqOkBXKfoxCW/ByabUqVkgQOOtosaxIWAIGAKGgCFgCBgCySIQjheN&#10;Ug671AZxAaIC4O7aCf8u4tTXZRwsdt6BAZ+mroy8Fr6XrwKRXHftgVU3pDzgtjZjeQtcb1WS9xVU&#10;3eBbCpVpd3yAjyJmOkB8J71QwTLIm+VimCHJ9OjizvlTLp1fLsojfT1lDOoF6H+LhyqBSDgAdATe&#10;jt3JAwEg/6vPs0AtnhGBA3Ogx3GnuymYAppIUzqVKMhxeDULAEuKD7lP+Z7sm2DUykVAXj3EevTq&#10;4u38DIRh7obWebrKkKlaR5IC9OrqlALe7Z/++bTD018Abv+03+cMDWABaI68GO+1A/m64F98X8Af&#10;PBEOBygQRNDO41/XKn9Oqq6NOLGycNSPrHsMlNBsiC6qHzpHv0SEWyefXCvpzuDiAvShV3fq++Fi&#10;ClQXIBpYHpiqAr9bI4PqWK+KB6KUOw2sniFgCBgChoAhYAgYAoZAYyAgjtlZG2iX3RobSHHrDY4A&#10;pJFNLf/cWor0y30w96ueDvafPbqI94CKcE5lkCnn7VxuJ02TPJ9mfARoJ/XyP4lzKx8cNMCKrglp&#10;xn3bLjyY7bIiTZQsJYYyPRoA1HgincotNB7STO2iatlZEocwg4yAKIlatPJBsMFDjbMVVQKEVYVI&#10;8p+162hjzIfEuaT87yQZjKaeoSBCE4RGZk/giWWAUfPASzJ5mTrqN04jJ6YZ0gHS5cQgTXyEKiNI&#10;ZR2GsuWHOTKyDJnRgzNae7S4ozHwZmA0RS/W3DxtNlI5YpR9OkDn268vEXlxiQPyyP+ZAnzz5cyI&#10;dscuug7R+4BqI06e4BJm/JN8rThXguDF95W5piHpKY3/ugx2Qd+LKfukGlKHwkeAdntc6jggiHFR&#10;4mznt9SFsltUjrA5aTvIbEqWXLASv8JL5OR/HgigVCXpgDg36SpnuQAqm+9W2xAwBAwBQ8AQMAQM&#10;gQ6BgIrx7UQr559Pr1IKtAxgpSmMwrDKzJo5TwO8w8kCQIyaAobCtieum9hQc/Qm4MVWqDUQkhpH&#10;oG26eFcRMFTU9lXczlifkCX1g+WGONgkc3tNc7+G2rrNtNtwuyY9V3rwmNChR7rmAnTCBr1qJSNX&#10;EDlMSZ8ZvFFM4gi0Hfzh+Xad9dKB0MmjYr9zB6DbtiZ4kwPhqHnREG6x89PJXz2fRTRS+7/MLjyR&#10;0+Nbm4I08p0V1Prqt4wVjP+QbFuQ8UEmvEuBwZAZauXmwBO+zbvHOykXgy61eECAOvb7BJD67rXT&#10;4rHTFG79xbWI73Vg8c58y+h6XPQv8KsQp5+o57TdiPYza6VyYjn99v3SR2qaHhUJUCUmJf5FBkiB&#10;mkQ2SrFfYpGCjxLMHywyvt/Zywl1Gep2xDVTVGYaUKPLWoYsVznzAog/VlbSEDAEDAFDwBAwBAyB&#10;jogALVqRfbA+pIjtvP2xT9UyTu6mjK1h8OJ3yupqS5dL9rUOK+xEdVubtW8NnmSIcjcPyzAld91t&#10;K3O61ZZTtbQVEg92xvKIhj6W1Y211NO9tdthh84kcM4GYclcLWxh/uTkeX7WxGYuOzfEFbqp63Hl&#10;CO7VOH+XdgtlXDG44IInfAVJFRtx6AuyhYqOOI/y9knREOmdmRQgp1APQ0doqopw0SNAhXwxXsJX&#10;Wo9jlK80m0BbN5WXTP6vq8nTpbm1twqs3buIfzkC3jFwOpR09W+eMVf+4QSHfBbyUGCOE/t5dmDk&#10;4rscNteDoK4/zsIfjvZnW4FqSWqFXQCYvINXfi8Dt9TAMYGKxUBpqFpEzltq/aSPJY8JI1kyCgjm&#10;UgncDZgmUE4e8ZrKkOJDHrZv0Nn65aGcS4JvqbjkmilgOr0te24qgJLHyyoYAoaAIWAIGAKGgCHQ&#10;oRDwAmp42x2RWtWOlEkZkDG/uz00v5LHPnxXBD+V/VRm45bVb1ydb78+DG/2Kc/LZpjPaXPTau00&#10;BaRGPQWLqcuAM/rJJpce42pq9rqDgJTsh3MOIZ9ClqAPAfNpgZjk96aMCmFU7P+yt1b6EtkrKes1&#10;I4Cee6cVtGnQUWVB+Cy0DjVzYnTG9Z1yvliDVbwP0Be4MD0osEH4F/9/OPx3cUkBcA8fAaCKSYUy&#10;oh3Ikgxj8GBFEkdALc3NTQjpx8zHCOogyvl/cAfAqzKnVWz+SI2Bf8VcYNxk8CJ6zvLU8UVGn+kk&#10;GTIQ0WAymwDLZ6secqYGbF/SRSiArKwGmbVHvKWof+Syg4VhBmTusqYlHR/oEeAWMn1NACG7A4iZ&#10;T8R/7ZZFhgwE6ykfOsWo1iN3ZErVshwuWfdUDWcqgMTfCCNoCBgChoAhYAgYAoZA4yAQNohFttER&#10;1wA19QcJAtQ+T5OVeLHqJpakuO8UA6Bk12uh/B8cWcWNq+5Lvbu/2+H6XbbsVb1nrNYlTbfPDoUM&#10;OOG/vbYisxl3O2AV49kIz6KTGyfb625en8i2m8cZajy/uDao2zm+nSXZ2SVuGe6+qgsQ+z8EHool&#10;Ggsgcr5Gs8vDQJgR+ZZG7zDIjTM1EuBUlSDOvRlY6ZlkYjXFhfhnGorllDIBVqyXvbtIvAAueluo&#10;YKOoqvSC9G/lyVoJ9MRICAIaF9OCIWvt01WkfRlEHT4dXPj5Szw83hcMZbGo+AygXiD3KR59cj4S&#10;4RQCTXiFeB8Q6hyhLQpf7RsV1QDYC9v5w1kkszkMlRSXEz/ZcvpJoXXRbxbXceSdOpTbvfzvPafC&#10;+gS/JjOciiwxOYsEJjDnQkifqUpP9X5SRxt4JMmwSUNcLWVRmtNmuQDsfTYEDAFDwBAwBAwBQ6AT&#10;I5Dt/x+x/9PfnmcBtFcKMPife03ZXNLuBBGa2QFVbKbYkJHcAuKU8zO487nbDbvnGkbujF00+Dun&#10;AGYipKXdi/ekJe2GSnqafM7ylChYOlxd49UDpYDIqNI1btHZL9wwKRfdBHQ/rVY1l81OtAZQi9AR&#10;ICipcdFBNu9ONtFcmLegIZnh3GQQb38RHV1EAPCEqEY1kqRGVxdoSm5U0DAHBP7CpGxXJQioS4XI&#10;6vEv95bp0OgLIu+Iar5cZIf4yfsMnfHpBiUxyhTjIZBTF0AhlhduGM/vH/LlwiVTIjg/wr/yWUrM&#10;KEO+uv8istzxOZcI/5W/YTAUVYRYGbDQIadgBZcumNppJ9VrWAE+k08uVqJL5U2QUDNQnzocwioD&#10;RcadDoD3BqMWaDn5umlWl6bmZY/bugK2a1CVPyGvn3F7Ddout8lVz/hFuVWtniFgCBgChoAhYAgY&#10;AlVBgIajyBaZYnPRK1AT6LbV6QvE/g9TuVYPIvoDXUBg5xeXcCoI6KYalt71C6mrhnQ5TJvpBXxb&#10;on0IOfSHtukZUd/rFGiZZ3km9gMhZgjDnlstmWp5VtGC1rbAF9dFIqipX6ozp51I9Tw+QNUBQXZx&#10;5iAAQemaJrqX4wO0ljhFd7YL0p0/6U2HQMaR+REkM3lTy8zWVtgw6QigT9wVmYezWltwyEJ8w3Jn&#10;wzlefzEtkZwfR3VmbOO4pwTOU+tx4V1Q7xXJxjBTTt2TIcO7jIweEP7hkYF7qMMSGos2HBZI27vP&#10;CID78BF9/qMPm8+W8/26UZhOBCWuBgVUACyvC46oNdUHyic9kVUCriuVqQBkvcRakQ0mM55S7C9w&#10;gX8eTeI74pZEp6egLkNClrgw472D44blAoj3vlgpQ8AQMAQMAUPAEDAEOjoCYoMN/Px9X2mrD5vr&#10;Ix9ZMrKNpn2MmQL1kiJ670KIca9h823du1AChE94qxoYRRrE9lfSd0lsv9TU4HExbXE7HgoE0GRy&#10;IQuhqAkCUz/5YtS5Cv/MkiVJ+5C3rIvG85NP0IVwLsZGFf7bCwb09ldaaoimRiM46U8apEyLfTxk&#10;JD5XsV/UBN7RnTQKJx7rWPNLtCqQLYED4ApcLagf8YkAIE9i9AV/PSNN5P9wxASe+4/JyZwdC+bS&#10;egNRU0RWKK2oDpNYdMnbJ29iry549UQc1bh6GSNNweijWiTP//Q5eFPkbUxI/hfvD8wTqsaCRJs5&#10;hF6+OEzpF7nICRcBXkEYTvE3Lmznj5ANGhJ9h1Km5O/lf1nS0GYimSlygSnaQ/jwF5b/ZSViIJJy&#10;T8Ulr9AqLSpUBk3o4iZ6HMsFUNp7Y6UNAUPAEDAEDAFDwBDo0AhEzwXQ7XVuDUD4qceEW1A1SVHg&#10;z3wDcR0hxN1b5vbqgihiBPHKaeHdxLQI4d+JItACaGo9+QrSSI+Wtp5dRA7pocnGlZkM/CpPOk9+&#10;3ZGLmsDv3bnrlaR9ujmmVZOnykkkv6Sddz7nKIdaTE2vJV2qLd1VB/KqxtDCmx17aLWqMc82ZX7R&#10;XFAeELGf+QKljAsKAD3Jzi0uBiIYd45L0Ncz3iViXNObi64kyAkhShNckP8ZnBzkX1DpRccZyeQo&#10;/6izdyYCvBL0MCLAn2InhgyTqndXsUJDVQFb9zzBfa+umHXyrf6Vf5gSgTDsdViVMFLLupT8mahP&#10;01hIkgs4WSBmB4MiyLdi4ODC04Is9ygzY44cd4epnpTYH3SeYQUyykDYRwHwZfSvCbkNXwwN8Ffk&#10;Yy5kXTrS7IMkYvTIBfVQotYJSaWAW4ZiUCg61jmt/FR6xrlcSV3tPLR+qXSRSvjs3WrgBWCHAsZB&#10;1soYAoaAIWAIGAKGgCHQ4RFwef4i/dQ9blgvIPH/Ts7XbXBEEUATPXbIfnOM4jD1Q9aCZCUB3hrg&#10;z8207lo9NXmubv/yVdj8RQ98aAegEYCcJgJbF+euLE4KyjGld/9XBXWN5tUMf9ywk46w17687zIo&#10;6EbZaQ14o7tnZ88PmoJTunCoLtOiUIDUpBoEeTi3FaKjS9zF2F0IWupxIEY4SJId/XIZ49BNCHjQ&#10;eojIFAw0Z4U6gAhENPK70QmSNar9WZ7zL8ZLtSrlXBT1VaSXmdO9pRVTCB9xD/Ge+iO6b6AJsAm/&#10;dyhr1DZO0VQ+akckBh5EoLrqicncRTLh459qB6BWkC5nG6jL4bi6dShg6z+R8PkRk1k/pp15kUdF&#10;yMDqqyTrj8bDt1uIQqiygPwN69HC+oI84LmGsl89H4CQ09jOlU1ihehYxOVJ9FbCAxeWeri8p4zo&#10;JQJ/AC504gbF1Uz1nnioSh9w3vGXoXoYGuPBEDAEDAFDwBAwBAyBOkfASVkRkV635lHtALbF7fad&#10;gSKAtjH6zao5HRKvOhjrI4lKDRxUITURDt1MM2mci+dVV1X5hidj8a8L6ddTCem6DFmOSgH8c2WU&#10;IOk66THQC7At/xUl86D1zLj4fTOLMkGBSoPyGe7TLgyhCe7rFObFVqepD0R0UVN2M5yaEV/tWoTj&#10;g5KCQIUYbPIAR9yc4ccZPhr7Trw/YLf3M0TAcaJUOFGiAEINALOdKTgicgMnSHqB8sWhF9PcSoEQ&#10;Qv683eQvJHb8A011NBB1QCA9yuECcjaBxoBQVTRXYhbElUMdOiRxmoZ5U4CUkvpcEsXTWx6zCF7x&#10;UCWAWyh96CkAvQCvnF7rjT2wiXKP0YECBeuAnqPBAwWdsK3vi1thVOCXweI7qIeP5Liov8BMizlP&#10;IiQivgbOvSjQQPnC7WKONA9oXV10VVB1m75NqsZilICeYCoLLNceUc3ZZQgYAoaAIWAIGAKGgCFg&#10;CNBTNGLa0gzYNB+1UwQwa4C3nvmNOZ+or2krpCNI6dyAyvZd96UeZwqA/IvNKYxUlNuZmU/v3RZb&#10;XehlRwvTMf1+pWkn54u1n0oBCHtMJSDGZxHqRIz0G+Lw+IZ9/tmMk86De1SkdzpIYRetvWA+Qjl/&#10;i+ds6yFbLerirtoB7Z0yI8UgQ/40V/79KO7WgiGM4ajljzHv0PONCSAEMXRa3DGktyLy0eEfIh9Q&#10;gjgNmRlTBeBRIlERRS3zeryiIiagFTW3ohYs9rDtz9uN1n4Xx06QvSVZctc7uzc0RzJDwCOYUYcR&#10;eAdIWgqVmqCqwL3EKWi+N9FcYEbr2LVgQPEQWh5tFGONSAeoD6QunV/oLwDNFPRfvbu60AOU7DQx&#10;IMWnNuR/L4NiAkCrQmWfOMsE+fboFKBeRZIwggsHCuTUAXiFS1FfjGwdAdVGkdHx0r247gTuKlDk&#10;qaJBeJmjI16HF1cz6lMUPRfNRKcAul/NzcBfhz0wlgwBQ8AQMAQMAUPAEDAEqotAJCOgpsLOiN8B&#10;L1QHuH2y7qqdgsC7cDPNODf0tN2pEV1MqSxMx1SqDCCa0fWa/4LnsmGlqE8vXFBSLwBSzngHeIQg&#10;yEF401QCYp6l/3aPFigjRB6DlEjXbpE38FUQ/y8Cf4sIosxKiDLwGNdE6NIKMw5qSi01+Eu39SuR&#10;/90xgXRgUG2Ac0kgJoHA2fTjHNELiJWbyQP0DIKi4kp1Rz7x1iSfPA9N5MXT44CknicnA42vmP2R&#10;qhMmV2MCNqCNEaSJOKeftiiFxPDOGH4WbldSE8gjpwCN+XI+Jcz+iHuXIA7NNcALrVMshDsAswNQ&#10;Q+T5UYZdJgg0pz1y2do0wQRVRcz74HgGZ5JsQrQYqocSbQJiECRkQJ0UxLLdKTUCkvqBOhrffcmj&#10;4cIo9NyBQDfAiSEjp4o/WSW8XB5M1Yj1XgrnncUunYRqGXIWyug0gxnrntC6rsE+smRh5lDfR8eE&#10;ml+ywIZ0narPcmsjdWrE0CsFmPHBDgWswsDZoYBVANmaMAQMgU6OwA6r/9+BG+2y/IBle3XrMWP2&#10;zLenvHfdU3f+69V/d3JYrPuGQPkIMAK2wOULqD1ctuk8/k0vcdwVoV0fivyvVv3gYC3ci/ysR8Hx&#10;W2oQVCmgUpkqArxbq1Z2mfnc0Vw02DPJHLf+ansXKz09BcgPrcpUJagSQS7e0/DIoABJFRjkOKDB&#10;n61T6tB+ucTaIjEKWXoBBAS1IQgJlPAh983I7yWMuiqsOvO4ZilzJyOWP1p1WlP6Ja7yQETTklOZ&#10;ok4izsEevgAqVDMFvQwfAadUoyEnIr23N94KWSSSBGUWo/md8SkYAtzzL77RwRK9j6obRCZnlkr8&#10;lw9xgQEe3yDzUkgJh/Ql4Ud/BqQ6pUuqdqklaiNezrmjV1fJmc9XAAoFDQoQVwLk1RPRsVWcAuTw&#10;CG0XcRBeRaIx8Pk0HXU6tOWxJZFBLlZCxiJ+aoyiy5FgHbytBdQrxNkXUCO5rja6xoQWPKQLpc5I&#10;xktdkzZfaf1fbfKL1ZYcipKvffjONU/e/sSrz4jGqqZXs2bWCNSxweugUMj/gxNV3RITuHpZIEBN&#10;B80aNwQMAUPAEEgCgTN2OfKPe4z+YOqUrc47GKpt/MU9nuB5EuSNhiHQKREoGq/uC6hMm7HPB6J+&#10;IB5lTHOywaZXPDxq1d3AHReHh4z3p3BO0Z9qBaoSKOkFlLz7gHPOx7fOIV/9/7Ghp0GY5lweix3Q&#10;VEN0YBxj+jE9KVCoc9/M3ASqX3BJBzUdncuVIIHrLvLfCZ/SHRU1mTpe0x0ynUHuS5OrC5OQMSj/&#10;I7YcUij9AvSfTzvf6FkDnB+EiuJiKifgOi7O5k/dkJwNoYihQEgsdyJ9CEeeNYiEfCJJqv5IFATU&#10;1IQmpDtnTiVwnjUow8cTHDRBGp013NGVot/hgQ5KBwUgzPOwOQwQT8ijVwudO+hdotEKUgYMcPrq&#10;lNPkgqKekGQHml2/DdzCuaBvN042l2hAZUs5lgJKARRACAMdGTqkgwD6pScsuCMAFMmMM7pXfwCu&#10;bFM/tT/Zy1G2Sz9HISz/R8rQdYjKQefV7+YWXX7kNee7D05UQenUTK1to7c/4OSdDv3b03evf9qe&#10;65++59/G3XPKzocdu/NBeV/zan0h6yPdGqhEw+XUmrIU6WxXTxzN7shTS3B1WWCDwdXiMMl2Dt9k&#10;jyTJpUzr8idvSbkFI28IGAKGQOdFAPb/kVvve8LNF1zy6E3TfpoOIPD3oTfGffjVFDzH3wmffdB5&#10;0bGeGwLJIaCG/ZCZrD1l+YqWOjr/B/H8TjqiWV4N7fL/Lk7MlUhv7l9p9w0lBZStqtjr1OquGfWd&#10;GVm9W6Uw+OEJ57Kl1fRsNBrzWy2mNnkVH6hEUB4o+7FRMfTRr1sled01qzcBycp+OqMykP6jjziP&#10;gHZgei6oHCix5ZQhAYD6kJeQxJ4iUGCK9FKQqAYKYp7c2EYpZQ90uyeiUonbuEwGFAfOmAM6ECIH&#10;AqLAe0PGUZU48kT8AxgrosZ5SNcSkC/g8Mh6Z5xn0Dgc/CnvUVnDiwcQyBg5RRJJuRwTKAAZG1Z5&#10;EFRdg2gfUJC6GFahekKHUmRCKnfAvE4hKYmxxr1+L5Q1rZ3MH09EeyeyPaPcUVjPoZQKmEFMgwfX&#10;AJ50QAmNig/xkNccBPgG6QPE/UT94fOEQsQdg9qWAzjdJQZHFXM6UnTTIGK0S1Nnp695VNqnRs9f&#10;cK/gWLNKrhXJk+VLL8sS/Sx0gqlnh765Ciy1j265CCsfvfDctXnTFdf71ca/2OXio9/8+N3ZrXNm&#10;tc559/MP73zpsVN2OvSTaV++P+XDmgFMjQZfAV4EhAsdLlWhiopTX2BZmmQZrDgd4KQ/Pej/XXnA&#10;GessszI+4i9a9Dc1A6WpCR74//tkYpiB7Cc1ZC9n0++d/1C9sZSPT7DKfxzxRK5kqSXCUnwiHhDc&#10;jD3wjPgVSy1ZQ5Sq1scyMPG8xTf8YurWEEzfx8dPvDbMM+7xpE54A5PZEBUArSZ4HrH5L299/qFs&#10;n388wXN8G3863T3ykvAkx/1f9j05Un3Qwku+cMbN0Dv4m/j0yytZtYbKY6/KtQyNKgMuW+RA/Agf&#10;DRhmI3NkADed/Ks7e1fXu2erYV8Fr5AE6UOvUYM+Atiwiswm/5g+wPmBh7b+bl+rspPQYhMU+738&#10;r9nfXC46sQZTHlMpnYIZmoC5T6VRqUZhTIVAqcjQdDLLAFoqLMSXW8+Qw//QHcilkiNQClJSwZGB&#10;Yg2GETi/xiT3OLb3BudJ7GmfzUanAxqfXbC6eiUwR5pY3fFP7N6a8R6dkifqsyCnM2rOhYK57lTY&#10;Unwl/4KI8TSwO4O8ngIgAIKUZmF0YHLcwQC0AHiOXH3IukdxMYjeZzbBdp4Cam12IiIPAgCfgQyZ&#10;OXcAM4XtquuBCOfosp4XKB8ZFKAzSpIaooOaCJAxJqLroU6Bx61RDURnAbpkA02lIJI8DdisrhNM&#10;3BNmzpVsgt5FhRI+vtLck1JYbbainNKGpJuKs0suiOcNkUcATOr5izJt8F4jIwNN6/gbiPTSNQm7&#10;0BeND8PSPm34kc4K8qHVg4ca+gtf8TiJ4FVy4TxMKcKKmI0gIrDrJzDABYejIMOn+MMxhFrF1qaD&#10;N9n1T/df+92PP2hEvWts2g/T/nTfdQdt+guZIbmu03959KSrnuA/fo+bdYasmrNwGQ/lteUbwZeF&#10;N1SL+JVEFzqq4Ygt2U8gEGDPy44b9Jtt8O/Q68944f03cIO/ZXTDqiSOQNp78T0uHQ2HW3jCXHHg&#10;6YkznxLB6mACWEZcd0ZKXag5WY47/q21zEq3HzUmHz9pQ53dLhk7667L9xu2Y0yUsFihSs2XrP+8&#10;89LGy63lecY9ntQJbzGRrG2xpRcccNWTt+bkAc/xbXz2drroKEyJLc87+Ksfvj36xt/j/tc3/C5+&#10;9dqWrGfZOCdv9cxwbYeyvlqnQE4TpR4KED0gUKV6px2AvKQSEYsxHUAmQCC/3MJdqYTlciOLhvSR&#10;bN8pbnHnSj9e3tOopRYtJupz38qN2+GKpZf8UCmAi+IHT/Lj7llOhlMvABEAYKB2QqbQpBxIIhIu&#10;rgXULVwUGYhFFxuvbqy5w+7S0qr2bUkmrzIb/NVL1gKkPPyU9kUqg6gMCQ0O6sh92KcrcEAGRKSs&#10;g6StqRPdP/kosrG4cDOfIp3wUZIysxhQ4TWPLjMnX1YEhAwIU/QDK4wCT9TDhRvJoq/j60Sv4D5I&#10;BSecaPS4O4RPkzI4RQ/lHEbs46LYFr5QAOUhclNloJ7nIu1TWxT4BThxHSwxqJuJAzD6EPV1eviM&#10;FCKpakZDEfipNqJsT592JiMIBC2mAwQdyYmo3XFdoN4ESPKEQp1acs+ZL+on3smRhARZWOJBkhqw&#10;IPoplFe9gOs+VDClKptSm2ZON6TzSgAHQjyIwb2yCmnocgdDRPihBKu+HuFhdTE+Iofrc4roGqgv&#10;93JWCLFzujyeZiL6PryqHHdxAVDNmvyfeSJkFBxlPiRBnaJMTbLqkkPHvfuK08jo+AjezU1PjX9x&#10;laWGisov64Kov99mu+x53shBh2yKv/tv/vNkIZfXymevEDRCjgA6jTmjNIOpLKfOD4LFVKtmlyFQ&#10;EQJn3HnpAr37JugIUBE3VrmKCBx23ZlrLL1CvQ399U/fBQzqjavCw3Lfq/8euODivgzu8VpVcSQb&#10;vink//vkmy9ydgPP8W3D99A6YAjUHIHA+pqR9skS42mDy0nsuntmSSeUtZfNwt4E1C/IX3hKKx0m&#10;CBAJXI1XmixAvtG8ALpBd9kBNCefCPeaqA83kNAkVZvTVlBwkt0/hDHdEMsmmKe+4YkYe+VGbYYi&#10;WUlJqh40HMCZ19AwjcmBSkL8z1Wv4fqkvMmXEHNUNSCs4nMQ0A4RuvbiGWV+FfhFpBepXk5GEBUG&#10;JfDAJu9soeoJ7+Rbji/FaQpmApHqYlTAFiJU7qhfgAt6Dwml9GVwgSG0tdIPnAodrxgCotS5eOku&#10;mFeZXO6Qn8EJdS7+gkgZhJlwTvIbMTujGGP4eVHpoJONAyTTjEofahNEhnRHFYgAr8XUDUFM9CJ+&#10;81xDODLMClIGSnxKcGwhHQfoFaKQil8AlRQqZ4q6BERQl3EieH3ohxKcPuBUURgsdtPNLWUe1afP&#10;oUc3XQ9k9qKIOtgLHdzwZEQY3tVxww0KvQb4L51L6AMfiP3z6ATTNI0MhxEQgpx/Lvjfp+pUjSHB&#10;1J4GuRg4guy+pG9EtoW5VPE4d33OPX1PZbJQA8jII84uAV81fQANmAEoUQuqFwB1glxhfMSQJoB0&#10;tnQGZXCmcWIwGEfYFiZV9UjHFtEsYJzcDG+P7YpLDf72h+9fmPg6HuPvXx+7I0ns0Re+SuAN4IBh&#10;dMEvs5weXJiZVsQpSTX+Rd+v5KdCtv8/owPw76Uz6ygkHgECCArgv2vH3cVRwf39/3vKP8Rz3p/7&#10;wDUs4GtteeGIJAcyFy0YUeEPTJdU71UO92A+odswXYXx76WznAUM9zDM8iEK3HzkBQXstIl3wbPn&#10;Gz1gw519F7xZOJvtApxEaKKn3mUaxNlxT9Ajg4dhKzTvq49JPsY4RmTSQ4R+ZY94di/CWGUDHpkh&#10;iQ9xmCDM1N/8+P1Ki0s+kQgnEaiz+UyPMWAIrmjYj8y0nJMn37QMO+dzmEAQf/E8cebB7eSpn/gm&#10;cM8m6oG3wp0t8C7nXMESh44EMeJwy89JHBzi2wrbBfHxf7gHPXr9nDthuC5AjWbts37+a5YfudW+&#10;iCPgGugDCvJRQwwCyoN42DaOwv884ny2uO6yq5CsJ+XDFnCDWncefXH/PvNfvM9v8ZFVoJ998qTr&#10;SRYXbvARDz0PZDLSaLZxvjBvYTY8Kfxs+Y7n5C37YTZXYaj9t6ftfLh/XrhKheNu1Qsj4CT/9kKF&#10;86fF1j+Q0MRzPmTYdE4EtFnxUtO6N+dScaASO638Kr1T4HSOAYHLK+oGFkJqCkQyp7e/ylRCnMoF&#10;L0oFnDjjM8UkMeNr2Llu66VN/D+Q8IUaJQ1QU0cAERu0U077oLtt76rgZLPAFExbsZjNmemtWhdF&#10;Mif2I88cZX7tphNxyYmKRpoBgUkTnZVeIx2axSuekgaoqYlbSqr8zzT77lvBXUUmjqZechAjst95&#10;RYCaTEPuEoEQ6/ULAmIQDU7hCo1iOCDGg5lI3ngwQ5nQQ8p5GPiNU6TMYE6mWJh2YJ0eIC5lKH+S&#10;PaKhPgJukoCO2vZRWHoNQUvN++IDwkaBs+oRXCIAPYBQeFMHAWd6DT4KdOJAoJwgHABqL/wT7ZXq&#10;AuhawgwIMs0kW4GQFTFP1RDUX7DjzFbA1IaU5yi7Ujym0wGUPvAjgHDOJIVwKMCTnl1oqEcCQqoM&#10;6A8is4WqCroncHzxMvpgEK9HACBaRuqCOMR+6B00TEMgovgp4R46cJJ5QdQrEhYR+Fk4wDUJqJt4&#10;bia4kRI6KMxZp4Z6atkyHgEiejvtFeeOO1VUu0DnIHmuK4M7e4LaK3aKL7vPCYLMEarcoROBUyhQ&#10;L6BKw9c/mjBs+bU0O0mwGqBcl+aNB635+vtvKdPRCzL//H363nZS1KKz3dqbMDTgyl87H8PHfncD&#10;n/jCvMdf8LjOcqvy25fG3J0ZFHSFw80wKL1cTlPptn7m+hmoPLgWubMDujQnoALA7oQS/v4b7pQT&#10;gisOOI3BAve88uRtvx6Ts0x6D/e+6kQv6ocP5zv25j+N2nLf18+4/e+HnDvmkRt8yoC///c+PDz3&#10;F6Pk4ccTeH/Tc/eTQ9RCeTz85XrbHXPzeemxTcrwB6Zj8xYr/QwfRbaZ/j19sGkkhAc+nZ/vfeVJ&#10;L3XDf5VlUADf/uKSUanyiX0eJBZKXJud+ys27Y3DR221NyIFImdP5mQ7H5MRmuipd5kevsYm+Egc&#10;2Ar6CyfwfBbgKmACnQt3vRTn8jHGMWKX99twR+++vsoSQ8IjXnTgIuBkz5CiFJIqEOEkAnX2xEiq&#10;3TAdgo/psdZpu/F5ZKblnDyeQqQwXPExHO69+/H7DYasjnv8xfM0mEdeGcxnUMbf7CZqyxu48hPb&#10;qxdzIhxBhisY3kqsYKn6Zbz0/pv5Av7P/Pmv8W0lQwZJ9fSdjzj+5gvQl2v+c8cxW+9XmFqPrt03&#10;Xm7tYWfvc9HDN47cah8URkXc4yFIFaD2+FvPb7bCuii/w+qb/DR71jarbIh7/J067RvchMmSFB76&#10;sIUBCyy8woBlkamI8Qt4Tiah/kC+IpLFhRt87Ndnvt/vOurKJ24FYyh8wEY751Og+J4W5i3MBkmB&#10;20X69vcdx5Ns3iZ98VH4IXpUgKvwt9NmTJ+nRy/QLFylkkG3ukUQCIz8UowydvvLaQd0a6ridJAR&#10;gK4BwfbUFaNVU69wRSfDqx0v4/hNGVVFRCFPQTGITaBjv/Cj4qh69qrMQLkXF48tgEzi3RPwUaQH&#10;JUUTH633yqeTEPTkgigmzE0oljeyHhTwJT0qTPmmEpeISQVOCih75qmcxozrIuPN200cyDX7ug9W&#10;p7goF6Qyimoq6DpZF+PIJ7hopMVFL3eV+Sl7iJhKSZV+7wqmoyzZ8lQmYUM6phIKgRADiJccKYZt&#10;U8Lnxf+qMdNR82By/ii3rkwYH+aWY2GqA0hPA84z1mY+BQUOKwpQCkV5FYzdt/gPfbk1VYGSVUUA&#10;JXCVyUWK1tAAEblFuJIoAJcJUp0XYAP3UQDUoYimQI8GkNYpM+Nep41QUBcVJkdwbiZQCkDU17fG&#10;JUrglNYQevHmBhH1KZCBUNlbJioTGaB1cIgnjJVgF6gT0U+YhAhJ4I3GdKjtXTF0gQ8ggimqNFUB&#10;pP4OGEFGteA5Ilx6dREjf59uZEDqokduZP15Ck5t4eYGzPia40DeWTCJVwxPOKNUy6OQKos6RvIV&#10;lT4+kyLN7/KdjpETfRUoPWSU/kGCEqkxTkel/SBwQM+h0BdR2g0UBEJNdYtSjL4DqtpzKQC8LqCl&#10;GUGFo7c9YN7efTiXpMW2tr495hm9/YFXPXyzMqeaHR1N8YbQOIhlR245cJElIL3vv+1uTXpCBIpt&#10;vPI6CA0465+XbLHaBqy4+cn74gn+rbHsij5TwFfTvsUTsHbFYWczmuCe5x677YS/8E3JkR+E0TSu&#10;g8GaRrUaO0XFq+pJZTKw7Uounwvgr0/fnU0HeoH5e/elmgCy2QLzzFtJW2XUpcTu/5ECTP2ff//V&#10;r4btjPtVFh+Cfy9MdnvEvdffHg+3W2Uj/P3Vhrv4e+gIWIs6BSgIvvj+6zL4KanKCTdfiPLesRne&#10;whCtvUcAhEwYc7g1V2z7kvhVT95WUitlF2bTCAiHgEci3oiNexiHKQZTW+Fj4/OxnY+NCE1Qm6+3&#10;m0UDFxJ/aRJkK7Smbp/HHlh2T+NX9HHyGLUCjIXH6G9P3+NH+dx/XR0e8aLtRsCJzJCi1RMsEOEk&#10;Qrnwt0mxAfDxz3vUZ880TBJ8S1mUk8c3nV1YnPMXEud8KAIuefjvgxdZCvf4i+dJMRymgynB5vA3&#10;0kTNeQNXfmJ79SIeFn2XuYJV4a3E8jJ/73mzPZ5uPPRcPK8wMQdEawicMK2rwXyfJfstWngCzJwz&#10;6/wHroPs/a9Xn4RA/uD/nkZ53OM5SBWgNumLD3t264HV7GeDV3vireeGLLI0piv+kkKYLEnhIQz4&#10;4OqR46+mSJzzQtML9e1H7UNLSwsONEJdUMBzZezfH06dMmhhmd4FrsK8ZbMB+lf9W36JfMeLvjWF&#10;ucK3n377JZgHnT8/9LfpM2fgpoyOFGXDCsRCgAIGr5Bw5Z7Qbo9Lt+Py/5BTgGy1AwFetuleYKbL&#10;rtcCoBa3+5RlvKDodArq/hqwQNlOfQ20sIoQbptOTYETSgOBk5IDm3ACvN6rmCr7Y3xHxtRTnRkN&#10;lL5GHAQqD+dxQC2Dl2kp1Xi1iErFImrSvx150fVwOEoIYl/1FXNB7+L2aY+lDVadvZ3xVqV9+ddH&#10;I/M1vN9JsE7OEQmfhx04MNXQLaZjOWfBn6WnfWVHcElDgZ2cgRWBQdjxyI8UOdSz2jkFUPgk/iQu&#10;An/gB+6lPhkOl3fNlaTh2oMGTAJHfXkYqG8yehY89BngUNirAyhjU+BEgUDsz3jaQ/am5wit3Hrq&#10;mwOWqhmPCT8K5Ux2ABHymEkeAw4PAnr4U2PCiRR0QZ1fdP4DQLwRYht3OghRzahbgZP8VYeixwo6&#10;l35xf0FZwosBFZmNZm1tHZEXGjsgE1VR4lAKP3gCDQhKEkwV3dk7aRTCPKR3YCMKi1an1FAx26U/&#10;ZGC59iKT9E65ktY1ZkHkbRTgW4xDMThSHHFc0BFI/L9qiPylBy7IbGcZqEXghkCgOIiz5jpXHZ0G&#10;In5DkOY769UZtPPzLaBSjwoazg1mYaAfCr0G+DxYJXQRkOmdeXnlLVBPDdKkGkILuKShXjGh3z7x&#10;1vP4Obtz5EVbrzxsnt69e3frufWqG94x8uKtTt3/yf89J8kdoBzpo64QohPRrJA6x9Y6fbcz77zs&#10;tJ8fsd9mP6fS5IRbLmybr/v1/5XN/zorrobx8lkD8QThA0Tu6odEs4AMAnAl+OfxF0GPgMwCC/Rx&#10;sl4IX7mVow34MvKvXMGU868VNUcaQAH2ElABRJjI/vjtj98zXyD+bf7H2h+fWJjhwts7mDW8NgHK&#10;haJ9T7YA04OBpjcyY5fJHTn+eTk82UYLUKNU4C2ukKygiSAzhT1v47OdkyZsevSZr9C4VzWgCjf0&#10;5ifvlsdJNjjZM6Q8yjFrUQKEsqPw0MefGDHbLVAMCDz65rNeTZY90/DtIZvsmnPyRAqD1Hc/TgPz&#10;kMmphqNKK6XcgSQLxtBodhO15a0A4PHf5coHtzCF3f5yDEaKY8QL9yssPgjPK28aAicSBHJx8wb2&#10;ssnmozZuwiug+Yt1toQ8f+1/7pw1d/YWK62PJ3yefcHevs8GO4AxLMIfffVZPn5gbH958ng4L+Df&#10;B1OnlBcWUYC3mGyUDZdVrFsEMtJ7WCMAdiE++JSBgT1ZN/QqO3E/GmTpc/KvCIf6FYP/A+mbdn4R&#10;vXVP70R9Crdq49T/qBmQwguVBmL9C4SxOa0tdJR1W2QVJNRyKA81el8ub2MUgVa7oN9SmHcsUYb3&#10;zHvlhchCLhlhxiGCygUtQ+FN8gg6jpVP7MWRUQ8e1IgRgE0V/xjCTfsh7tUeC196d8+cfChM877a&#10;jV0QO0U+6YVKPqKP0Bb5kNI+ngMBCsa8vGAgkAUB+QHPqrBQM7UXC4MR9P2SMqoWkXaZ1U/UH0qZ&#10;yfxwH54beKA+7WqGDaRN6jVwqTu9443j5et6cZHjywh/fusz7Wdq6p0KYC5+Gx8Rj6BB6U6H4pBp&#10;a/5xjnj1gyv4EQAZRoMLaOrfgYYg98KFQRkTyXzGHBfkT5956lU0nQQD+wUKWrklIEWRFwu5Jp6A&#10;kA+vgRlzHP/sC75CfAEDMdiy5ph0Z9HzkSIpWetVsKd2QHPc6QSGzEnjeeB0EPYCcJkF8DVVG1SN&#10;SZiM8h88YV03KOgyBFqvpGAxfX2koipWcJyhuBJA5A4OVvQJF2iTd8E4XsWmg+USdnovGKDEkeXx&#10;jWrc9lPRvaEMfAicBUTgZ0lcfK6nZjrOBXqnxnK+OQKx4owa3p2EKjt2irNIXwp5efVd1gq6sHAy&#10;c11pa7vpmfun/vDt5Qec9r/f3fXGH+6+fP/Tvpj2FchCOJd0lVQqBVNY+A/o/3Xc3dh87rjmpk7X&#10;QDUlMeneZe1V1oBsv+zRWww6aotvp3/f1BKVzZFQgD4C+Ad/ATdR9D9CQt8yhyRapzoSN1Rb6mur&#10;PVHW3EIhipjUVQBwDYAXALwowxzX/J5GfqYAgHkf/9YZuFJRrlALXgA+cUDR8ikVgEULMwkOyRBL&#10;xPqtSQHyXYzTrs6FthjDTMkQN+TQ+QIEfMZh2zOcTRNfwV4KB2P8oy2d4plPjgC7GY2o2OnSHSAC&#10;UdUwycdYScORrxcgkhMcPPczpKSGSi0M2RgRuYi/KMAJoc7HZ6ktxiyP7tPtPOdMw5yB3wqc7SPO&#10;MjkLwzn/j3scS00T7hGygb8x2SijGBoCY9lN1ANvObtT9F2GtoULgn8ry4AlZhWk/UOgx+7rbePL&#10;4x5P8qUJjEkWxd6a8h7c2ov6/8ckWIAaXvaJn3+w/4Y7Q1DHWoq/2666EZ7kE9phuoc24esfvhs2&#10;dI2F5+tfgAH4Eay4+CD8o0MBeUC4Ae4hwCOIAMYN0AE1ugPgq4hbQQHe4rNRGKKcXPkq+Hax+Rfa&#10;T+MNMRZkr3CVmCNixcpGIOL/H3aVd665IE3pzm+vfWOB5c3t3QOZkEH4KJXx78WHkLOAk6LFoEeV&#10;gex3ncGQXq4hk5fIbyqNuIcqQVFAzjj9skXnLEBTI+U91QuoDT/DvwYPO9lDd/CUZJmMUOr55Ig0&#10;vAdKDfKZsfdTVPA2ajREmyHkGXp6cxNPgydFIy+uhMRkZ+zFkwBPYU8kc8o9KqOyunCp0gL99iG5&#10;Qe5lIIC/KLTzonzLdpkS3z8PlDgZ8UkEXKUfUnxIf5GdkZxAwNZLJFvfBAMHvL6HJbxILzSDopRC&#10;iSeJeOiDCaPUAyZ9lv5QBgHvry4SeDAtaRsXl3vhVpUjFFCp1kFDELY1tt+ltaPXAC9OJ811B+E8&#10;oyuhaobFmH0QtnGelYB7jruOpgsiYHdo0xYbvirCGM6A3jH1AH3pVc6XhyI8q1grU0WZh0SHUAXV&#10;12Sk3xBXdNMQPQKmKuRVtAFI6S6B0Z6hWhVeuPHhLWBSMxe2/DhX9RrCg0x1PTNC7sEkQZaXSLum&#10;ugaZh0ynhyYA7Ky5EtgPRQP0ICiDJ5gSwA3FoBaB/wKnEN8+yvlwDQAd1cI4xvAt3wKoDDjcPHOE&#10;0f64ma0KPRSj5wUnDDWAzDuosRuCMwHXzlKD4DQ48sRPZm2E4npT07arbfzAb64YP2USwqtXOmmn&#10;FU4YvvOYo96e8n4rXQ/QCwIYej3P/PmRIgFp+/AhhVcgOyLjFax4qLDSkkMmf/kJgBKDPxy6oX+Z&#10;r7tQwsycp+v1z9wNL4DT9xnp3X+cExC+hd8BJg/QoHYvoO6UgHwdtCGXC1BfZ1mcZcVIIhAgaDPv&#10;f8+6W87oYr6A6ucCyMcWUwDApR+O/Yj2RyxA0Y6gAHMEMLlAFXIBRFjy3tSQcOjayvPPGJ2b7QT7&#10;ygdvQUirWjpAyANw0ZeohA139HtWiIjgAQ8ZVs2rMNs+6hic56RJGynSInhjKVMAoBXUBXE+x+6f&#10;D8NNVxmTnIzFmWm+TM5e8NtscLJnSEltxSzMASLU9KXPOUwe6pzfxmyrvGLQkfGgyuyZRts+Vtts&#10;S3t2YXHOX3DxZya+ClK8TzXKBg1BZZaziZrzlm8gCr/LSE2HqUJVUUreE2HGMBuXX2wZrof4h/tE&#10;DlaAFf23t43ZbMX1SNZn2itvchamBhG9T8/eFNTxd9mFl+R9zote8UhyeeIOB38z/Tvcg/iUb74I&#10;pwNkRXj7I34e/3DDYujRoZvuhu6ct8foM++6DE+YNQCRDni4/Wob09M+fOXjLZuNnNzm5C38MCdX&#10;nhS+RSIGsjdvr3nIXuEq5Q2Q1SobgYhGwNOJRNG7j4EZNmPTU2lQd8ZBvgCVBOhQ4OVBKSDSoG7T&#10;g4x9bq9PUZ8WUW6IYQfGX+yPKQPLRtklF6TQrg4G3LhrLZFjaUNTdYLIzCpxMVQY4lKgnnA1tIwX&#10;QtgEcXDpxHAXyBjybWCUk3sUo/hNCycZIJ9SMmM/l0c+cwHuvQmUdeln4Su66H2lQ5GMghDLUKdA&#10;2dVHvKvI5wQtCIrgijRp5GdXHeeZbH8ULeRfYKF1wgbDy9EW/cZ5eB7FJA66F6Fdx12PHSZUN3D8&#10;vOzHXnsZNVTD1XKgBUIsRxxjMWMOJT3njQ97O7PukTg7pTDq8XUiIUvTBCTQBWRkew4OxS1448/T&#10;NZzcjvK8VOTMQZcBG+RnSNdoheNCpQylYtEcKUFN1c7wbBkURqRrpL0eYKFOHwihp+4jpAyScHBQ&#10;EMO+vCGIBJEuB44tFKqFAf3HuqIRQxNoHQEpkMDBm3ClRwySeaqHwAIbUpM7WuE5kfLKwJlC3Rx0&#10;ZF3eRKcw4pyhMdxBoS+1CJyaQgJdJJNgwB/TAE+Tnl2QsV+GnQT11RCkoEyBCwYnuV5eyePel5DK&#10;TxQBGEQW8rZ9HU16JQhFNoH4BTRBWi5daOCqQ/UZ+Q8WB8jPMCieuuOh+1150ll3XobN7YzZP82c&#10;NfO1D9+BhOved741fnroqnLGXZchIdp7FzyMny18HHHt6e2mNLvU1Hzdf+6cb555UQw6bog27rFO&#10;Dz3LsEU2Wv+386S/PIp/t/3mEuqtBEBNYehSfjDfp/O+If862fhPgaLeweGM0YvkafMN1+0N8x/A&#10;G79uOcxmLJyGsIHYTpZVWGUhNCY135CVHSH0NLPbZQgYAnWIAH7zoAKrguQf7jsa9YtM+L4O8aky&#10;S9BcIKXfRQ/fUOV2rbmOgAD3yhkTdqhPFA6LXjR7hi9fkcK235ErNQrVFM9EDNdvXQ0vtgUbdClM&#10;caU9Jwzgl4siWYgBR99ZBzPeBK6VwJIXmPUCwZXyM50OAq5cnzzbopho7/2uMQIihJCfgEnHA+pr&#10;gENGgUJZF+IEzfXSElEI+sJv2S9G9vqu8d4/IVaUZ1S0c5ZPEudfL96zJMt4hQIfehWD07+E2POj&#10;SsGeoyBm1dCEYUPkwYvx+SaVPoc5V2RgFvZKGd8dBn7josDJMlJNHfUhNPq2IlEPIAjjc3gqoh4F&#10;csjbNK1rpLobViTnYxgFGmLYPy4K+ex4MOvo2++kblBQfwoX/48Jw6gBSVanZnN1JdDDCFukOZAS&#10;2UzL60MqrWi3dwoI/SgTidTUhO70O2CD+gXIhNTdiPJFDezqtE+R26Uk9K/JzLniNQCZGZ1lN0mQ&#10;niCiVtAjHgI52fUU3gGopTkRnSpHDy90aQgADENOwoNCJRTVSTp/RBrnbKHegSn3dfjkL/wFwDw6&#10;m30GREBWZoQgoNZvoa91vdpOFXDuhaKih6oW6lPav4Yyd7iAcNq3f0M5DRaer98Do6/cb+yJ4z+Z&#10;JNSI0pzW98Y84uZJ6D/Ljt6KfRGyuuy0Wy74nGOk04krg9zkXKPwRUT5lbWWZha67LWF4Cjazk2J&#10;GgGORjb39sQQSAMB2Kn8UWcV0odfDdwNTP6vEEarbgh0SAS8F0CH7F15nYK3PxIN0lxvlyFQMgI0&#10;9vLyFlrc02Lmr/BXLOmvQOjKWNH9l2qqoi+up+a27yozBPfSkpBkRoCQQVgKqMzg2At3T4TGwA4G&#10;bukMTBmAgiX5D4RM91+l4Mqwj+Fi+IqbeBYKvs2IFuprEO47C2dcf7kj99EN9Mv18JKy8x0IuxVr&#10;CS+lq9DopBFvVxddSeBWwFT2fnwUJSfbowxlRdfPgDIeeBcAVvRCL+U3ASg0sixDiGi8zcwTLRbY&#10;2KUY7/GQYjlxI1BUT/BSEUv0PWp/drZ6fhWR50W0Uw6YB57kKf+L4KfPNdGd02JQJKbxGffoKf/i&#10;oo+9lzk9MzCrMphfg95JmQcEKBqOK+bVd7n9qAjwTv5K2U1O9JgBLMz5r6zK+X90FtAJzEAJ8fyf&#10;Ibn9xMjPycNUdhqtIIXZXwrqQtbxJv3VkH4xs6MkYFAJXBz4KYp7ngHMvF2ldfoIqL+AS8fA5Ahe&#10;yYK2iDBakfh/zd2gjTgJHNKsFm5DisHwoRJ4RHmVOKNpyO3OFq2Yc96qd4AQ9IEY3kWFDhHh6aEz&#10;RIrrAX7yFSV/XmhID2vgUR3yhBoNcWpwnv+qW3TFvXCuB38KkpkXV70D+G/fYTve++qT46e8x2ou&#10;WKlZjOgQ+Jc9RmR+dw/5n9EtXGQCvyFBJ5i9bulQHU1mZSCroSu8PmTeDuYcyb5Ci2dGt+i6H4ow&#10;YooHXTrQZVMB5ILSniWHAJxUuSPHWQaJJCyE/R9+xYddd2ZyPBolQ8AQ6CAI+PSo4ZMLOkjfyuoG&#10;QkuePOl6ePtf8ujfy0sEWFazVqlzIBAx7IeFOgAQ1g4EeLgtr9cnOCt3KIN3UNIpBUJAiuXVKwWy&#10;jsRynswUGGSfHogFNBL73TBlb6VF0UKMsSyrAbreOO3KUOJ11tGAbzXStpPzySfFVzKgBahxyHRC&#10;1RB+r59BKNtFIrBVCmIU3vwunyxRpKcvPeUrVyxoTZ3bnSCdEbD1W4oBuOj3zj5TPsQ/qjDInIhP&#10;QR5BfKTMxhZpXw1fXi9DfYEwHPpaxDN9SAcErwjItJ6RY0Xk1ij3jK7Haxlo2cZgUWzO2JDbpwZE&#10;ebXbCwhhGVKlUOdYkQ0Cj/3zAmRosAQZtRWLlE5hVazrQVI3TDM11MM6LQodiN8cazXju3MZNS+A&#10;GN5p9Hb6ERWekeLRez0wfQB9AbRRMYkjQaDqIySnACkwGT5qQ4CHNoGqDcy34Kw+SU8ABqiaoW+/&#10;dtw5LHBWq+JDEgoqcWY9kByQmiNAPqIMAAd9jRFwLv0Ki3Nt8COMhpBiADhwcClpS+rBYHbB5cFr&#10;bYIXRBjg+8HkefI5UAmpO4BMNw6T+5Zvt049ZgHQ3slbFrx6oiDg28G5io/8599Z+g4o/pk3VF80&#10;11Z7S/vmK65/z8uPO5cKn2LAKSDavQHUajnZXvBXFjjzfbyPX5rIsH7MOAGF6GUe+jcrdLQKmc9X&#10;tz1bmU8ZZkAqKcfsfI0l/twCARKH1AgaAoaAIdBhEGDQHa6G+3XrMENgHekwCLQzKMXslZce85T3&#10;NDPEgz2xVPWb3ZzV8xB3pPitUpNb/IfGPV64V6nVOwkH7gDOM5Y+wGGn3Gj3A499eU6CugsXnhmn&#10;oDck0u4hylGoADNBmYyYHempyOSB96+nLGK/tpjlBhzFiU1kXZpPjlJ9SP4kPr44v6L8RiIecO81&#10;QBgpX7EAVQ8kFTTNlPjOrdrLPKQfGUQOkOc5J/++TJ7eidzFZHhgLOJYDrs9HdSl74GiJNwiWfLI&#10;oJRaxb0l308hCr10enf9xZh6gzlBoJuAd+CnvkNUTsEkVGmcWRIcw/hGUvSLAZ/ZAaQAkwJwuGEx&#10;/nGOiOVUx7CPasB3+f9QkccBQD3B/qI5OTLQERSiHDJqXsIzRPUabkw5yhSPSZ8xEew1vSTwLTjR&#10;WAyh7zUsPmKfFal+8vNE+8hwA3k7OKDyRgSOJ+GSbm6F/kN9k9eURaaBOtXTbO5eTOLGV0n+afRB&#10;0Ot2ywVncfDCRrVaSufN39+z+qk/nzV7dnR14kxubXvvwoeXPXarsPrMLSO6pGTos0N+soVmnTAg&#10;L7i+HJFXr9iKmo1WzCemAogJVEXFLBdARfBZZUPAEDAEDAFDwBBoCAQKbljL1yl48T4iRoaFt0iZ&#10;8ObeS86RwPuwJa0YKSe7Bg4I7eSBcK8jCGQDUuBJLgk/FmjZNCnbq4gicp0GolOcczZwynLsNfUL&#10;rEJTfyDQOvmQFumIoO61FWH5LRtGP2/D+gI8zKlryBby28vnjphG7+PeSZuhV4Mp+kTfgb6Hm1Dp&#10;10nXuIFMC/kWxJlvH8cxBooG+Qr99SobZ67P+E07Q7pGWbtkAR4BGu3Vgd/F+Ys0HrCqofKU1Wly&#10;z9jSqSnwB+YpVpq8UCX/wMjv+quD5ZP8OU9+9f9H3j43gmrrRoJDd6ghJHCdDGGtgXM0EIt6YGan&#10;ficQbumfn0mOAFULIhSoC9ApId9SK6GXcELZm5MK3WHyBY9PoBCRgWCl4CvMc0kK6MMx2mvTMrM0&#10;EPgzY+51Uv4t8Co5YSNw8yGHXnNHtRr+0SlAvgtFvkgEQXttV2iOudv2c9WpFLO9n3IuiaI4a+8q&#10;5ed5aBGI9e6H369cvlfZjPOJBQLkQ8aeGwKGgCFgCBgChoAhYAgoAtyhcq+c8wq8xDOu76wSupyd&#10;XKmFPeR5385n3rfoPNKdfd4R8ztd7x6PL4KSUSb1tHAh7i3edNKmGy3EGLJJUiGe5TY4ksCxE+zm&#10;XUecqBPKieDVEPSy9lEG7F22NEup2HfHi0/kkHzh/2Q+fOFjgbFASRH1Vein3K5H02Ui9vHQt0Wy&#10;wnmAofcCoDRIcShsOqYvAOlThAvwdDB6boMQaCdVMgaBjvT0UXdNBzkOfR/ZfUqMkXlEY7gWEDFS&#10;b5wTuwrVYhKn/zkh8jI83deVbHAjehB4wlOqpx5EvlJpkPn5hE81jPsmpAzIgAe0RfcCVOd0ovyv&#10;3RRhm6oEPQPPpRUEh4Fp3T1Rz3lJEODdMRRb9f9HrIemiuApeuRQAZRvmZaPDIMseIcig5CqwVwE&#10;cmYxUCWCyyygqQeCHITBWPim2RaPJ9SK7cIW8DqgLZX8hWHJlRgSJFk4yIMgbMCZn7MucLzn8EqQ&#10;Ak36rK6zXURyIR4MGaVy7Y4bTa/DIpVgxZBjDsJvh75QGQ1dcBanF/5JlvqrjGeBdzHAF2hUZl0Q&#10;sxNeE8INhd8IXUmiTgSutx5c/cw5yXeKl5ulQa88J9kBAuEVVTrQ/sXg8pW16gZ0o/81FUA+ZOy5&#10;IWAIGAKGgCFgCBgChkAIgdD2NIpL8FV4850Du0BQD1vRw6qBSJV2m/v2Ni73lQrDXsCWG26tKRnK&#10;R5fWywlp6uMtBbywxI+BCkPu1V4qXEGewV6dPsaBUO0499qHMFfchQdOy1Ik2KVT6nAXBYkgMCFH&#10;H8MSQiCaZmR+mh+9DK99bIcbWvLx9vzCe0/gHuV9KD56LSKTFgjb/1mMFVmXKgwv6rtY66DZbB0B&#10;67KY1A2x4W3dnknx3teSXqzy+gW6J3hVAsv4LouSQsVg9YGnbVzCvynqy9H0VKK0v7z2IZAqvaFb&#10;qlPs9xft2BTplWHn5S6Ca8BwwLZ8Bb99KCDUjV+oEV5w4uFVyiKQoxUR8jVnAdQQ0DhQHQANCQV+&#10;NVCLywAeqnDuctFRlwGCxI0lecmkCqJUoCPg5AlUOaIcIT94SPYEohDCqnSQlAc4AhD8MCVBaDIw&#10;xaAkJgDgOgOFIOj4UBEqO8CtqEigd3AqCcn2xxklCRekLv01+MSDLVOMr7CHlAqXILReBG1+xXwZ&#10;+lGe+CnhqXkdWUBe9H2s678SHRPVD17l5g/RDGkVA/4yK1XwJPPyFlgbw7NP+9JOVmdaATIZ0fSF&#10;K0buw290vmL5lBda3lQABdC1rwwBQ8AQMAQMAUPAEDAE8hi4igGT27CfbfD3hjvd1zqngEBg9kTa&#10;yfmeo7D8Q8swuQrbqHVv7aQRjdXP7I29P0JkB08zoNJxLr5COmNVjnZN9+7Zrg1R+TPMIU213hxI&#10;ay2Fk7DES8FbpFDtF+V/FvYXy/hegQikPvqQU8ymEO79ArwMTPmQQmDYW1tEhJDoTMHS6wI8FOQ2&#10;p3HS8+O1BuTWs03/bSo7GKtPzUW2FKTcil3aNxQW0Snl4tKHasMPy8Pt7yPAsqLKgeRO5G1JIC/S&#10;NeV5OuEzST5T+mdEbqp4qB0Q07FTkYi4i4964j1ruRz7PDNPB4VHBuIUQxfzD8Iazy8Ssh60J3Iv&#10;dShUFfkcgSq6O4JgH8oCXIDRK1bYI44sm0MZSVWoIRJISci0AmCP/BAT1aQ4ZtRNw8X504BPoFS3&#10;Ip3ycwPKAuAjvhg6+VGYWoPgDEWRz33IA2iQJUJNNQ2RZ+uU5/kxeDFF6uZk1ov6ON57tx15o92j&#10;0H/8G+2dAvwhAjpHnFLPKyX9+0ti+UT69uq2cIoB13Z2HtAwb9QPZl571ymBlHq0ApZ837TXV0Z0&#10;f+3JhkGJJjIwFUD2hLEnhoAhYAgYAoaAIWAIGAIxEYgKw1qND6P7zmDDGnbKldLc3qus6Ozt3iYX&#10;OjrLbdmZlJvG9nBDuv2NtkiRm8yIrU833CEOs6uIOIHyKgDwXioGcoJyq6I7pSCvQfAPWZLZxYUl&#10;h6Lrl37K+BHwSy+ZizSrT7zxXJoI9ATY91O0o0jm3QpcQ4H3MrrsBS0vPoXlecdRIChS6lZDqOtd&#10;WMDGI6JBNUHkcpJhSJL0QghvOEyiZWhfE88dgErfw+tLhmV1xTwTke4p5ZL72jUDtuljT0i9pZoy&#10;Pz0g/MXwBMCAIRDcgv4qqxTIRXWkwi1ldSksSQdCeg0VZVt7qAmdEjVnKfUguGeLPFkAlu1eyPKv&#10;MfNEI8BEyuOeQyNitotfcDoCHgpAYDmD2EcOkO+T7yPoUx/BWcrIfx4cGHRE+ouD4tS9n14PjiBu&#10;MJlFiaBzz2uU8DUnJFvs1tISHEIpw4LnoK/8u0MWJFVBMMHItJ88vPezTue2ezEJl/71r7Z7/bkI&#10;aK+dPC96rhyqgPAoi8rGv1BO+xAcBBBKGShkOUm8PE+fC1WIuCWCvQgu4SrkSeTXh/alAv1m6FVy&#10;ms3QShWpkuOj9wAqWDRb7JexCpo2L4DiOFsJQ8AQMAQMAUPAEDAEDIFkEcjsUL0E6Hfh2cI82w4k&#10;fydeymHpIaYKyISBGVNoeOdhb/v1O3Il6EV052PMNsLEWV6Fupz77IwJ0Ws9smhknB3Cu/9wf9i1&#10;kMXVkQ263K5pCo0UvCOyejYstDRSkKBHAOUiX9JToLrBKykodgaSrdNHsFZEccBh8d3xGNIujY+U&#10;J0W9EmBLEY4lSS3COb/yhut2Yx9gFRpKimQ+RiAj2dLxgT4IbEuFWDeT2HRIwJYWKVoyLR9pKtQu&#10;QYDzhghEWX9mHoICkFwQjajDv5jumUJfe+E8/3nPLIb0Ekd5r+hR/YIIz/RxYAHqIHiBpUA4lyMJ&#10;8ZzTQyRYxZY6Cw1wcAZ5p2YKchnAQUAP8BPlRe8u1AU47QDnHtUHHHfOFmo9nFuE48SV8a8wYxw4&#10;htrlVmpV6FZA3UFE0eO6FPoPByhL4uW80AQKwWGT+MyJ6hUTFHc5z4NLxiJ8QKD6L+SeZqylc0xe&#10;NLo2qHLEq7mkAPUsejExRPhqN3/1g4QmUYkZXNH7dtRdoRxqVk7+sA4rG71cTzKalGVGbxWvSn2V&#10;ev2M2+uLoYLc2IkADTRYxqohYAgYAoaAIWAIGAKGgCFgCBgCHRWB5mnTpnXUvlm/DAFDwBAwBAwB&#10;Q8AQMAQMAUPAEDAEDAFDwCNggQA2GQwBQ8AQMAQMAUPAEDAEDAFDwBAwBAyBToGAqQA6xTBbJw0B&#10;Q8AQMAQMAUPAEDAEDAFDwBAwBAwBUwHYHDAEDAFDwBAwBAwBQ8AQMAQMAUPAEDAEOgUCpgIoNMyP&#10;P/54p5gF1smOhYDN2441ntab2iBg71FtcE+zVRvTNNHtLLRtFjXQSNtgNdBgNRCrHWNemQqggaac&#10;sWoIGAKGgCFgCBgChoAhYAgYAoaAIWAIlI9Aw5wI8Mknn7z//vsbbrhhpK9PP/30Mssss/jii5eP&#10;Qf6aUPNsttlmaVA2moZAegjYvE0PW6PceRCw96jjjbWNaccb0+r3yGZR9TEvu8U4gzVixIgZM2bE&#10;aaJXr15jx46NU9LKdGwE4syr+kegYbwAvvzyy8ceewxagDCmkydPxkN8Vf9AG4eGgCFgCBgChoAh&#10;YAgYAoZAJ0Fgrz+P8z3FffhjPgQixeJUqRDMX//61z169CCRoUOHbprnWn755StsyKobAnWFQMJe&#10;AM8+++wzzzzje7jBBhv87Gc/S6TDH3744TXXXDPPPPMcdthhffv2Bc3vv//+iiuumD59+kEHHbTU&#10;Uksl0kqESMdQ86SBjNGsZwRs3tbz6BhvjYKAvUeNMlLx+Ux7TC+44IL4zMQsOXr06JglO0mxZEEu&#10;A94yZlFJPJfBUoGhr2HT4AoC/E3HDOMN/vK+6BUu7CkUrZWzQMzB+uCDD/70pz9999133bt3P/TQ&#10;Q9ddd92c1B544IFtt922PE6sVtUQaG1re2nS189P/OrTb2ZM/mI6Pi67SJ+F+vbYYPmF1hrUr6W5&#10;uXJOYs6ryhtKlULCKoDstSbBtQwqACgCllxyyQMPPBCgXHfddR999BGEf6gAUsKoY4xxSuAY2bpF&#10;wOZt3Q6NMdZACNh71ECDFZPVtMcUW6DTTz89wsy//vWvIXddFHm43NWPZBfbYYcdIg/PPPPMBDdR&#10;MVGq82IRkAFvNm45u5Bdsjx4y5hFOScGWs+eLeWxVGDIatg0uKIAX7Yln3VjKg4qUQGg7tSpUy+8&#10;8EKIFbjHjNptt91aWhrGUbrK7+zVj777+P8+n6dH1zEHrYW/VW69cHMvv/f13/8zGcJ/zmKDFulz&#10;xLZDF1ugV4U8l7EIVNhiGtVTmd/4xUrjR2vHHXeEfg7vJ/RwuHCDj3iYBi5G0xAwBAyBNBCIRDOl&#10;0YTRNAQMAUOgEgQgNyZ1VcKG1e0YCHgZHjdx/rHXlUj+ZeC24IILQiOz6qqroi60RZj/MRMEoDyy&#10;CeAqo9FIlTvuuGOt4KqcWnoUnpvwFYhPnzkHioD0WimD8j+fnnz+3W9B/u8/b4+9/m/weQeud8Po&#10;TW85YYsLD/7ZfpsNHdCv96TPfzjpxtf+9dIncA0og34Hq1KOF8DcL8bN/ebVpjk/AovuK/0m4vyP&#10;h5T/Ix4BDAqY9eafBMGWbl0W3qhL/7VKRfP111+//fbbfa1f/OIXfF1TugqoeUryrUqJvU5FNuek&#10;qj4Caei2Eu9FA6knK3+PGmJEwkMMFQAymCY+6EYwcQRs/U8c0moSzLkypL02dhgvgOyOZJvQ4zxJ&#10;3KbNvWXYeG5eAIVfq3rwAiCHMWMBIsWq5gVAJltbW2+88cZHHhEnnUUWWeSYY44pmm580qRJo0aN&#10;QvkxY8YMGjSowHBAur/lllvylQGd3XffnQVw/9lnnw0bFituoprrKtqC2A8vALjWv/f5D/h7zl6r&#10;VZmBfM3dMu6Du57/GN/+3yqLHb7tir2z3BNmzZl74xPv3vXfySizw1qL77XxwLI5T/unpGzGSqpY&#10;jgpg1vgLm9rmshmoAOJv4vGT7FQAqNnSrfsK8s6Uet19990vv/wyaq2++uq77LJLqdVLKl94C5jt&#10;wVUScSscHwG/jcj5YxafToUl09jNVMhSzuoNtDZhQLfaaquyQXj44YfDG/2GkK4bgsmyR6QjVbT1&#10;v3FHM99anfbaaCqAiE9+Gj+apgIo6cWsrQqgJFbTKFzeK//QQw9BEQB+kCbwqKOOWm21QlLu5Zdf&#10;7jk//PDDC/SisApg3Lhx55577r333psGDgnS/P3tb77x4be//cVKUAR88d1MqACgCEiQfnmkXpv8&#10;zR/vHI+6x+y0yqarDihA5OVJU8/55ytzWluP2m65ny23YHnNlTevymsrvVpdfvvb35ZKfe4XT/sq&#10;XRYeBi+AmBTgCDD3yyBZYFsr6sas6IvBLQfKuZ9++glP8BdagG7dupVKJH75Apt19HqTTTaJT8pK&#10;VoLAv//9b0weUKgt7J6NSvpShboNJGRiQAtrzQvDBU05Jwavb7/9doEFFqgCwpU00RBMVtLBDlPX&#10;1v/GHcp8a3Xaa2POX6gJEyb0f/u5CJgL7rhf5AmKIRt55GGtfnSyO5LNXpwnafAP3n744Qe0zguI&#10;+fvCN9klP/30U/6CfPzxx8wzHecqYxaBZ0ARudBWzofhH7U4/BQuU1LTa/bt9t2d17ZOn9ZtiWWb&#10;k4iEhwICDCR7lYRPGYMFPAcPHvz5558j3Hju3LlIOl64xbPOOuvII49EtnJkKNtrr704HJD2t9hi&#10;i379+vn7LbfcEve33norZh3EB+xe8ARHDOJaaKGFVlhhBaQ2A1z81o9pNh3QxMOVV14ZRlDWfeut&#10;t/bZZx/cw4VhnXXWKTpnoGs455xzhg8fjpJnnHEGxKj4KdUh8//tyfcWnq/Hfpss+/FXP77/xXTk&#10;Alhl6fmLNppqAXj1w///h5/m7LbhsjutP7BwW4v1692nV7eX3p36wZfTt1h10ZaWcrIDljevUgWh&#10;DOJleQHQmV+v8r0AtG6pHEMtN3HiRJzMiSwdeC2HDBmCeV8qkfjlzQoUH6tUSza6F8Ccua1du6SS&#10;dyMn7DHVk/HdWIB/SuNbQy8AHCbau3dv/Gyn1LV8ZEv95dh3331/9atf4ZSiKvNpzdn637hzoIZe&#10;ANidJ4jbSy+9VJNYp8YKBOg7MBbm309+KaeTAvLA/eMf/4CxN+bAxfyFjUmtjoq1tk45ca+2WTPB&#10;UtdFl5z/F4f0GLJKNnutP/7w0+v/7b7sCl0XXrwo8/n8YnJmcMwZ0xF5WKpfSXmDBVkDjgDsHaT6&#10;AqcAhE33EKpPPPFEeu+HDf7+PvwQhZHa/Oc//3nY/x8V8XzKlCkXX3xxYTogBZkfrR999NGoAkme&#10;91gxig4KCqDwX//61wEDBiCYGjzEqcIy9774yT+emjx87cV/udFA+ALAIwDqgDG/Wjs+hTRKvvr+&#10;N+fdNb5/356XH75hz+5dijYBlcHIseM++GL6kdsOHbb8QkXLZxcob16V0VCqVSoVS+DYz+R/ca5M&#10;FEApfYL49M+n3jv88nEj/vKf5z9pam7pghQA0H7hBh/xEF+hAIqVQtXKGgJVQuDDL38Yfc1zX0+T&#10;n9XyLsztM//x8h7nPc5/Z9/8Snl0IrXwUxrzSqS5mhO55JJL3njjDbKB+2OPPRar1s0331xzxowB&#10;Q8AQ6DAIQLaJXOja2Fe6Ff5HiShn3VohA9ErfIGN8p54/mFpr1VfCrQL39I777xz1qxZdchbtVlq&#10;aZln2DZsdM5nH0299LTv7r0hzMOcb7787varPv/9ka3Tv+/Sb5Fqs1eV9jATsD2g/I8oAOQCKHwK&#10;IByTt9tuO7KGGyYRKHpBAoecT9kbjpCQ51977TXWQiAA5H8I8yhTgM7++++Pb6kmgJ3A30OhULR1&#10;FgaFUuV/VHzs9U/xd72h4j+/8lLzQ/6HX8BzE6bGaTS9Ms+/K+kJN1l5sTjyP0riXMBt1pSz5KE7&#10;SI+r+qdcqQoAPYRgH/NfeXDc8vT773z87XE7r3LCL1ZfYInlF1p9Oxj/cS202rb4iIf4CgVQrDz6&#10;VssQSA+B73+cfd4dr3/27Yw/3PbajzPnlNcQPAgQ3bRg356ovtRCfUbvnEMxXx7lzlbrL3/5C7QA&#10;2MjCFA/T+korrYT7a6+9tn5wAGOHHXYYftFxeYXF888/zyd1xWr9gGacGAKGQOIIZCsyYGwP/0OL&#10;cZ6QMVjaIWknzmSFBEeOHIkc7N9//32FdGJWf3r8Z788/4kDL/rPxCnRFks6fyFmc/mKFWir17Z7&#10;9T/01K4LOLvoD4/d8fV1f4JfAP59f9/fv/jDUbMmv7PwsX/qs/nPm7vW11FwFWLC6t99993vfvc7&#10;/ODiHlkAcb/mmmsWpgyJ/eqrr2YWf9wkEskP+fzggw8urE1YdNFFK+wyWinJ/o/mYPaHwI+bU256&#10;DWka8Y8f/ztRJHBcJU1jFq6wF6w+6bMf8HeVgRJ2EfNaeWkJGp2Q9SbGrN4xiiWgAkgbiCf+N2Xk&#10;jisPWqwv/h2z86qvfuQOe3z145/wkc9RAMXS5sToGwIlIQDr/Z/v/t+X30nqCvgCXHDX/0qqHi7c&#10;t3e33/x8lUXn73XSrqtlpzktmyxiAYpeZROvt4rw84TMDy0AfuDhOAfXejzB3yeeeKKuDuo7++yz&#10;b7jhBjCGzMDEEEFPV1xxxR577AFWuTuxyxAwBAyBRkGgPi3tbW1tUAEj73p1YHz74+8u+df4nt26&#10;/Ha31YcMyJF3YNNfjIj8A2M5H1bOcL62Pvimdc7gtZc+++r5N96ercx47Zmpl5wM4X/aI7fNs+G2&#10;C448t0u/hStnoA4pIPgf7vTvvfceeFt//fXhI4kTAQrzyTP84HvvL3zEQ9SCjz0N+/zoL843Wu/5&#10;Fez2qI6Mg/joLf+vvPIKW89HpyYA/jePtf+ND77FAYGeJRzWvtxyy1WTw++mixcPDgKM3+j8faTw&#10;N9Nnx6/S8UqmqAJAqH/hf/HRbG115zf6G9bN9zw+5eRKTr7m55jzev38msm56T5xIr+TsiwUPMnH&#10;R6Zkcpx2JErAb7kTnwj3KPtJdfv79ttv/1qvr776Ctb703+55s3Hb8Z/p+6xRiW8DFx43gsOWq9f&#10;KWtc0ebiBAIUJVJUicACf/7zn4uSSrsAtQAQ+CFUsy3G2E+enOeVTZuhXPRhRoDBH9I+Ul7x+3XX&#10;XRc5C+gq/MUXX0Qq4Tji8CYDWxC/jcBNhYcVo7o/ppg34ezHtYCnLtsMLf/51/9EOC/2k5FII0bE&#10;EEgCgebmpoOPGDlnzpxqWtrjM37//ffH9JqOTzNfSWxWT79JgrThDHjKjS/6sL7KKSdLYdqM2RM+&#10;+e6FydN67XrE4r8+q7m7+B7O+mgSQgD6/+rE+XbcvwzjfyR+BB9BM/thvueRwsn211PDzg27FPiq&#10;INEYgv+R3g9RANltwc4ffvjggw9us40LneBzfMRD3CDOH04E+MXEWea+CmwP8PCHogFPoOJnARwE&#10;CM9/hAPAJo8TAfg7iwI8XCAnnZRAKEr2uQli7ccRADcdM8z/QywA5H+cFIivcPQ7/sJQge1KnCPb&#10;Wb4mF2IB0G4Vk3TVpJdFGk1RBYCWC/iEfPLJJzHx2HSVAVc+9Pa302fhH27+b+XFWDHf85hkkywm&#10;+7+tJx71jrsubHqsnVSa1dTAg+54546DBsZgIX7JGMQ6VhHddD/UFDoWMvtJDXoM3W3//v3RMI+u&#10;TPaqZk7B+JzH0SOgDGLq4tNMoyT3HPD/h0SNG/xKQRGAv5CukVwXLVJ3gyuN1mPSREph6CNo8/dV&#10;mLPQqy0ipLDn8JsMCv/+I27WWKMixRMSDtG+AbLYsuCm8KFH5A07mKrtrWMCm2IxLDxb37f9Q275&#10;v2LoRItJSxFtI904CCy90Dx9e3appqU9PjZPP/30iy++GL98hSWRfqxCCtWs3q1rS49uXVpnOEU5&#10;m54xvky44mfHQCs5C4cfpoHDU0899cc//pG/sEsuuSRy8iPmLnIhQQBS/UW88PD7GPGlx0c8BB3c&#10;8KcTAj/+8uQj3lMFgCfed4BOAbhgAOBDEslHxxNEgXz3iQMFIR+iPgT+yBGAm68qQhnTAeDoBEj1&#10;8HS4/vrrN9tss/XWW68AGyhZ0uEOBUjNN093fPv5t85JPE7fWbif+gJ02itdFQBgzWkh5ESPqQXY&#10;fcNllug/zwnXP49/uNlzo2U5WvmeV30sJ19z7HlDr3jnXJ+xe+BBB1n27tSHQbQj75y7daid7Cep&#10;M5HdAHTJCB5bfvnloQuopPkff/wRsujxxx9fCZHCdWNa7+MfHJAeq5VTxu83dqJI/nfqqafuueee&#10;8AXAE9w/99xzwBnH6qAJBOFX3lCFFGDkh4YCRJBv1pOCRwDu+XfgwIGRJuBA6JMAQ+aHncHPPdzE&#10;0cRXyHPnrs71P6PS3fTczE9B50amk/Y+p81zxBqzC/8rYAKtFY7Zyf+QUT/8D4wVeNJ77rf9erc8&#10;9thjdagN/N///gfGqgks1Pdn7iWmXcTx/X7ftb1vYDV5iNnWAvP2WG3pBb679fJPr/lj26yfkPa/&#10;x+CVUPfH/z6KfzGJNFYxeKnAV4U8f/DBB/ipzb4g/MeUWRqr7/G5ZRQABf7wtd4QSQ343uc/4B9u&#10;qAWAGyzsGTihMN/p6QnK/2h00KJ98Bfn/MXvzmvvSeGIOiN+9Y5RstJDAQugwPMCc8oPMAnCuQU2&#10;JexWkXKjbqGMdSiUmIDgAZBj2weXzcOY/mYXagjw4JIhD2Gz2P7miu3vO+y8N5uaVjpevmMxWLfv&#10;vBOKha0fclXqFqTEGIN/VJgWPKP8x/yHAgKrh7ZuB372k9I4jMNGPoqQuK655hqIlDhO9u6774YA&#10;H/+01QhNZILBBUXAQQcdVKoht/qnlcRRE+Q8WbA6hwLS5o8oAGge8dMOgf+kk0765z//+eabb4IB&#10;2thfeOEFnJGz66673nbbbcgXEB4OHp9DrTz09zjL1+vsS5tbWrrwoYDUU6AYHBMQmnjhhRciKGCZ&#10;ZZZhtgK4BuQ8SwkL6ZgxY2BVgN/+CSecAMdCKgUYpsgblKGFAWX4kCcJ8duTTz4ZTom4RxainHZ+&#10;f5oRTzBCScQogiCIIA0yqmAXBQqg7A9F8/TLQKkeqlS4/kvA19aysAc/ALrsHz/0vPPkVyFY7TUu&#10;LKtYsP6f25T3R6QeEKoxD2Ws1WmvjfmOQBty10X5wFruapdCPOeJaKUegZbUkOQ8FDBy9h7k/3xP&#10;Fpy3+1L9e2DVhX01zFIiBxxGeANuJR0KCEEOwgnOew8zhgjOnEtrTjzLnkVIB3jp/W8hHcApu6+O&#10;JFZh4iXlRasQxgJt4Udkpx12+Orac2eOl9+I7gOX6z/iFIQDfHPDn5EUAFEACx1zXrfFl4k/zfK9&#10;ETggI5sI1GTZo1CTQwHjd9BK5kTgmWeeefbZZ3HuMg5uxxt33333hYslK/+DMg8FnKdH17FHbTxv&#10;rxxTK8IkEnUd8penvvr+p6O2W+5ny4kKo9Sr7EWg1IZSLZ+6F0A+7iEaYR8Z3xcgVRQqJb7SkJwr&#10;4qbn0jX0il3uvCRfeoCmpjfPu6TpQpR66Pim844Nir05YQiedS5rUljmD99XOjol1q+EDTj/IwoA&#10;LgDMIluJIwDqQvLHa5JGQEGJkBQvHicWoDiV1EpAfoZpHRI1cuwjEACKlT/84Q/wBYC0HJb/N9po&#10;I2isI/I/mOLxOZCcITDDqF6J/F+0i9gAIRcgLvAG+R/lcX/WWWfxYb5Nqj9SCB6MPGEIagtcXhoH&#10;HeQWouTvffux/HoDHcIX8S3Usoh1LGy1GzVqFCMCoMYFIMyHDLLYVTN/oY8aoH6h41/B+h8kBAjy&#10;vPjogCuagh+AN8+buDV/E9487woNF3vixFzF/Pof70ek42Ocs4eVrNWdFLKqdHu+3t0g/7/11lsR&#10;+b8qjedtBJ7tWD9hnJxvvvmgVA2Xw69DfPm/kl5suOKi/zhu0+tGbhyR/0EzzrnavkwlPBRua+ed&#10;d/72H5dQ/u82YOkFDzutpXcfSP4L7HtMz1XXa5sz55u/X4S/FTJg1Ts8AvQFwF4LEQEwuoTDJRKX&#10;/wHmqgPnX7x/b8QpXPPI23Gwvfmp9yD/LzJ/z3UGl3CIQBzKjVWmZioAwNRxtABv5gn+lNR0uJwr&#10;QJ6ZsdLxF2pagIEHHbWLJ7TS9pvLs852cUtXQ/mfgJfHBhY77O0h/4MCFQFlS+8f6gUK0AJAFwDK&#10;nWEmwPwe8yoVDWb+h4CK4DTcLLzwwoAUGgFuBDFMMPJD/g+H30eaKPsQ3VJZRXkYPXgE4LHHHhuz&#10;OhQTCAHwMj+mDT5GEgFstdVWpMYkxtQO+GzY0DjgY+SA4uzWeZoxtLeoDps/7lEGHgT4CI0Awx07&#10;3RUs2xqJdIXLTjL5vQlQ727tfgGCIisdf5gGiW269S5NE96bDBeA3MUy63+sH5FOB7nvcHlrdefF&#10;K/2ez9Oz28AFe2Jh4cnq4SvBJOHhIAU0EYlHyPlxveUWnjZtGpb6m266aaeddho8eDAqNjc3b7HF&#10;Flj80wemMVqY9tAtP770H/DaZf7+/Uec2tyzN/mGFqDffsdBCzB7ygfTHhI/Nbs6IQKv3PfB33/z&#10;TM5/45+M5nejFmDWrFk33njjKqu4o6zTkP8xEMjtt84gEeYff23KHc8WycbzyCsf3/zUJBTea6OB&#10;9Zlgq2pTq2YqAJoNYThCBg545Fatw8k3NHDz7Ve686Hs/H8wCR3WdIVYfB46XgKpil6yGbSr5vI/&#10;h6AMNiAdQbDEX6aUQ1IAGBzKcwTApIEDFQQ57pnKI1K1uRQzp0DREwHghB/zKq9rCLPHBTd7ZNqH&#10;dyJTAEL+R9YfnABUQP5nc2UcolsGn3CdBYdgBjZ/egH4C6mkcaB0TppMBwCZn5H/+Is5kzMRACz8&#10;dNfHBU/+MjhELZ/EyKcsKoNOB6kycNmhFOZzXAgAC65CHl35i5X8I9JBQC2pG2Ws1SXRT6MwnP/9&#10;P08/pyG6QpfvNJgvTHPZhXp8/9038847byQILllLeyQ/XHYOuewnM2fOhCgCLQBcpagFGDp06C67&#10;7ILFswoolXReehX4ydnE3K+/mPbIrfiquXuP/oecDC1AuBi1AD1WXOuHJ+6aM7VKJynWCgprtyQE&#10;+vTrMXi9HAcoUgvg8yykJP+D1XFvf3nPC04Hcf2jEy6863842yK7C9hEXfPw25f8S+Lzdlhr8XUG&#10;t5vhJXW5YxROVwXQtWvXnDBFZIYGh1LM93ceFjqbbvI110Aj8P7EN+kgOvmx+zQeNM/15n2P6f5R&#10;iu2yteURbNjZAIkLcjvcyHkx9L08RwAkK2Y6wPPOOw9E6lwFECcKoOYnAvBQPeb4QSwA/f8hM1P+&#10;R7hancw7hCr48/88S174nzWnNSefNL/jjCtuZ6GtwDYXgnp2zAKsc7T/057vqT388MN8iFoF9sQg&#10;iFqRg46pU2AqAX9V7bTtWg/cpochhGvr9keTgidRDRQKAHNsFy4W90ek1hhY+6UjEHPZ9KJj6S1U&#10;WqOMdIDrD9tk5ozp8Le68847t956a7pZ1YmlHdHI/kRVLI9YxJCsJBIRUClkBetn68pRPOfDZNmI&#10;qX1AozP+97w4+be09NtvdM6Af2gBcDRgjyGrfntHu7PxkmXYqNUtAmtsv/Tef9og/K//EpKHb6XN&#10;lujeK7e4F875n1T+/wg+kP8vf3Bi+NCNJ/835eCL/33RPW+Me+vzdz/9Hv+en/DFlQ++dfDF/7n7&#10;uQ9Qfcd1Ft9r44F1i3PVGEtXBYADNqvWk1o2hHjNh46fcJj6fOI6tmlzSPLcGcrHiUMLeQGsNHTi&#10;sVJra6SV7lzB/7UcsqTbput+OG8fYgFgBoERsFQ3froPIAsgVQkwVvBJ0izXI704gQBl8w0VAOzq&#10;3v4P+R9GbGSsrR/5P2fXKP/j75FXPLPWoLxKa+TkQ3Xvir/YYouFEwF4ytQO4Cs4xIa9ABAWgYfI&#10;rwav/sL+/DC68jRjXIj2x19kEAR9/MWWmg2FTz8ue7wapaL4/1/RFCz/h01wkV2bnivpXRgJsFxI&#10;QxzpVsFicX9EGgWqTsFnzhMBJu48MvyPQMT0n4qTbDUNZCOGdDSBrHvhf+En8y2z1lo/27ilbdbt&#10;t98ONyusJ9QCVNPSXhgEiB+9evVimQUWWAD+/2mAVp8042gf+vTp03udTfpstnP/A47vufI6+Toi&#10;vgAHndSl1zxzvoh7sHd9YmJcVY7Ac7dN+urjH2D/z+kCUDn9OBQi8j8iAnZedwnkBZgxa+5jr33y&#10;x9tePfbqZ/HvnJtfue+FD3/4aTbi/4/baYU9NxwYh3iHL9M5RPQqDKOGgbrLnQ8VPLrj3HPv4COo&#10;CnLc4GtWDBQAvli4ShX60IhNAKuI3iT7STX6RUN9xPURGgGGBpTEAUn5sEnelOdNUFK79VA4TiBA&#10;JXwiLY23/1P+R56/SggmXhdWKcRG8fw/XjhECumj+PfYnV1AXXa7yMmPzHz+OXoX9tIPHx3McwHw&#10;LW68mwBSD9C9P3LKsSfoKaCKDwTgKcc8QSDMQPj048QhqkeCQdY+LOOZ4wHDPwqySuVZ2AsVK/Aj&#10;Uo8wGE9AoOgp6IUzz0F4hnd6HR6kV2BwkWlv0fl7zduj5dFHH5061Z3LhY4gHUCVLe1hJn+aNffG&#10;JyYeeulTu//x0VNueOH71l777bcftABLLLHEXnvt1bdvu4T8NnWBwJ8vv3K+HfdHwH9hNJgdEIcF&#10;GmidGYEPX//q3ec+hxfAervWLAdQtvx/+DZDdh+29B/3Xf2Y4csPW34hnPnXp2fXXt274AaZ/0fu&#10;sPwFB6y55rKdOgVgeNKaCqAzv8LW98QQgK0eFvuI3zVOj8ND/C2pmV/+8peohZgC1oJaoQwiJbXY&#10;CQvjOMA6lP8xEMhWCAkB4QnhdICU/zvhMFmXDYHOhgAc1JG5s1Eyay7er9dqS8270uK9F5tP3IDX&#10;Xnvtnj17cshqa2mfNWfuaX9/cfxH347eZdW/HbPp1msu+YdbXoUWAMI/FM2eyc42u2rS35x+MTj/&#10;L/sf2MtZOJL9sSa9sEbDCMyaMeeV+ybD+X/DfcVGVZMrp/wPsR/MSHbAwf2P3HboOXutNvbw9a45&#10;cn3c4Py/9Yb0x1c14bY+G21GcpRSOZv15p/iVOm+0m8uueQSnL9dtHCtTr4tylisc6GLUrECFSPg&#10;Z0jOM2YrJh+XQN1O1EgHGujAUgyoz1SPKICYI4E9HEsigj2cLguH/1UztjMmt5FidcgknPkRvtso&#10;Ukd5sJdRy9b/MkCrkyr51uq018Y4p6Dfc+rWQAkceg//ww47DDbzCHRwpfFZOar/05PdEYhhiALw&#10;TCKT9nzN3y26yKJ3P//RcxO/+mb6rEGL9oF77bzNP956660LLrgg1OIpSdoFjrUHe927dz/8iCP/&#10;dPdbC87Xe+SOK/sdP4KBb31q0ul75HWkij91y5hFhXmONJ1sDsicczI8/XzraUyzfG9ETl8YzLHs&#10;55GHpTIZc7CKpiv2KB1zzDHxp0pHLfnY2PGfTfwW9v84IQCcA6UOXGHoCsj/1cE85ryqDjNlt1Lv&#10;KoDsKDiczr344lVyQLItYNkTK9mKpgIoCc8GWpvCKoCS+mgqgDLgsiolIWDrf0lw1VXhxlIBeOgg&#10;9uM4j+xgnGR3z3FGqqjIutIqq+KM1d/fPr5bl5YDt1p+qQX7vDDxy2sefuuYHVfo32MOTgTo0qVL&#10;nIYSL4OsYBf9652Jn04btuKi8/Touvlqiy/WT1zqkCH8yMufvmxE3ij3+JyU8QtbQzm86FCGO56s&#10;9gGUTQUQf141Skmc/4fTASH8xwwB8DMwqdlVc/kfI1XGIlCH49sAgQDhdKZA8O9///snn1gakjqc&#10;S8aSIWAIGAKGgCFgCJSDAHyacI6G94oqh0RydbBZL3xtsfnmF9zz9uL9+/xu/3WHDpivZ/cuG620&#10;6BHbr/T3f0+ef/75ayX/A4DrH3/vhXe/+nb6LGT/uuXp90Ze9cynX/+I5y9O/HKhvj2SQ6iRKMVJ&#10;B1irrJONhKPx2tQE4z/kf5wCiNMBYuLhV5KY5QsXqwf5P5GO1AORBlABhGGCOuD444+vmhdAPYyQ&#10;8WAIGAKGgCFgCBgCDYFA9ml/SJm5Vut//T8kzMcV7gsCAZAC8PLLL0c4AJKA4B7Xa6+9Vrf9haX9&#10;kvvemfLNT717dr3pyXcpY+NaYckFPvtmRg3ZvuO/Hz36ersj65EU8J9PTQKHf3t84larL1ZD3qxp&#10;Q6DREUAKAJwCgF7A/p/vFMC0+3jtY5P8+X8I80H+P8b/21UGAg0QCACxf/vT7kHf7jtrR/zN9iRJ&#10;LzSgsCNoGXBblbIR4LiX5NJWdlsFKiblyJQGb55mA3koVT6gDTEi4eGuw1wAqc7GxiVu63/jjl3O&#10;rQIe1s/aGHGQRhbAZ5555vzzz8+JefUDAQoPPXbhYUkbLgAXHbIB/O2feH3KfS98cEYS8fZlzL0H&#10;X5nytyffz644/zzdu3VpHrzYvMgHVgbZ7CplzKLaBgJkW/irmQsgEczDREr60Y85WMgFcOqppxZl&#10;9eyzz47kAggfvouTceHFs/vuuzO3jk+y02Gy7TAFQE6UNtp3uaVWzXtocVFg4xcYff3Ln6qesbby&#10;f8x5Fb9fNSlZlgrgrTFNrbOLsptIOkCsXBEhAS9/+Ak+4pSvvffeOw3XgI4xxkVHygp0MARs3tbz&#10;gJoKoJ5HJ8ybvUeNMlLx+ayfMQ3LhHAKwJmaxx13nM//F+lRXakAYGm/7dkPIxxuuuqAPTca9Nsb&#10;Xthz2FI1McpBJQHFRM6ZAFFhx3UW//n6SyKFYfypUqBkGbOoJGV3SSJu0R7VUPsA3vKlcP70009v&#10;uummAw88sF+/6Alt+AoBv3vuuSciSor2rmiBmIOVrQIImx59KzlVAPmS6XYwFQBcAG497fl8gFdN&#10;BTD1+5ln3fq/r6fNqq39P+a8Kjo/a1ugHBXA3K9eav3iqbZiWgCoAC699NITTjihaA8L/LxRBcBX&#10;ERccAbJVAFC8/eMf/0hDC9Axxrgo/laggyFg87aeB9RUAPU8OqYCaJTRKY/P+lkbSzrdpn5UAPks&#10;7Qv06YG8gIMWmeeo7ZOxtJc0vjiS4KJ/vZ1dBfb/5QbMu9O6Sw5ceJ6SCBYuXD+zKE6naqh9yKcC&#10;oPwPzVe2ewLl/6233jqpw31iDpapAOLMJSvjEYg5r+ocsXJ0ol36r9VthVGQ8Av/Q89xOksi/Yfk&#10;z3+eGpQCXi9w9dVXT58+fezYsfnaGjduHIIF+C0y7uJjIlwZEUPAEDAEDAFDwBAwBDoDArC05/S0&#10;R9+/mz5rg+X6wy5XExxw3PdNxwzL/of8/yN3WD5Z+b8mHayk0WKJHdt9X0lDMetCyL/hhhtypr3k&#10;VwnK/zFZSrYYjP+TJuV2SPENmVSSLOZGrTwEyvECiN9SfO1jPsenol4AnhlQgKa8gBbgr3/964AB&#10;A3KeuJOvVsdQ88QfLyvZMRCweVvP42heAPU8OmHe7D1qlJGKz2f9jGn83RF7l6xzeHzEfMkqW9rL&#10;4LBqVepnFlWty2U3hAwXzz77bKT6zjvvjFD5Al+V3Vx2xZiD5b0AYFykuTEcCOAfFs4FcPHFFw8b&#10;Nizb/z9nLgBoAcqQShJExkhVgkDMeVVJE1Wom64KoPIO5MsF4F0A2AQDBAqoAFAG7xvS7WafuFuA&#10;yY4xxpWPglFoLARs3tbzeJkKoJ5HJ8ybvUeNMlLx+bQxjY+VlcyHgM2iBpobMQcrrAKgTOFVAGFd&#10;QJxcADFVAOVJJQ2EfMdmNea8qnMQygkEqIcu+dCASIBAAd6gnCtJ/q+HbhoPhoAhYAgYAoaAIWAI&#10;GAKGgCFQHQS8lTFibky2dZNKksXTqJWKQAOoAMKBSv40XeYC8P9K7baVNwQMAUPAEDAEDAFDwBAw&#10;BAwBQ4AIhJOOeUxyPjTEDIFGR6DeVQDw7Q9f4Rcy7AjQ6MNg/BsChoAhYAgYAoaAIWAIGAKGQA0R&#10;iAj8Jv/XcCys6VQRqPdcANmdz84OwDJFcwGUgWPHCPYoo+NWpaERqMK8LTWXVTaeNc9uVashjuQC&#10;qBzJWnWkI7WbczZW4T3qSBg2RF9sTBtimOqcSZtFdT5AYfZiDlbZhwI2EBTGaoIIxJxXCbaYBqmG&#10;VAHkA6JwOsAy4OsYY1xGx0uqUj/pzeqHk5IATLxwFeYtBNech/rE7MvDDz+chgqgISZAtgqgEiRj&#10;Am7FCiCQbzZW4T3qAOPSEC+dx9nGtANMuZp3wWZRzYcgPgMxBytbBZCziex0gPE5sZIdCYGY86rO&#10;u1xyIAByXfqr6NGXaXQ+EhqQM0wgjXaNpiFgCBgChoAhYAh0NgSGDx/ObQ9uKuk7DwzHlX1yeM6H&#10;ZbQV50zy8C7u8ssvL6OVeqsSZ4A8MnEgSraDaDFZgjGpxR/oZDGJ327MjlSnGMT7old1OKnDVu64&#10;4w4/rBWyhzWHpM4444z4pCKTqqQFM+f0Lo+N+Aw3RMmSvQD8cReYENddd929994bp585T8WMU7G2&#10;ZTqGmidtDOvHChSTk7/97W/UXuFk2v322y9tfKpPvwrz1rwAyh7WfF4At912W3yau+66a/zCVrIw&#10;ApV4AYy+/uVPv5kRE+H55+l+2Yh1YhZulGIxV9066U6payN+KXbfffeTTz6Zxwnh42uvvVb20ULZ&#10;G6HEt0ZxCMYpU/l4VaeV+APk+amcsVJnEVp86aWXKocUFEpiPlyYWpJ8QlcBsiW1yD6WUaUMcGK2&#10;UupglcFJh6/Ct+yWW27Bnhn3n332Gc4yKNrrnAOE6qNGjaLkiDk5ZswY0CxKqsJJlc1J2Wx4VjvG&#10;vCrZC8D3H7+CU6ZMqYkjQJzpYmXqAQEkbujTp0/Rv1VmFXvWo4466pe//OU777zzzTffVLl1a676&#10;CGAGlnTl47AkIihcak+hWIlcoJDzYamUrXxKCFD+79ql5a5Ttrrn1K1z/sNXLc3NKPbt9FkpsdFw&#10;ZL/88ktII7iwGpfK/L56+VqRj6VSK1z+j3/8o5f/URK71bLl/2QZM2pEwAYo5kyArAW5y3bsMeGy&#10;YmEEIPMPGDCAsjr+xpH/4wOIOVmhd1X8tgqUrBM2EulLfCLlqwDCbYwYMSLi1+Gf0HsEhaFDogKS&#10;/hu46mHU4yNlJctAgKnO4vwtg3jZVbp169alS5cHH3ywubn52muv/eqrr8omVWpFiIW//vWvH3nk&#10;kVIrWvlKECgQPZTzq3xtJUWnkr5Y3XpDoG+vbusPXZBCPq43Jn992o0vnHnTC+985NSL+GrjlRaZ&#10;b57u9cZ52vx8PW3mHuc9jn9z5rZG2vrrX/8KT5YjjzwSIlxJbEDgv0EvagEiH0siVbQw9iow3uaU&#10;+f02BjsZbHJIivfc3ngHe18y7HJPx9TI1ogPw3ukosSzt15FO5WzQL7uYM9GJvF33Lhx7Br6mN3N&#10;CCeRrvlGC+8VS2U+zgDV1T4z5wwJ75bDo+85p/We4KOA30uXBBckN0hxkOVyNuFJRfbnSe3eqzbB&#10;SsLECsdEADI/LL4RF5LCY5pvrmIecibjiu8CkJNPv2DmfK1yLryeToJsxMSwPouVrwJgHAXVQmPH&#10;jsUvJS5qGfHzgLWGT/DzSQ8o+JBwAsEJBPd4eOCBB5YUClKfCIa5ojmC17HHHnvrrbfOmTOnbLbD&#10;1MJGj/gESaG11W2/8EtTHp34LUZKZqd8i/Ok7OZiVgQg2EHutddeUAQAkOuvv746WoBXXnmFDT39&#10;9NMxWU21WHybdmE24MEe8ypMJyl+UgUtVeJ4OyIXmsv5MFU2jHhJCNx43GbH77oGq0ybMeucm19+&#10;9f2vX5r09Zn/ePmbaTP5/NhdVrvh2E1LIhun8PPPP3/YYYdhETvttNPC5vRLLrkEys04FNIr8+PM&#10;OYdfPg70/z56E3hJRBp69913V1555YUWWig9BiqnTNtXTjrYxsA7ANsYbGZ+97vfeeMqNMt4ePHF&#10;F1999dWs6Etm04lsjXyB+MQjW6/4XYYYyV04BPswk5HuLLLIIt6DHVobdg39ff311yPdjHCSr2uF&#10;94rx+WfJwgNUn/vMyAyJ7JY5FtmccyDyoVoqbgU24ZGvyt6912qClQqFlY+JAKefXzGKLhr55iom&#10;POREzHBQwD4cfxFaRX1B0SsyqcLlS1p4UbESNory2UAFupbBK4YBtfDT6BMBAE38KvhFebXVVsNH&#10;rFmHH354hD5+b6BMIgVcMQe+DCZrWOWss86aPHnyP/7xj3vuuQcG55133rk8ZvB6/OEPfxg/fvyF&#10;F15YyVappaV8RU95nPta2Qee5Xzyww8/VNhQ/Orw/P/xxx8RCNC/f3/UWnbZZbGBvva66z/qtdoS&#10;iy28zZpLrDqwX3xqJZV8+eWXUX6ppZb68MMP33777eWXX76k6okXTuoEjaTi0pPiJydQP82e+4db&#10;X3v74293HbbMbsOWYZl8vvqFObl13Pu3jXt/+SXmO2m31Xt261I2nWw+Yx4QmK1HO+CAAzbccMOD&#10;Dz44TBPLMpYgLMWLL7544pOHxEE2u91IW8cdd9zUqVPxcMEFFzz//PMT56SuCL7/2bQfZ82Vzvbt&#10;Ae+Aj6f+sMC8PVLicPr06ZDzd9ALtnSk5sFPD9p64okn4GaPJa6Mdj/++ONPPvkEE2aJJZYoo3q4&#10;yoEX/Ycf977gSf/85uM3q5BsNasvuuii2K5kt8htDL0DaE3CLpbmkBNOOAF/6SjLoFncsCS2Q14v&#10;UKAX8YmjxcjWK2ZULVpnWC/ZKNBi+LCS/fff33eNtgTfzficxN8rxhnowgNUn/vMyAyJ7Jbz7ZAT&#10;PDWmwCa88P68pN17rSZYnGljZcpDABIf5sDRRx8NPSAo5FsDC8xVLInYkFA7gL+wAcOWDNsY15ai&#10;V3hSRQqXtPBWyEZRPhuoQDnCITWUXv73aOIhVeb4PeAYhzVGHhTvIIAyUAk3EFgxWV1mmWU23XTT&#10;VVZZBeVnzIibKSqb+KxZs2Aqwb65Evk/Js8pFYtj80/jcLh83YH8D8UKFgvscXvqhZLQAuy/377z&#10;f/3Ca+98+LtbXr3z2ckpoYHUA9A7cNuE+5RaMbLZCOSU/1Esn2N/YQyhQYAe4e2Pv/vDra+Cctl0&#10;kh0puJZAeAvTfOaZZ5JtwlNDQyAO9xlcUGZF2g0Xg24CAipLHnPMMU8++WR8llA3H+X4RKpccplF&#10;5+3ZVX5VLz5o7d/tvfrK7fWJNx1TPIVSfIbhAgAtAH5rUGXdddeFFwA+4sJPsxd+4lNDScirf/nL&#10;X26//Xb8pexayXXlkRuy+g3H/B8kf/7zBOebbz7oKfCxR4+0VCSVMM+69J32fv6VE0yWQvbWK1n6&#10;EWqQt/PRj8lJqXvFot0pMECNss/M3i2nxDkFeG4/CjRRuPWUeONAVz7Bik4YK1AhApg/sDSUHcoa&#10;cduBCuD+++8HS8kmFyjaxzphoyifVShQjgogwhbQpDGfS4z/FjpvzBU4jPEJtxQMKanb39REEMdW&#10;DNvxV199dckll9xuu+3KpglXAmgBhg4dWjaFmleM6QVQHT4p/0Pd6I2i3nUFWoCddthu0e+eb2mb&#10;ff9LH6XBD94OeB/AZLrGGmv07t2bHgG1vQo73pfKW+FYgFKpJcsbZHXY/8EDrPcMTsa/UllCeV8X&#10;dPAxrAUog1q+KtufJtb17Cvfc5bE1Hruued8LQjb1XQzgawOa3+EZ7xuEOM32WQTPsd75+8ThKvm&#10;pA7485OX3/cG2Zi3V/cTd1t96IC+CDJq/eLZr54978unzua/qeP+MPsTZxhPg+d59Lr55pvhYI+r&#10;jCagl2TUGP6+9dZbZVAIV8HxB5cfLvLGvn/+dzgXAM01mC3nnHMO7mFTitkQLc/MAsAUANkfY5KK&#10;XwzhiviZoLc8Ltxg98INK7cxDEeHLTcnTW54WD3ftieibYlPPN/WK37vWDJ+i/ko5+Mk0rWYe8WS&#10;+M83QI21z/S75Tg75DLUc5ileNEQusLhzgdOvq8q3L1XbYKVNHOscHwEsHb5NRBGe7h4xxzTyFyl&#10;244nBbL46EON4vNTtGThhbdqbBTls+YFElABAOtPP/0UWgCEitELwKeKgdsbYwGQ1wQLECP/GUvG&#10;OLQOlguAw4mwzCuvvBJZAJZeeum5c8VIWN4F8xoqVriPLy8KAK8oEgeQbYyRf2NL7Qgt/HH+5qOc&#10;FCegj9m47bbb5nSKxjL02KMPT513ldbmbrNmRzNXkbcKOcG6CSLLLbcc5H/8RVIAPil8VdhoYeKF&#10;k9sVYy36PcIBClylUkuWt3yt51M0lMZtmwQU5LxKo6OlKefjb/Y//21OsrAD0zOf13//+1888R8h&#10;okMax+UFddzjjcBflIGilt9i6fa29+wqnhpeIqxLrALbfs53CtWxguWU+XMyA52F5wENkTHsWek7&#10;XZj/wjijd+eeey7LgJrXSpcxOjmrfP3DzMdez9jM1xy80PkH/axXr14zP32pbW7mCIC21jlzp76W&#10;k0J5r/nAgQNBDW7/+AuPgJVWWgl/33jjjV/96lfldQ2KA/xmsS5OcimPSLhWv3l70PgfzgXA/H9w&#10;bbvoootwH993nTI/LqYD9A1FPlbOdpgCfPjh9ojdC3cs2OTQq58x83gChwtsaQr0AnOY1XNOvPDW&#10;yLcbk3j21qvsvsdsMR/9nJxkdy3OXrHULuQboEbZZ2bvlgtznnPCFACN4dOcpT6xZYEmsr9KZPde&#10;nQlW6uSx8jERwMzBbyjXQFShWFd0TLPnKtZJTDC/nDKAHyskyHqJIyZLRYsVWHiryUZRPmtboHna&#10;tGm15aDy1iFmI/B+4sSJiccSl3rwozdTwMXxpptuevHFFwcPHlzG2WDEBNsj7OcQPQuVW3koQUEO&#10;ew5iRKkIgFMGsMLHONSwK6VOZ9VVVy18DFKBc6Fj7iML5wJIhBN0GV4Af//73yFaRPzNIP8jIGXn&#10;X+x28q2SjXn95RY+ZqfcNrT4nEQQhsCPaYAoAE5R0MGMxX4IBxMWHYsyGi113hblIbsA/DsqiU7M&#10;dxJ7GZyEq+Sbij/NmvuH2+AI8B19+CtsBdXhBYCMAJIOYNfVe3aXdADxrwiTHkm4UdBrBsL/fWft&#10;mE3QP4dOLZJ/AbMaAskDDzyABQdSN4QN+NedeOKJfA4RHZI/ZXVI2ggvwlKAr3bccUe+2vgW7vqo&#10;GE4fkF3FswQicOwHZfzKMheAJ+vLgIe//e1vOYP/czIDnQIYRi2kPgFx0PHMk8MC/BcFn4AgqIr4&#10;RMrnm41x3qMRlz/3w085cr7S53/Gqxc3tQVa4OYuvVbPa/Eu4zUHfcj/MPvD+R/SOyR/5I7Zc889&#10;8atBvQBiBMpQBwD/L774Avb5BRZYoCiwKFBg/Q9Xx2/ipZdeiifww0KsXORjnIbylfE/u3GIxBnT&#10;OHSsTGdGwGZRA41+RYPV2jpz3KttM2f1+L+1m7uVkzqtgYAyVktCoKJ5VVJLaRZueBWAl/+JUrJa&#10;gFLHOLwXQRo/bMhgCyov3wFE90MOOQQiNEwlZU+AI444Aiqek046acUVV/z888+xjYan6BVXXBGT&#10;IHalqFX0GOQCW0DIvZFYAEgv2U+KjlrlnLDL1AJAM+K1KpD/4bIBUbzfQosif1Wfnt3+eMA6C/aV&#10;HAE5r5icROoidOruu++OPIQ7wHnnnRdnLEptNOa8ja+cyh6gsAoAsmucXqCMF1xzCl2V8EMGCkxF&#10;TQeQjBagEvk/m8lsFUBRMPOpAKBpouQPWzdlXUrReA65zpOlsO0F7IisXqAKKcAgD8mfUjoutNWv&#10;X78JEyYg6AnqQt9KpJh/TiE/HzN47hkLc1i4SlHEUADtfv311zm9EipRARRoetbk+7sPDAWCtc2d&#10;/eGj3ZbeOtm1xVPjEQALL7zwv/71r7PPPhtLN5TIUAEwWUDM66OPPsLIrrPOOttss03MKjFVAFAG&#10;gSYW3lNPPRW/QZGPRdtCKAHTCiK4AM4FvryPCPA3hUnFXBuL8mMFOjMCNosaaPTLH6zW1hkPPj1n&#10;4ofobJclFum146amBWigcU+b1fLnVdqclUK/8VQAXubHZgIiLnZv3k19scUWwwlJpXS/SNlSx5gq&#10;ABpeYBZ777331l9/fRx9XAZLsNRB7tpggw2yT1WITw27f/jidu/eHdY/JOWGOgC7f8aDJXil7QUQ&#10;n9U4m9GwFoD2f9jNkP4aR1gdetm4k3ZdbcUl54/fYsySEPVxCsDxxx+P4wBYBV4AmLdQPaSRB6XU&#10;eRuzF+FijeUFkK+D5Z0IkE2tJDpFvQCKDkc+FQBec3jrYc2BEEjzu5fnsw3yRVUA+Wz42eZ96BZh&#10;YIdaIcK5dy4IP8/pHRA2+OdUARTgvyhcRQukpAJgu7OnPD3n8xd432uNY4oyU14BWP6hAoDkj0x+&#10;0C3yOAAcTLveeuvtscceMWnixwJLB1Q5DDGIecVZdUEKP83UPvMm8jFOW14LcN3IjXv3cBY5UwHE&#10;gc7KJItAFX5hk2W4M1Mrc7BC8j/R67rUYj13+D/TAnTmuRTue5nzqs7gSyAXQJV7dOutt8LnH43C&#10;ygEfSAjJyLqHj5D/Yx4skTbD2Irh+v7777fccssy/DDBHrY1tLsi7TbVCuVdcNBde+214YmAXRpi&#10;AdZcc83IsWHlkY1fq95OBADn8G7de++9EQ2BUHwv/+N5S0vzoVsvl4b8D+EfF6IAvPyP5pjiIU46&#10;gPhoW8lSESjvRIDsVpKig/clzlWgm5D/YcXFqhguA+M8NID5svHzWwYq+zIFqmAm+/Ksgo9MXBK5&#10;eBaAD4HGDQoXZiZCAf4LeFJSlVLnQILlIe3PeO0vM175M//99NolyP/XbcCGkPz5b9aHjybYXJgU&#10;fnGgyoSTF4ICym4CixK06iXJ/2W3Fb+iz8HpDxf0xw3GJ2IlDQFDwBCIi0CW/I+Kcz78dNazuZO5&#10;4FvEvTNUHjdsBffIwhi3RStnCNQCgUbyAmidPqWlZ78n/vNseC8LsQpWDuhjIG9D1k0Ww46h5kkW&#10;k2xq9e8F0KfPvCWB8MMPCSTI6DNviY0ml5Uj5rwt7HhfODoj2wugcDhAJHa9aC6A8niLaZAsaTIk&#10;XrgkL4DswBnwU8ALAN/C9u4j8HP60jN6P2x4Z2w/6uIrnGbC9AFhj31W8VCEv2JYASnwPowYwwH4&#10;xH+bTTmnFwBCDMAMmy5cpcIxSsoLAPJ/U+vsMDPNLV17rnYU1AF8mJIXAFThiN6n5R/3OBgC7gCY&#10;ZggEwMNwVsgKgcpZPeZLh+QCmJnIAjhy5EhEt0U+xmFs1uy5OFwAJXHcII4bYBXzAogDnZVJFoGY&#10;v7DJNmrUykOg5MHKJf+z6R4/W637unLad/iCnI9si/iZY8wsPr722mu4hwqgwDn25fXFatUPAiXP&#10;q/phPcRJY6gAIPzPnjKu9YePm3v27zFo5yfHvRTWAqywwgowgKQBb0OPMdzO82ESMwQ9JqSFcwHE&#10;IVI0F0AcIiiTjxNTAcQEMH6xxgoEiJ9lgAjkm5CJ0ElDBRB/4AqXzBfAnxT9+qSTlAoAvYuf/y8p&#10;KHwIAFwASJN5ZHED5TgcMZJqKB+doioASPtgCfn/cApgz549kQ4aCia4jVx++eX4iMwscU69yc4F&#10;EBb+wVv4jIACXW7o3/S0h9Lox0TAZlFMoOqhWKmDNeP+p+ZM/CCb824rDe65xfrZz5HKHllOsnNm&#10;mQqgHkY/PR5KnVfpcVIJ5XpXAcz+6LE5U8VD1V/N3ebpsexOTz43PuILcNBBB1UCRM66HWOME4cl&#10;QrDoFjBtBjx9UwEQiirM28ZSAVRtBsZpqIAKIE51lol4VcSvWLgkDO/w6s+O6k+Kfn3SSUoFUGr+&#10;v/pEo1Su6mf9j8N5FdbGOGxYmYZGwGZRAw1fCYPV2to0Z+4PV93eNid6yEs++Z8uADlPtvcqAJYB&#10;Yjhg695778UNtAasgqgBnozOCAJ8GybFY2KYUBzF4OmcRuqoBhrKumK1hHlVV3y3Z6becwF0W2Kz&#10;lvmWDfPcNnv6zIm3bLzGEuHczrNnt3O/rGPAjTVDwBAwBHIgAKk+/pUsgvDQhis+Ljjedzb5P0Ek&#10;kf9/xqtjfC4AeAQUyP+fYLtGKlkEGNPLC64KyRIvTA3SQk1CiCGThHuds+M5GUubWxxT6hmLMxBp&#10;8xOHByvTkAjA//+Bp+d+90PPbYY1d2knGeWT/9HNzz77DIJ94f6OGjUKEQGQ7eHxRIEfUj0+4oLM&#10;7/MFIMF5RJUAgR8JzvBuohYS4tRK/o+sh+E1qgqvW5wVoApsNOSUjsF0vasAmpqbuw/cvrn3Iu20&#10;AK1zZr3/r41W7EMtQP0kAowBuBWpAQKI7S/pXyIs/jBtWkn/EmnUiBgCZSCA3AGI5OdVRnWr4hHo&#10;tfoon/wvpch/Q7sKCHDLjquSE3kK8xnetvr7QYMGoVH8rUIfw014mQQP2ff0Oh6/axA2kJeE/OAv&#10;z36y7X58AK1kfARmvfLWnHc//OmBp7osumDPbTZEgmjWLSD/49tFF10UB0sVaAWTFgXgBYB5i8nM&#10;wl6sxT2UCKy+1VZbZdOhFgDyf9HDueP3tIyS4fUw5xqV0luZcwUog/9wlZRYrZCrWlWvexVAUxMy&#10;KvUYtEtzj/kjGCH98rBlZ515xmk4XijxRIC1Gg9r1xAwBAwBQ8AQMAQMgU6OAE2sVIjgb62soJ18&#10;FDpJ95vnlVwqrd98/+Ptj3RZbKFe4gvQpdsqQ3LG/3tMMC0xRSHSF0AJBahPxAVdG8VafizqQQCy&#10;mPa1lf9rOAFsBUgb/IRVANB4wWuFTMN3hVrbyq/mrr1EC9A1mvC/uXvfpuYuldM3CoaAIWAIGAKG&#10;gCFgCGQjQN9XXn67j3tscvAX5fEXux1fwFv5fByB97T3ob+oBdugp8B7kqJvMNsiTU/Ht4In2eas&#10;BDdgEYaJCVKdR/jxWHmI/KFo/quyuYLwA6spYeFFtIkVGvJjgSYi7Wbz43sUEdjKZi/BN6W2PHTm&#10;1v0gdhs6sMeGa+IjtQDNffvMc+huPTdbr+gow70fIr0XdnATnmCcw+EnEGs5jekgUJR+HRaIrDzh&#10;txLcZr964aWypGUhewXISb/wKuTPa+Ti6ReQMLC1fQVqOMTJpwNkBgsotxL3XWn78XNkAWhrdYk6&#10;ui66frfFfpYqdh0j30OqEBnxOkSgCvMW6QAr7DhOtquQQoNWz04H2KAd6Uhs55yNVXiPOhKGDdGX&#10;OGPKbSKviy++GNtQbCKx0Yctjpm9eNYXiuG4SjrMUzCGiQ/7Hxx5wCxfvI/E96KYr+7PDPMPScoX&#10;CNP0+cPICVQASN6ZfepYhRuwMCdEIJufCAjkAV0eM2YMbiDt4AjPsNwOIpVwBcqQlDgQYX7Q0IMP&#10;PuiTpXHD6bmN8INvs7kKSyMl7VrjzKJSX4dKICq1rezyHbj1kgZr9svjf3rqZeDTbYVle275M0Qi&#10;x8HWJ/zj/OSc9FOR6wDpcGXglEaBTz/9FMl3MLGz37s47VanTPZ6mL2IhfnPXgrCS2WY55izLrIC&#10;5KSfbxWC4g/SaESNmPOwxpjMeP5LmlfVGakyWkleBcDl/vPPP0/Dd6X1u/dmvn9PU1tbFeR/dKRj&#10;jHEZ08KqNDQCNm8beviM+TpBwN6jOhmIBNmIM6aR7XhEkvdngEXk9mwZNSKvwlTIjrBkTrE/XCW7&#10;AOyH5557LpOKh0tG8KlkA+YbhYBdgOEICGDMCzlkjFJQZLtf9raQQ5CNG5OooxV/Q/6z+cHJlNDd&#10;eJVN9owqCbQ4s6iMSVsSD2XQL1ylo7Ze6mDNnvBB2/QZ3VdfLqb8n/hA1BvBwmrBiEIzrO/wS0EB&#10;BUfMWedXANDMXmoKv/X5lLD1uQhUefQTDgQg9+nFruB0gG4DNqqO/F/lkbDmDAFDwBAwBAwBQ6AR&#10;EUBisHxslxr9W2H3K9+AlcFwJOA5uwuVcIW6kN4feeSRCNntttsOqgpcuIl8FeGHOcwok3if7XCV&#10;StircLx89dry0JlbD49gt6FLd19jeZP/y57VRZeCMt678ApQgH5JTSe7RpUNV20rpqICSLVLXRde&#10;K23//1T5N+KGgCFgCBgChoAh0BAI0P+c0byQjSFJrrbaaiVxni/61ycDB7XwfT7ijIylBFs4A1lJ&#10;7GUXzsfwww8/jMJgIAJCdsBzhQywOvroxfVXXnkFp6bxeTiJOmIBcEWyqefjB1EbUCUgIiAR9oyI&#10;IWAIeAT4Via7FGSvAAXoZ3/FZI3ZB7vGWWw7ycg2ngqgkwyMddMQMAQMAUPAEDAEao4AnF3hFQ8D&#10;MpzJ4Y5e6qF92Jsi6BfVGXDO7sB3HR6tDFIN3xfu7Mknn4xaIJWqHJuTYTAGT340DQbARgQEwEKI&#10;cEUSAZQ9fAgmReADaYII0y6EsSIP/tSAcEMRfnxiRSRQqIfzDsvGxCoaAnWIQPitTHApyLkCFKCf&#10;/RUChfDKcw2hPjH+YluHOCfOUiq5ABLnslYESw0iqhWf1q4hEEbA5q3NB0OgcgTsPaocw3qj0GHG&#10;lBnIImGu9YZ2FfhBVgIcnF7l8wI7zCyqwgDVvAkbrJoPQYdkoGPMK/MC6JCT0zplCBgChoAhYAgY&#10;Ah0TgRtuuCGcqbtjdrJYr2DWg3tFleX/YkzZ94aAIWAINAYCpgJojHEyLg0BQ8AQMAQMAUOgMyPg&#10;z7iGg2t21v1OhQzs/whJwEmEnarX1llDwBAwBJJCwFQASSFpdAwBQ8AQMAQMAUPAEEgLAUj+cP7n&#10;lVYbDUIXGhCAUGpehgbpnLFpCBgChkDqCJgKIHWIrQFDwBAwBAwBQ8AQMAQMAUPAEDAEDAFDoB4Q&#10;MBVAPYyC8WAIGAKGgCFgCBgChoAhYAgYAoaAIWAIpI6AqQBSh9gaMAQMAUPAEDAEDAFDwBAwBAwB&#10;Q8AQMATqAQFTAdTDKBgPhoAhYAgYAoaAIWAIGAKGgCFgCBgChkDqCJgKIHWIrQFDwBAwBAwBQ8AQ&#10;MAQMAUPAEDAEDAFDoB4QMBVAPYyC8WAIGAKGgCFgCBgChoAhYAgYAoaAIWAIpI6AqQBSh9gaMAQM&#10;AUPAEDAEDAFDwBAwBAwBQ8AQMATqAYGSVQDjxo1bK7guv/xy9AGfJk2axJsCXfLFEux2hTTBv++L&#10;v0mQvc5AKgwg50P8q8Lhi99QBytp87YKA4o1LTI/Yy50KfFmL0viwDbue4TJMGLECA/I8OHD+RNc&#10;6tXxJlXjjmmpY1dG+TvuuMP/Xvs9W76Z0/HmRhmIdbwq2Rv47D6Gf+nKW1g6Hm6N2KPw5hzjHulC&#10;9n4m/MoXluYaEQ3jOScCpakA8BNy9NFHvxRchx9+eJgoHjccyr4v/qbhulBzhm+55RaiF5kPNWes&#10;AzNg8zbtwX344YfxK4i/2Q014kKXNlwNSr9x36NPP/00e1fXoKOQLNuNO6bJ4hChBlnud7/7nf+x&#10;HjRoUKrNGfE6RKDwBr4OGTaWKkTAv+/Dhg3LRyrnfsY2ORUi3yjVS1MBXHfddZhS+foW1ip5fTNu&#10;fPnXXnuNeqnw3sVrqvxD2Df48IwzzmBd3sPW4T+Gv20UrDsPn9ljiid+SnjnEQCy++67l+o70Hlg&#10;tJ7WEIH7779/7Nix+JvNQ0RZzrUo5+rn57Yvgycs7Bc3rm+R5c5elhoOfUM0feKJJ/71r3+NsBqZ&#10;md7SyymXc+4V+FHO9/vbEPgYkzkRCEv+NPTxJxibK27VsA0LO5jk3HF5VwsDubEQyLeBj/wAZXfK&#10;RryxBroAt9ljzV+N8GrAPYn/+YjsRiJrQvhHp8Og1Hk6UoIKgBMipvL4wQcfhBrp5JNPxqLj0fQP&#10;zz33XD7Ej83BBx/Mkv4hdt54Al3Dvffe6+sussgi/OirrLrqqkmNE2c/L5NIS0UVe4iwZifnmIIm&#10;R//iiy+++uqr8ZFaRoyy+Q6UCrgvb/O2bOgKV8Q+eLHFFuMPYQFba761KDLV2RZWMMx2TH4sXOHF&#10;DUSw+uF1mDJlive6tJclpZHNSbYR36NFF110wIABYQ17AcTyzT2/LId/f3NOSP/7W81xqaStRhzT&#10;SvpbtC52bthrhRe08E/wdttt9/rrr4PII488ssYaa4SpZc8HLGJ0tSjaqBWoHwTybeBzvu8Rtm3E&#10;62ccS+LEb845+gWkpwIb8uz9TBpSWEn9ssKFEdh66y1jOgmWoAIoCfQTTjgB5X/+85+H97XZDzHt&#10;ttpqq0hJ6pwwd/Hc74lZDFe4SkksFSgMmuEdQ1JkOwmdiK9RzjEFFBx9+iNZgFkic8PmbSIwZhPB&#10;PnibbbbBc4jruM/XSr61KOdUxwpG/elqq63GG74FIAIHXaw/uPnss8/Ylr0sKY1sTrIN+h7tu+++&#10;YQ17AcTyzT0/08K/1DknpP/9rea4VNJWg45pJV0uWhfadsCCWE7vUOmrYHwpA/g1zX+VPR/MB7Mo&#10;1A1UIOf7HuHfRryBBjTMaiTwpzzpKXs3Uh6dBsWw4diG/P/QQ4/cfvttcbQAJagAsG0Ny/Mp4QKm&#10;sa2pvo7ZdgwpDaiRTRUBm7dpwAuHI4rl+Bv2RUqjLdCME7CXUtNGlgg04nuEX2QYb2M6ApQ00B1j&#10;QjbimJY0TOUVBixwcYpMGyoluWXM9vSMzAf4acIrxKwm5eFfq1oFNvBF33cb8VqNmrVrCJSEAOV/&#10;VLnwwj/H0QKUoAIAUTiSjRo1yjNUwGeeabTwMwNnRf+Lkv0QvyKRh59//jldcPPtbMJVSoKmaGH8&#10;NGZrx4vWsgIRBLLH1CBKFQGbt8nCi5UH6wC1kMQ21bXIvy/J9sKolYpAI75HsOtCS+V7il9bxPYX&#10;+PXMxqTAj3KpANZh+UYc0yrAiFyS2a1gIUJ2CSiV8v2gh59j4hUOkqpCL6yJUhHIuYGP+QNkI14q&#10;2nVYPinpKSk6dQhRQ7Pk5X/2Io4WoDQVAFYB/EIw8BtXgShuSPK0oY0ZM8Zjmv0QykVEGYVLwiMR&#10;v094wsi07AtOKaySr0D8IfT8+2QncHOIX91K5kQge0zzAQXhytIBljGLbN6WAVr8Koh823LLLX15&#10;3ONJemuRX9AKW9XsZYk/gjFLdoz3CGH8/mfrwAMPpPdK/B/H7B/lmBMyJshVLtYxxjQN0MKnwWGG&#10;YKOFVsKrChY6aEyyUyxlzwdu/1C9QJrxNLpgNCtEIOcGPs77biNeIfK1qu5zAdBeW1h6ir/HSFAK&#10;qxUyHazdu+66MyL/s4PUApx77u/z9bd52rRpiWOB9QKeRTETBybeuhE0BAwBQ6CaCMBNAOFLVQgZ&#10;qGanrC1DwBDoPAhASMABKLaIdZ4Rt54aAhUiYDufCgGseXVTAdR8CIwBQ8AQaEgEcGqa3zGb0rMh&#10;h9CYNgQMAU0VDhcAnNdjhn2bDoaAIVAYAdv5dJgZkooKoMOgYx0xBAwBQ8AQMAQMAUPAEDAEDAFD&#10;wBAwBDoMAqXlAugw3baOGAKGgCFgCBgChoAhYAgYAoaAIWAIGAKdDYHm+HmDOhs01l9DwBAwBAwB&#10;Q8AQMAQMAUPAEDAEDAFDoCMh0Gw58DvScFpfDAFDwBAwBAwBQ8AQMAQMAUPAEDAEDIF8CFgggM0N&#10;Q8AQMAQMAUPAEDAEDAFDwBAwBAwBQ6BTIGAqgE4xzNZJQ8AQMAQMAUPAEDAEDAFDwBAwBAwBQ8BU&#10;ADYHDAFDwBAwBAwBQ8AQMAQMAUPAEDAEDIFOgYCpADrFMFsnDQFDwBAwBAwBQ8AQMAQMAUPAEDAE&#10;DAFTAdgcMAQMAUPAEDAEDAFDwBAwBAwBQ8AQMAQ6BQKmAugUw2ydNAQMAUPAEDAEDAFDwBAwBAwB&#10;Q8AQMARMBWBzwBAwBAwBQ8AQMAQMAUPAEDAEDAFDwBDoFAiYCqBTDLN10hAwBAwBQ8AQMAQMAUPA&#10;EDAEDAFDwBAwFYDNAUPAEDAEDAFDwBAwBAwBQ8AQMAQMAUOgUyDQPGXKlHBHJ0+e3Cn6nVwnBw4c&#10;mByxdpRsLJIC1o+RQZoUpEbHEDAEDAFDwBAwBAwBQ8AQMAQaAoGIxJpDBbDeeus1RE/qgcnnnnsu&#10;VRWAjUXloxweI6gADNLKITUKhoAhYAgYAoaAIWAIGAKGgCHQEAhkS6wWCNAQA2dMGgKGgCFgCBgC&#10;hoAhYAgYAoaAIWAIGAKVImAqgEoRtPqGgCFgCBgChoAhYAgYAoaAIWAIGAKGQEMgYCqAhhgmY9IQ&#10;MAQMAUPAEDAEDAFDwBAwBAwBQ8AQqBQBUwFUiqDVNwQMAUPAEDAEDAFDwBAwBAwBQ8AQMAQaAgFT&#10;ATTEMBmTgsBXX31lKf1tKhgChoAhYAgYAoaAIWAIGAKGgCFQNgKmAigbOqtYVQQuvfTSiy+++Prr&#10;r7/mmmuq2rA1ZggYAoaAIWAIGAKGgCFgCBgChkBHQcBUANUbyZf0Sry9uXPnfvLJJxMnTvzuu+/a&#10;2toi9PHtnDlzEm80J8HZs2d/9NFHaRjq77vvPvTxmGOO6d+/f8+ePavTHWvFEDAEDAFDwBAwBAwB&#10;Q8AQMAQMgQ6GQGkqgGfP2xrXec9GQfj4liPw/IhbPs58waJytXvcweCrh+5Awofw//XXX0+YMOHj&#10;jz/2Aj+Efzz89NNPZ86cWQU+W1tbP/jggy+//HLeeedNvLmXX34Zwv/8889/1FFH7b333onTN4KG&#10;gCFgCBgChoAhYAgYAoaAIWAIdAYESlIBPPvUY4M233zQY0+FdQAi6/++ad+DBoXgwrMzJh90zUNy&#10;nTHwmoOylQb1ju3v//in7H8VMr2WXhUSya7eo0ePpZdeesEFF4QQPmXKlPfee2/GjBnff/89/AI+&#10;//zzXnol3miEIJoeP348Gu2iV4LNXX755b/97W/RIyQCOPXUUxOkbKQMAUPAEDAEDAFDwBAwBAwB&#10;Q8AQaGgEICvh8l2IfMzZtVJUAKIB2GSvvTZprwP42fEPPXTZ7kuGqX/80eSmQZtssIQ++9lGmzdN&#10;/ijkH9AQEP/2hN9E+Mx+Uj8dmWeeeZbRCzfffPPNu+++C298qAbwBMbzlpZSRrn0XsHd4I033pg1&#10;axYaWmihhWCrL51G3hqHH374euuth68322yzs88+O0HKRsoQMAQMAUPAEDAEDAFDwBAwBAyBDoAA&#10;tQBhXUCBTpUgHKoGYIMlltgAOoAbwj7/WeSXWHJg06TJH2Wet/vQKBCHZf5E5P+UcgEQT4jfCy+8&#10;cL9+/XD/448/QiwfMGBA4mHzoAxXf9j8/SBS/kf0Qbdu3RZZZBE0mvj4IroBNDfaaCP8RWgD3Bx4&#10;8+GHHybelhE0BAwBQ8AQMAQMAUPAEDAEDAFDoFEQ+P3vf09Wvfzvn+TrQmwVwMe33KAagKYm0QFM&#10;evKZQnb9nx1/xuaPneFyAdwwORwj0ChYEkf1BUhE/k+730gE+NlnnyHyv3v37ojGh00e92FZPREG&#10;IH4j4d8777xDysj/N2nSJGgB0CiM/4sttlgirUSIQOkA7wY4NVxyySWXXXYZWnz88cevvfbaBx98&#10;MI3mjKYhYAgYAoaAIWAIGAKGgCFgCBgCjYJAWOYvKv+jU3FVAB8/8+SkwLc/hg6gScID3LXvwEmN&#10;gl4OPhOU/1PKBQCmIf8jCwCy8TU3Nw8aNGi55ZZDagAkApg6dWqy0DPXICLzoQv46aefEG7www8/&#10;0P9/ySXbBYMk1S5SAECdAQcHENxjjz2GDh36xBNPPPvss8cdd9yIESOSasXoGAKGgCFgCBgChoAh&#10;YAgYAoaAIdCgCFDyjyP/x1cBiAagadI1B9Gwf9A1+FDYDyCDHeIHmjbf6GcNCmYDsA35H3ZyeMt3&#10;7doV8n/fvn2RkG/gwIEICoDFHiJ6gn1YfvnloWUAQWT+gy/AtGnT4P8P53+EACTYSpgUj1FEUgP8&#10;hSIAZx/gBr379ttvU2rRyBoChoAhYAgYAoaAIWAIGAKGgCHQWAjElP9jqwCevemaSYNchn+17V9z&#10;0KBJ19yUdThgNkrPnnfGY4MO2ss0AIAmpVwAEIZp/8e5APPNNx/HAFoAiM29e/eGd4A/JrDySYzk&#10;AiussALzC8L/H3+hd4DHQeWU81FA1xBlsMUWW5x//vkIBFh11VWh48Dxh1dccUV6jRplQ8AQMAQM&#10;AUPAEDAEDAFDwBAwBDokArECAdSQv+/uzPCv1xK777t5Ew8HlEMBnWOAegkcgUyBH99yhEsEIGcD&#10;Xhau2SFRrGmnIIpD1F9iiSUiojidAqALmD59eoIMQguw+uqrIzifiobFF188pRMHTjnllNdffx0Z&#10;DX72M9EgHXzwwUcddRROBzjxxBPPPPNM/E2wU0bKEDAEDAFDwBAwBAwBQ8AQMAQMgc6AQDOsxOF+&#10;IrqbZ7DZFQeB5557Dk7pcUqWUaaexwJ6B0QfIAYhpRSAgOvvf/87kg5AtbHNNtuUgZ6vEh6jeoa0&#10;kj5aXUPAEDAEDAFDwBAwBAwBQ8AQMASyEciWWGN5ARiUhkAEAdj/F1100fTkfzS39957w/Jfofxv&#10;A2cIGAKGgCFgCBgChoAhYAgYAoaAIeARMBWATQZDwBAwBAwBQ8AQMAQMAUPAEDAEDAFDoFMgYCqA&#10;TjHM1klDwBAwBAwBQ8AQMAQMAUPAEDAEDAFDwFQANgcMAUPAEDAEDAFDwBAwBAwBQ8AQMAQMgU6B&#10;gKkAOsUwWycNAUPAEDAEDAFDwBAwBAwBQ8AQMAQMAVMB2BwwBAwBQ8AQMAQMAUPAEDAEDAFDwBAw&#10;BDoFAjkOBewU/U6uk6keCpgcm52akh8jHArYqYGwzhsChoAhYAgYAoaAIWAIGAKGQCdDICKxRlUA&#10;nQwN664hYAgYAoaAIWAIGAKGgCFgCBgChoAh0FkQsECAzjLS1k9DwBAwBAwBQ8AQMAQMAUPAEDAE&#10;DIFOjoCpADr5BLDuGwKGgCFgCBgChoAhYAgYAoaAIWAIdBYETAXQWUba+mkIGAKGgCFgCBgChoAh&#10;YAgYAoaAIdDJETAVQCefANZ9Q8AQMAQMAUPAEDAEDAFDwBAwBAyBzoKAqQA6y0hbPw0BQ8AQMAQM&#10;AUPAEDAEDAFDwBAwBDo5AqYC6OQTwLpvCBgChoAhYAgYAoaAIWAIGAKGgCHQWRAwFUBnGWnrpyFg&#10;CBgChoAhYAgYAoaAIWAIGAKGQCdHwFQAnXwCWPcNAUPAEDAEDAFDwBAwBAwBQ8AQMAQ6CwKmAugs&#10;I239NAQMAUPAEDAEDAFDwBAwBAwBQ8AQ6OQINE+ZMiUpCF5//fUBAwYkRa36dADFqquuWv12O0CL&#10;U6dOXXDBBRu3I43Of+MinyznjT6Oxn+y86FUaoZ/qYglW97wTxbPUqkZ/qUilmx5wz9ZPEulZviX&#10;iliy5Q3/ZPGMQy1JL4C2trY4TdZtmUbnv4bAzp07t4atV950o/NfOQIdg0Kjj6PxX9t5aPgb/pUg&#10;YPOnEvQqr2v4V45hJRQM/0rQq7yu4V85hpVQaET8k/QCePXVV5dYYolKEKxt3Y8//nj11VevLQ8N&#10;2jocKBrdAaSh+W/QaZM42zYPE4e0JIKGf0lwJV7Y8E8c0pIIGv4lwZV4YcM/cUhLImj4lwRX4oUN&#10;/8QhLYlgbfG/4IIL4nM7evRoFk7SCyB+81aygyHQiNqv8BA0Ov8dbDqV3Z1GH0fjv+yhT6Si4Z8I&#10;jGUTMfzLhi6RioZ/IjCWTcTwLxu6RCoa/onAWDYRw79s6Fjx/HhXuJVKVQBfffWVJ9fojvSNzn+F&#10;s6eS6vbqVoKe1U0KAZuHSSFZHh3Dvzzckqpl+CeFZHl0DP/ycEuqluGfFJLl0TH8y8MtqVqGf1JI&#10;lkenEfGvSAUA+f+DDz6omgrguX8duu2/XitvbOLUqlcVwOPHw0ndXTte9X6crlS7TMpT//2rdvQI&#10;HP94Cp1Lmf8UOI5LMjx5gGGdzp+4vSlWLrVxrBKMqfEP4Np1IaV5kCb/1ehAOvwD+Qje2U+Kzex4&#10;36fDv28bbKey/PoGUuafb0FKc186kRr/7dmWVzmVXqTGf+rIcwqlwL8umzlnfQqjkAL/wcofnS+p&#10;vAjp8M+xrcY2ODX+q8F8OvM/WJvDe/B0Fp80+W/8/VtqMlD5KoCI/B9vi1JBqa8fvHHqeltOfem5&#10;Cmg0bNW1zxyHMJMpU25c/vSR9agESG3p5NI/7N7h7P+UKeOGTEpBB5Am/zWfdMHk4fwZlvIuvqbd&#10;TXMcQzBOueeQZVLpZ5r8g+FMF1LqQGr8y0/4mCHBIiATeWIautDU+E9ltmQTNf6rBHSeZqqBP16F&#10;fZpuTGcJqgb/aY5QOvyvvfbbY7J2Xe9fNebttddOuDPp8K9MvliNnWNa/Iv8I5M+2AQOvzedbUxa&#10;/MsAuB/fcWc2pTcSafHffg8+ZVwD4+/EqGGp6LLTwh/zPzUZqEwVQE75P1Ur+icTXmxafrs9lp9y&#10;438/S3jdDcilyn8yPC8zJOkfnWT4SmvqiwJgn7fPHJeRWJY55JDNkuE5TCU9/pPntRKKm5035cZ9&#10;bszez1RCs57qNvo4Gv85Z1N0EWhq2uy881JYBtKwIlb19bD5U1W4sxpLHX8n/6cy+dGb1PlPeXhS&#10;4n/55ZtOv7yd5eH9q0beO3z48i8m3J+U+Ff5U9T/qcg9IQxS4v/xy09vOnNcZtIvc8g96WxjUuI/&#10;PEuWOWTUPi/e+2gaCuy03t+sn99Gxl/GYrNt9ml6e1IKQ5Di/Fl7+BaB2akkGei4444rvEiVowLI&#10;Z/9PU4T+7L9vN20ydNHFh67d9ParnyS88DpyafKfDMfvP3pvU2YmJEMzESqpTf3HH7xxn1EpmVzT&#10;/+lKBNuEiWD5S+0XKGFWSyeX2jwsnZWyahj/uWDDIhD6ASwL2JiVDP+YQKVUzPAvBCxsQWIKTUv+&#10;NxVAPvCHHD6qveJcZNLhWwxK/C1Ic/5vdh7E5n3SVQKkw3+u9V+2Mck7gqXDf+LTJC/BVPjP+fOb&#10;zjYyFf6z0IIDT0pSRVr8L7PF8KbTh5Ue+0X5v7AWoGQVQAH//xRF6K9ffbJp7fX7NTX1W32Tphf/&#10;+3UqL1WK/FfK74vw38YFZ5CL0peHy2A2ran//qS3y+Cm9Cpp8V86J1ajEgTSHEf3DmpSirQ2Umny&#10;D1wzXUipA6nwL4vA8oOcCtyHxJX+exhjYqXCv7QbnjyYP/vcGIOZMoqkxn8ZvJRTxfjPj9qLp+8D&#10;W+jhaTi/+EYN/zz4b3Y4/LcDR4DGEyHYq83OG3fm2/uksnA62FKZP+3W//D4JG/ITYX/9lNKJk9q&#10;Cu0q8B/0JhWH5DT5z/wEj2y6KCU9amr8w++C4RclJIEJS/4FtAClqQCqHf8fTDeNAlh9cfm46PrL&#10;Nz05Ia1YgHK2LdWoEwTxjpqYTgxUpX1Ia+ovM2j5SlmLVT8t/mM1Xv1CXqCqftPptpjmOIZzAaRl&#10;iEuTfyCf6UJKHUiF/3aLgPwWIhXAPunMo1T4F1bDk6cR+U8H7iyqqeHfAfivhi+34Z9vooj/toug&#10;U7f0dFQxaeO/zCEXpRmKnk4giaz/OaX95LcxaeIfmPFOX/7GlDLxpBUIkPOdeH9i0lEwaCZN/H0u&#10;hrXT84JNk/8mbn1i5mHIlvnzaQFKUAEUlf9Ts6K/dvNTH7371Onb/ulQ/DtY7u9PIylgavwnt/9I&#10;LYilQhZTm/rQNd74YAr5/yL9TY3/CnFNvrpaMLZJ1ZSUPNOxKTb6OBr/uYZaFoHq5K8w/GO/aqkU&#10;rAr+yUsOHouU+acZNzUfpHS34KlMmCr+jjtHgPRcAFIWgQiVhHGnl1M6nfmP9T9LahPv9CGJ5+RN&#10;h38i77XAKanfpY1U+M/p859OcF4q/LdfI/gCpJQVoyr8X3RmDJno/FxXziU4rgqgqPwP6mmJ0BNf&#10;emShXa7+zZUPuH9nHrzQc+MmJv+Lkhb/CXKKFy/jE5sg3UpJpTb1Vfke3vS8f9VVKWgEUuO/UmCT&#10;rS+JRVOzYCTLannUGn0cjf+cKgC1XaX0q92uQcO/vPcuqVpp469euMlLDtVSAagEl6Yzd9r4JzVP&#10;8tFJlX/uRVL9AU2V/wA0JAWADJRKLFI6/NN3IbT+S1LMt89MISY2Hf7TnvUZ+unwr8qvcCS6JCVJ&#10;JZo+Hf6j+GtWjFRsCmnx//jxofAd+F8k+RsWSwUQR/5Pb5o/985zg10UABtBLMCSj7zzWnot1h/l&#10;II5FsuOnqEQsu+NpTX0whCT2avpw18imLVIwYafIf9mYJlYxEwSlB4uk5oWWGMPlE0pzHNuFczdS&#10;LH35cJZcMy38xQfuxia/CKS0AUzJilIyiuVXSAv/8jkqrWZ6/DOHxLA0vXDR1fT4z+DozFipnM2d&#10;Mv+ZJTSlgPSU+YcstHZTmumJU+Y/pARIJ5IqLf6d5ivYBNqhmHmW1ZTw159fOU/aXcNOf3HtVEJh&#10;UuI/Cy0qNZLfxKXF/2aHMw+AXpj9Se7hmxFdUPhXuqj8v+aaa5LCf//738GDB5f2m19Ppd999931&#10;11+/njhqGF7+85//bLzxxg3Dbhajjc5/4yKfLOeNPo7Gf7LzoVRqhn+piCVb3vBPFs9SqRn+pSKW&#10;bHnDP1k8S6Vm+MdETPwwkNIWwQ1JSqNNhn9M/HMWu+CCC+D+H4cC8gKMHj2aJYt4ARSV/8PtNYAj&#10;fUF4Gp3/OGOfUpm0tF8psZtFttH5rxZO9d5Oo4+j8V/bGWb4G/6VIGDzpxL0Kq9r+FeOYSUUDP9K&#10;0Ku8btXwh2+uXInK/+h+1fivHOqcFBqR/yIqgP79+8PIX/hKCU0j20AINOLUD8Pb6Pw30FRJldVG&#10;H0fjP9XpUZS44V8UolQLGP6pwluUuOFfFKJUCxj+qcJblLjhXxSiVAsY/hXCC/N+nCvcSqxcADHZ&#10;anQreqPzH3OY0ihmr24aqBrNUhGweVgqYsmWN/yTxbNUaoZ/qYglW97wTxbPUqkZ/qUilmx5wz9Z&#10;PEulZviXiliy5RsR/+K5AOJjNOyCA+IXrs+S40ZfX5+M1TlX999//3bbbVfnTBZgr9H5b1zkk+W8&#10;0cfR+E92PpRKzfAvFbFkyxv+yeJZKjXDv1TEki1v+CeLZ6nUDP9SEUu2vOFfCZ7l5QJoHj9+PFQX&#10;ra2t2X9zPmSxfOXPnXB7JX2oed0Th/6i5jwYA4aAIWAIGAKGgCFgCBgChoAhYAgYAoZATgSGDx/O&#10;52WqAIqeCBAf93vvvXfEiBHxy9dbyTfffHOllVaqN64agp9Gh67R+W+ISVIFJht9HI3/KkySAk0k&#10;i/+ECRNq2x1r3RAwBAwBQ8AQMASqicDQoUOr09zYsWNNBZAY1Mnu/xJjqxEINTp0jc5/I8yRavDY&#10;6ONo/FdjluRvI1n8oQKo2lagtrhZ64aAIWAIGAKGgCFQzd/9ylUASaYDtLE3BAwBQ8AQMAQMAUPA&#10;EDAEDAFDwBAwBAyBukXAVAB1OzTGmCFgCBgChoAhYAgYAoaAIWAIGAKGgCGQJAKmAkgSTaNlCBgC&#10;hoAhYAgYAoaAIWAIGAKGgCFgCNQtAqYCqNuhMcYMAUPAEDAEDAFDwBAwBAwBQ8AQMAQMgSQRiKMC&#10;ePz4AQN2vOr9JJs1WoaAIWAIGAKGgCFgCBgChoAhYAgYAoaAIVBdBIqoAN6/ascBAx4ccuba1eXK&#10;WjMEDAFDwBAwBAwBQ8AQMAQMAUPAEDAEDIGEESiiAljmkHumTDlvi4QbNXKGgCFgCBgChoAhYAgY&#10;AoaAIWAIGAKGgCFQbQTiBAJUmydrzxAwBAwBQ8AQMAQMAUPAEDAEDAFDwBAwBBJHwFQAiUNqBA0B&#10;Q8AQMAQMAUPAEDAEDAFDwBAwBAyBekTAVAD1OCrGkyFgCBgChoAhYAgYAoaAIWAIGAKGgCGQOAKm&#10;AkgcUiNoCBgChoAhYAgYAoaAIWAIGAKGgCFgCNQjAqYCqMdRMZ4MAUPAEDAEDAFDwBAwBAwBQ8AQ&#10;MAQMgcQRMBVA4pAaQUPAEDAEDAFDwBAwBAwBQ8AQMAQMAUOgHhGIpQLA0YD3HLJMPbJvPBkChoAh&#10;YAgYAoaAIWAIGAIlIjBx4sS99trr+uuvL7FewsXvvvtusIG/+eieeuqpRx55ZMKtGjlDwBDo3AjE&#10;UgF0bois94aAIWAIGAKGgCFgCBgCjYrAhRdeCDHbXxD+q9mTSOthTgpI/tXk0NoyBAyBzoaAqQA6&#10;24hbfw0BQ8AQMAQMAUPAEOgsCEDknjRp0k3BdcQRR5x++umJawHgTYCGcpI99thjfesAfe211/Yf&#10;d9ILH/GX40F9QWcZG+unIWAI1AgBUwHUCHhr1hAwBAwBQ8AQMAQMAUMgTQTgRQ/yl156qW9kww03&#10;hMg9ZMiQNJs12oaAIWAI1DUCzePHj587d25ra2v235wPWSxf+WHDhtV1d405Q8AQMAQMAUMgfQS6&#10;des2dOjQ9NuxFgwBQyAvArDJw+C/1VZbHXDAAdmF/Lf46uGHH8bfBRZYIKwsePrppy+77DJfEYoD&#10;3sN7/+abbz7zzDNBHB9h1X/xxRfD9PEElv+cbMHCH/mWreyxxx4rrrgiCfqLnEOL8fXXX4cZC7sJ&#10;eK5sHhgChkBtEZgwYcLs2bOrw8O4ceOGDx/Oti644ILzzz8/TrvHHXfc6NGjWbJ5ypQpcerEKXPv&#10;vfeOGDEiTsn6LPPmm2+utNJK9clbnXPV6NA1Ov91Pj2qxl6jj6PxX7WpkrOhZPHHVsBUALUdUGvd&#10;EKCsDs9/WP6z0aAKAM+9TA7RetCgQWeffTYeQjL/xz/+4QVvJuTjR5LFTZgyAgGgR4BeoLB/QQEV&#10;AGMBEAgAhUJYsA+rAMizZzi7sA26IWAI1AqBav7ujx07tkIVgAUC1GqeWLuGgCFgCBgChoAhYAgY&#10;Amkh8M0334D0IossUqCBsE0eVndkDWBhaA3Chvd11lkH1MKh/qiYU7OQVmeULoxtcFXwLga8qfmh&#10;Bql22YgbAoZAGgiYCiANVI2mIWAIGAKGgCFgCBgChkC9I9CvXz/PIqRr3OdM6cevwte6665b/b5B&#10;QwE/hXC7YAxhAtXnxFo0BAyBhkbAVAANPXzGvCFgCBgChoAhYAgYAoZA8gjA4d8f4EfP/5pf8ERA&#10;mED4WEF6OthlCBgChkBJCJgKoCS4rLAhYAgYAoaAIWAIGAKGQAMgMHjwYHCJvNdl8ArveuYR4AF+&#10;SNdXBpE0qoTPFCRv+VIPptG60TQEDIGOgYCpADrGOFovDAFDwBAwBAwBQ8AQMAQyCCBWH37yzPZf&#10;6gWXe9SNH+2fHSlQaossHw5MyKaAKAAz+5cHrNUyBAyBMAJFVADvX7XjAHcd/7ghZwgYAoaAIWAI&#10;GAKGgCFgCDQIAqNGjYLMzHz+vBDqD0f6nAH/4T5BpPf5/3A6QNFAgP79+6N6eR4HkXbxES3mBHjr&#10;rbeGbiKc/w9dy1e4QYbI2DQEDIEaIFBYBfD45RNH4dRAXOPOfHsfUwLUYICsSUPAEDAEDAFDwBAw&#10;BAyBchDAEX08YM/Hz+NQvaJH96E8vOthckdhVLzssssQEVC4efgLwEUfmgKUryRFP44GRLtoEXSQ&#10;jCDSKFoB8/Br8N355S9/Gd9VoRwErY4hYAh0RASaId7H6hf8AUY2XXTPIcvkL42jSkaMGBGLWl0W&#10;SvZQ6LrsYlpMNTp0jc5/WuPaaHQbfRyN/9rOuGTxr+b5wLXFzVo3BAwBQ8AQMAQMgWr+7o8dO3b4&#10;8OHE/IILLjj//PPj4H/ccceNHj2aJWPnAnh/4ovLDyog/8dp2MoYAoaAIWAIGAKGgCFgCBgChoAh&#10;YAgYAoZArRCIpwKAC8A+TTeet1mtuLR2DQFDwBAwBAwBQ8AQMAQMAUPAEDAEDAFDoEIEiqsAJCMg&#10;QgCmmAKgQqituiFgCBgChoAhYAgYAoaAIWAIGAKGgCFQSwSKnwgg4n/BFAC1ZN/aNgQMAUPAEDAE&#10;DAFDwBAwBAwBQ8AQMAQMgXgIFFQBvH/VyImjTPyPh6SVMgQMAUPAEDAEDAFDwBAwBAwBQ8AQMATq&#10;GoHCKoCJL964z4DMteNV79d1Z4w5Q8AQMAQMAUPAEDAEDAFDwBAwBAwBQ8AQyIdAQRXAZufhyMDQ&#10;ZQ4BNpEMAUPAEDAEDAFDwBAwBAwBQ8AQMAQMgUZFoHg6wEbtmfFtCBgChoAhYAgYAoaAIWAIGAKG&#10;gCFgCBgCIQRMBWDTwRAwBAwBQ8AQMAQMAUPAEDAEDAFDwBDoFAiYCqBTDLN10hAwBAwBQ8AQMAQM&#10;AUPAEDAEDAFDwBBoHj9+/Ny5c1tbW7P/5nzIYvnKH3rooYapIWAIGAKGgCHQiAi88cYbSbHdrVu3&#10;oUOHJkXN6BgChoAhYAgYAoZAPSMwYcKE2bNnV4fDcePGDR8+nG1dcMEF559/fpx2jzvuuNGjR7Nk&#10;M7L9xakTp8y99947YkQDqwCam5va2tri9NTKRBBobm5uaOganX+bkG45s3lY06nQ6O9RsvxjK2Aq&#10;gJrOR2vcEDAEDAFDwBCoHgLV/N0fO3ZshSoACwSo3sywlgwBQ8AQMAQMAUPAEDAEDAFDwBAwBAyB&#10;GiJgKoAagm9NGwKGgCFgCBgChoAhYAgYAoaAIWAIGALVQ8BUANXD2loyBAwBQ8AQMAQMAUPAEDAE&#10;DAFDwBAwBGqIgKkAagi+NW0IGAKGgCHQGRG4++6799LryCOPZP9xwydPP/10viedESnrsyFgCBgC&#10;hoAhYAgkjYCpAJJG1OgZAoaAIWAIGAL5EYCQf/PNN9+k16WXXoqC119//aBBg/DxiCOO+Mc//pHz&#10;iSFqCBgChoAhYAgYAoZAIggUUQE8fvwAd+141fuJNGhEOgMC7140DMm1eQ276N2mBw71HzM3hz7Q&#10;GaCwPtYGATcFo5OMM1HmpFzt52VdTchY/Esfou9aFG5+H/S4aoORDP/hztXV8FSI4/PPP7/HHnuE&#10;ibzwwgvrrrsunmy44Yb4O3HixOwnFTZq1Q0BQ8AQMAQMAUPAECAChVUA708aciNODcR14/KnDzv+&#10;cUPNECiOAOSqIbfsPhGnBMo1cfdb9r9oyJXuw5gNmjYY4766ctvitKyEIVA+AhtssMHYc5y0TyoP&#10;3DV2xIgRYYp+Ok4c88Z2zfUlZhbnP8e7RuWG6y4UHvs3nYK3riZXpfy/e9H+wUIyccwGY7err9Gp&#10;BNJvvvkGXgB0+7/wwgtJapFFFuFNv379Pv/885xPKmnU6hoChoAhYAgYAoaAIUAECqsAljnkkM1Y&#10;brNt9jHIDIEYCDxw6HZjR9w/buRgV3bwyHGZDzHqWxFDICkEVj7llBHP3HKfF4rfveicsSN23jk3&#10;+cEjTxnRNPauenJNKcZ/0XdtW6jexo0ckhSepdKplP/Q2jF4+903aHpjQli/USo3dVYeDv8MBHjx&#10;xRdh868z7owdQ8AQMAQMAUPAEOjICDTDwh+nf4gIeHCbKec5hUDuGvfee++IEYfGoVafZZqbm2Cr&#10;rk/e6pwreBo76OC5O2T8KW15LPzyLex6dacTyPBf50AbewURCI2jm4g739V8zopuwmU/ghHdfyse&#10;9bWenKXxX/hdywBVvY6lw7/2BEO1XdP9+RaWhN6LZNeBCRMmDB06NCdrsPwj8n+nnXbCt6eeeurW&#10;W2+N+P9f/vKXjAJAXsBRo0aNGTMm8mTIkCLanK/0SggMI2MIGAKGgCFgCHR2BPrrFROFAr/7MSnE&#10;LzZ27Njhw4ez/AUXXHD++efHqXvccceNHj3alaSff97rRmf838cFBBQqe+WVsDlBim7Uf0DEOa/b&#10;f0pEIAPd/fCyHnF/vupw580EApTYRprFbejTRLd6tEPjKFNNJmJmQuJOvf6D/4Kt0K0W9FEB1WO5&#10;XUul8V/4XcsQrt5blw7/Ek5UnYUj2XXgnXfeyTePrrvuOvxg41tsFyDn4wYf+eSpp56Cg0DOJzWa&#10;ldasIWAIGAKGgCFgCBRHoMDvfvHKJZaA0O1lckj1MWujpK9V7ESAzc5j0W0eHDDAMgLGUbBYGUPA&#10;EKgfBLbd2bn3Iw3ABrtvH8SneAafGTWEGSq3e2NM/bmnNDUV479+kM7NSRL8P3DokFFNY/7qg4vq&#10;vc/F+TvggAMmTZqERACnn346BH5UOPbYYxERgCeXXXYZXAByPilO10oYAoaAIWAIGAKGgCEQA4Fi&#10;KoCAxGbn3bjPixPtUIAYkHbuIn7H37lhsN7XDQLb/gaZ5O56II8GIGT4r7vwFEKYn//GeNcq5V8i&#10;AOpTO1PZFMdZgMwFQOd/XPyIyzv8Zz+prE2rbQgYAoaAIWAIGAKGgCBQUAXw/lVXBYcAvH/VmBvX&#10;HrKMgWYIFEFAd/zbZc4gQyBy1Q8ks0EyBDIISCa5sdshSeUpjWlGzs9/Y7xrFfAvZwJ2SPnf3k9D&#10;wBAwBAwBQ8AQMARqiEBBFcAygybuM4DXsHuHj7vnEFMB1HCoGqVppPGeOKYpcK+W8wE7kgdvo4yC&#10;8dleB4AMFTs36iGUmg0/J//F3jVY0HENGfVME+MdaqOMK5v/B/4Ezh3rjNboOMcC2gtqCBgChoAh&#10;YAgYAoZAzRCIeyJAHAbtRIA4KHXIMslm0q4+RI3Of/URq88WG30cjf/azqtk8a9mZuDa4matGwKG&#10;gCFgCBgChkA1f/crPxEgbi4AG1dDwBAwBAwBQ8AQMAQMAUPAEDAEDAFDwBBoaARMBdDQw2fMGwKG&#10;gCFgCBgChoAhYAgYAoaAIWAIGAJxETAVQFykrJwhYAgYAoaAIWAIGAKGgCFgCBgChoAh0NAINI8f&#10;P37u3Lmtra3Zf3M+ZLF85UeMOLRx4WhublzejXNDwBAwBAyBShF44403KiUR1O/WrdvQoUOTomZ0&#10;DAFDwBAwBAwBQ6CeEUAugNmzZ1eHw3Hjxg0fPpxtXXDBBeeff36cdo877rjRo0ezpKUDzCAGFUBb&#10;W1scBK1MBIFk02hVH95G57/6iNVni40+jsZ/bedVsvhXMy1QbXGz1g0BQ8AQMAQMAUOgmr/7lg7Q&#10;5pshYAgYAoaAIWAIGAKGgCFgCBgChoAhYAjEQsByAcSCyQoZAoaAIWAIGAKGgCFgCBgChoAhYAgY&#10;Ao2OgKkAGn0EjX9DwBAwBAwBQ8AQMAQMAUPAEDAEDAFDIBYCpgKIBZMVMgQMAUPAEDAEDAFDwBAw&#10;BAwBQ8AQMAQaHQFTATT6CBr/hoAhYAgYAoaAIWAIGAKGgCFgCBgChkAsBGKqAB4/fsCA4x+PRbHj&#10;FHr3omHIEM1r2EXvSsfk0aEPhLr4wKHhr3zx5lApFPGf5N4TUzJRiuFGw1SkLGtHLmEn1ISr345J&#10;XzXUizAV97iRR47dzu5IFPAQvFGIwt3vpEMfZ/K0m4YZDHMCm+thGNoi1Rt5QjYo7wm/Rw2KgrFt&#10;CBgChoAhYAgYAoZAh0Yglgrg/avG3NihUcjROciOQ27ZfSJOCZRr4u637E8lQMFrgzGuwv0jxm6X&#10;R8TcYIMNnhn1p7AaIUNSGh218v2u0ba2+5vaUdn2SsfNmA2afFNXbpvFEpoYe047dh+4a+yIESPC&#10;BUdkWmkbN3JwsZ7V8/ci5u/fdApAiV4PHLrdGyNGZJ4/cOiQUU0cIxmhPKqPzj30RSYPZMTtxgaT&#10;5/4mN81yApvr4bsX7R+8VRPHbBC8JPHGpZ7nYEfgLen3qCNgYn0wBAwBQ8AQMAQMAUOgAyIQQwXw&#10;/lUj7x1+5j4dsPP5uwTZEXJORjQePHJcSXLytjuPaHpjQm6dwe4QVnMqCNhoW0imh8yfQ8IvOhIr&#10;n3LKiGduuc83/+5F54wdsfPORes1aAHRjIwbOSSLe+32Kb9Z0X8BRUjTiFOo79j2N2M2eGb8xOwu&#10;d/ahjzF5NljRgb3tlXwrcgKb82HoRRq8/e4b8CWJNS4NOjkbiO1k36MG6rixaggYAoaAIWAIGAKG&#10;QOdCoKgKQBUAFx0yqFPB8u6EN5pG7JxtXo8LggifTSsPzWNbHzLyr1ACtDfTB3JUBY2GmYMKIqMD&#10;ePe+W56ppDdxe11f5WBvhkNFWIMio+qlV2U2h5bGhr6p4OT5f/beBT6u6rr3P7It3gQwSSDmFceS&#10;IMZ5NQ4kMtwShwASkXHSVARwY5rgUQP0bxU/uLc1dRx8bxs/qHwToJJJa6gDwc1tDQYLaOKQgkQA&#10;p81DKEGSUQjBCQTbvMJLSPr/zlkza/acc2bmzMyZx5n5nY8/8sye/Vj7u9bsOWvtx7Ed9/7OxpQF&#10;FL5gs9MeHux3viTZc1aWZdWWNHl+j2oLEntLAiRAAiRAAiRAAlEikCUEsGvlPDsAMDNKXQpBVts5&#10;yeeCb+TssXe2EGSYv29Yimn6zvRbCwLuWM8gou3Gxbcb9K7H4vcV7nhGT6ueBpBpU3w+FCqhjNdx&#10;cUvV0DTHT1CqHiskMhkP5vGxi0Is3XcnhS9Yb6IdJmv22qWVRi+VYFQ1KEPe36MaZMUukwAJkAAJ&#10;kAAJkEBECGQMAexaucjaenfNBQDyV118g77tIaXZ7Z+ou6XbzpQuCGC7Wc5+9fxFsbci9Gy3jwrc&#10;3tPcfqFnQYJxFkA+ew3yF6wUJbM7LjiHEWsCQryqSvXZjEcOpRjuslzLARyevmDdibL7/1afQyhC&#10;1kuIKq69qsrwPao9yOwxCZAACZAACZAACZSaQIYQgHMI4NZFM5xrkfNywebRUgtYlvbUBfJr3Vw9&#10;7u+v2PvMvQv9XXVJEGD9vZqcsdHcMThCbO9NEwHIvb4olbCn8hPLHBo7+y17znreJgvz/qnb/332&#10;alD1tqIDGU+DvaHFBmpP3HvA+iaKEeHcudaBruHE6RoZckbJ6KpQ1gK+R1VIg10iARIgARIgARIg&#10;gSohkCEEMHPJ3Xv12rrIWrR1b82sCHBcIOPEeKzMdxY9y05oneHHGvv+xPlypkHIQv8sCwHEz+qE&#10;hxq/pNHUhw4WYGa2rD2tOGEwfgBeAVVFrWji0QkyVy2PT4DDabr3jur8Tl6g6m1tpzOexBdBXHkw&#10;dA5X8AXrT9ve42L6/07AIbFiJV5n7R1cUaFfsEK+RxXaJYpFAiRAAiRAAiRAAiSQ9TjAGkWEpfjO&#10;Ouf4hnls7pdFy076QGIfve3L+C+jDzSl70yjGoDt9f9G7XWtvpulA2vEOXI93bGGxlkA/lu6AzdT&#10;9oz2w8xw/kJ8tj/NDnVHypZuxZtedVR9IgbgYzww2fZtiW9F0pX3BeuXaEcNLGdVRuKyT6IIpJey&#10;21m1CxDy96jacbF/JEACJEACJEACJBBVAnWY5w9L9h07dsRiHWHVVvp66uoszBqXvt0qaBH+XKTR&#10;RV3+KjChULoQdT1S/lDMIO9KwuU/NDTU1NSUtzAsSAIkQAIkQAIkECECpfzd7+npaWtrEzgbN27c&#10;sGFDEFDLly9ftmyZ5OQqgCDEmIcESIAESIAESIAESIAESIAESIAEIk+AIYDIq5AdIAESIAESIAES&#10;IAESIAESIAESIIEgBBgCCEKJeUiABEiABEiABEiABEiABEiABEgg8gTqBgcHx8fHJyYmvH99EyVb&#10;uvxRPwsg8vpkB0igtglE/UyKqGsv6vwHBgbCUkF9fT3PAggLJushARIgARIggQongLMAxsbGSiNk&#10;X19fgWcB8DjApKZ4HGDeVhvuMVp5i5F3wajLn3fHq6xg1PVI+ctrkOHyL+WxQOXlxtZJgARIgARI&#10;gARK+bvP4wBpbyRAAiRAAiRAAiRAAiRAAiRAAiRAAoEI8CyAQJiYiQRIgARIgARIgARIgARIgARI&#10;gASiToAhgKhrkPKTAAmQAAmQAAmQAAmQAAmQAAmQQCACDAEEwsRMJEACJEACJEACJEACJEACJEAC&#10;JBB1AgwBRF2DlJ8ESIAESIAESIAESIAESIAESIAEAhHIEgIY3bxghl4rdwWqsooy9XbgiOi6jl6z&#10;SyOb5qWmINO8TSOW5HVdiaJ2oeRlZ3df8RypbVnxWlML+EnlVGe2Ei9iJ5mlzfd2PYn2pE53zvin&#10;qdKnZqsQbYuILrDBE729oOo9JuW2EDW4LEZrfDOSOQ2bypxoGl+W4hVii1EWI/hXxjdnlLtO2UmA&#10;BDEIi88AAP/0SURBVEiABEiABEigVghkXwWwaOve+LVufq1Qifezd3tPcyzW3LM9JQaQBkJLN56I&#10;jWu4q9lq7hqWN90tyA0XqLFzzk5JsTNYnY1+UQCrubm5Z21KeAASxGKx1BbTSGW3sq093u7kcPu2&#10;xT6BhkwKROv9nevTdTWm8k9O9i1tqCRLsF3MxdYqcDeu4Im+XaHqk1gyqz6L0cJTbO1J1LDTipt3&#10;b0djpyVfkp2xnlb5NvgljmxanDBqfLF6WiUI4Fu8kkwykrIE/8r45oxknyk0CZAACZAACZSIAJ49&#10;XrP/SoSYzeRAINsqgOHdOVRWZVltN7B9xYr2gDGANL0f2bS2ByEBJxjgXA1L+3bGfJ3tOatWxfq3&#10;3atLBOyisYULUyv2l6q3w3a0kr45GsnZUW+HF51wsqKkSjv40re0MVXk4Il+XaXqAxtAAKNtnh1X&#10;Tku3GCXwWrFVEkhqWdHV3D84nCbRsOOGC9ubrYEhfDt8iwcWmBnTEAj+lfHNSa4kQAIkQAIkQAIk&#10;QALRIJB9FcDWRbIToOa2AThu4IUNtufhmpvPRbUj927rt6tJKdOyMCbOjPvCB8kYgF00tlBDB5LX&#10;X6qRoQHLkzUXMZ28jUtvRRAgdR1CzpVUQwGqPhctZjRa++vT71r1YlurhgWclvBl8E1MEWN4sN+a&#10;09RgZc+Zi/TMSwIkQAIkQAIkQAJFJzA5adXsv6LDZQM5E8gSApi/Lr4JoG/NLxct2Dyac/2RLeBM&#10;3juuu+PEGHPzuXfJ9ls8lzPz6blsdyq+Gr93PdZKr0iNAKSTyvaO0l7wwPQcgsbODBntFQpYh9Dp&#10;t4Wgp1XrcG/9zh1IZZeg6lP1k1X1GY0W8/hY7C826Lv9paFpjtcevImymsb1fUBB3+KVbWCUjgRI&#10;gARIgARIgARIgATKRyD7KgCRbeaSTWusHd+rmRiAOXlfcAzAd8I/dRpULcBeIOAcPhCfiU4xjfyk&#10;0pMJ4icVZLS2lm7bX/MGAYwN4ck9DeWz2yK2nB/kNALVhuozGi3IyDkZaQ7BsCf1PZc7UXb/3+pz&#10;CIVv8SKaB6smARIgARIgARIggZwJ1OxBAOg4r8ojEDQEYFmjw7tPmzWz8npQFIlsN9DS2XN76jxl&#10;HYDp2GVxQexJSs+Ev72Z2XdpgO0uYW80YgDpIgD+UqkPFgINCQKsvzeEqqJYBVWfh+ozGG3SBhrs&#10;fSb2d8H7ncCXwTdRCuP0udaBruHE4RYZckbR4CgzCZAACZAACZAACZAACZSSQOYQwK6ViRMARjd3&#10;bV10Qa08EgBr8PvNuXP7mP/E+nzZ3Kwn59tZEyeb+SrO8Y7iZ547GZwz0v2WNMeLO4cPtOJ0v/h5&#10;aVprJqncraAR31XXgWzLqawz85aBQBVFMBNVn5fq0xltih06bO2jAc2IlfMFsk+88E10HnRp+v+2&#10;SfnnjKCxUWQSIAESIAESIIEaIVCzBwGg47wqj0C2VQCJwwDn7Wjrq5mHAponjovK7D3ysj7fOdF/&#10;uGsgsTXedk8yr4x3NkPPSe7Hdx7dl+m4fufoc+/pfgGkwtMG4zv20YjfqumABujM16bmNTaE+2/p&#10;Dlh1EbLJc+edpRrJHefBE1MkCgCZqvfTYRqjhSW1b0sYZdKVb+nWr1DyC+SXaAcIrOTKF+jZPonC&#10;t3gRLKu2qgz+lfHNWVuw2FsSIAESIAESIAESiC6BOhz3F5b0O3bsiMU6wqqt9PVgrwp2LJe+3Spo&#10;Ea5ZpNFFXf4qMKFQuhB1PVL+UMwg70rC5T80NNTU1OQrzJYtWx544AH56Lzzzrv88svx4qqrrjpw&#10;4ABeXHnllWeddZZvSt5dY0ESIAESIIEyE6jlLfG14V5l+N0P3fZ6enra2tqk2o0bN27YsCFIE8uX&#10;L1+2bJnkzLYKIEh9zEMCJEACJEACJBCYADz/251L/H8EBWbNmoW38P/vuOMO35TAdTMjCZAACZAA&#10;CZAACWQiwBAA7YMESIAESIAEykng8ccfP+OMMyCBzP8PDw97U8opH9smARIgARIokADPAigQIIuH&#10;SoAhgFBxsjISIAESIAESyEYAGwEuda6HH35Y8h533HHyYvr06c8995xvSrZa+TkJkAAJkAAJkAAJ&#10;ZCdQNzg4OD4+PjEx4f3rmyjZ0uWP+lkA2YExBwmQAAmQQBoCUT8TZGBgICzd1tfXpzsLQJu46667&#10;EAu48cYbcRBAZ2dnYyMemGFdd911559/PrYDuFJkgQAvEiABEiCBSBLgWQCRVFsOQuMsgLGxsRwK&#10;FJC1r6+vwLMAeBxgEj+PA8zbFMM9RitvMfIuGHX58+54lRWMuh4pf3kNMlz+AY8FwkIAHAGAEMAl&#10;l1yipwDC+e/q6nKlSIAgw7XPucrLkK2TAAmQAAn4Emg69dSaJTP05JMR7fuxzhVQ+IC/+wFry5yt&#10;8OMAGQJgCCAEUwz31jkEgXKsIury59jdqs0edT1S/vKaZrj8g9wKYBXA7t27r7/++htuuAF9v+aa&#10;a7AvAPP/WBfgTSkvHLZOAiRAAiRAAiSQgUCQ3/2wABYeAuBZAGHpgvWQAAmQAAmQQHYCWOovBwHc&#10;eeed8P/F+UcsACk33XQTlgD4pmSvlzlIgARIgARIgARIIAABrgJIQuJGgAAG458l3NmzvMXIu2DU&#10;5c+741VWMOp6pPzlNchw+ZdyNqC83Ng6CZAACZBAdgI8CyA7o2jnKOXvPlcBRNtWKD0JkAAJkAAJ&#10;kAAJkAAJkAAJkAAJlIwANwKUDDUbIgESIAESIAESIAESIAESqD0Ck5NWzf6rPW1Xfo8DhAB2rZwh&#10;14LNo5XfoXAkHNk0r66j11OXnZy85m0aceXo7bA/TS2YWib1Uzt/IreUNet0C5Fak4944fS9qmsx&#10;GKYBGEXVx3vl7pHLpOStcyVz+gLxSzStL0vxqragcDqX3Q7DaadYtURd/mJxYb0kQAIkQAIkQAIk&#10;EAEC2UIA8P+7Gvv2OtfdS2ZGoEdFExEeVGPnnJ147rVzDXdZnY2pUYDe7T3NsVhzz3Z38KC5azhe&#10;amespzXFzzfFbW5u7u9c74082HlcrU/utFoZBMhV170djZ2W6MJWhDeGk6bCKKgextOzNiUoBXOM&#10;xWLxLsFna+2Jxa13pxXP6QvEL3Fk0+Jt7WLEw13NPXHby5dnrnqrtvxR5xZ1+avNntgfEiABEiCB&#10;CBDAWQA1+y8C6qk5ETOHAEY3d1lba9zzVxdqbQ88+e6WhIk0LO3bGUvx2O0IQPuKFe0+MQC1q5Zu&#10;OJ9p/fz2VUn3KsUUezsc/y3ZuoWKjHc1Z7d5dRgKsmKrljbYhVtWdDX3Dw4HqWdkUxRUP2fVqlj/&#10;tnt1YYotdWzhwpQQ0+z4Y8VbuvscCr5AfBNh7VLEshoubG+2BobQUJ48gzCv6jxR5xZ1+avauNg5&#10;EiABEiABEiABEshKIGMIYPR7O05r3LMgvg9g5a6stVVvhpF7t/U3t18oTlDialkYE1/IuZwIwIUN&#10;tofkmo5NxWKX8i4UkDyNS29FECB1MleqtmILNfpQvZiL2rORoQGrOeEFOy0llZeh4cioHoaVjAHY&#10;UpsmY5tlv2vZii+Q7JSGB/utOU0NVvacRVVnZCuPOreoyx9Zw6HgJEACJEACUSZQswcBoOO8Ko9A&#10;5hDA8O6tq4c7ZRvAVmtRDR0G4Kcp2+3xXImZZGeq2IkROM6WMR2bm9IblmIyt3Ox55iBRC3chJsb&#10;z7S5G5rmBK8pGqq3YwDxjSS967HjYYUZNMI8vrMApdF14oRC8AXiTZQ1ESlVO1XkxDM4+arPGXVu&#10;UZe/6g2MHSQBEiABEiABEiABN4FsZwHMXfOV+VJm/gWLdu/4Xs0cCOhjKr5zxvFpZXOquLAYAJb4&#10;255auiCA7ck5W9lpy4URsOcyA18RUb0uMImvSHH3D7tH/E+xsDP6AnEnyi7wW+N7Asz6c+IZGHz1&#10;Z4w6t6jLX/0Wxh6SAAmQAAlUBIGaPQgAHedVeQQyhgBmNs5Nlfi0WbV6IKA91+XZOm6vz5f5YTsC&#10;YMkMK67GTrxJuw4g+6p+CQKsv1fhZ9o7UHk2VakSeXXoO7nvFj9KqrdPOMAmkzQRgHjPGuzdJrYx&#10;+wLJQAmnIrYOdA3roQCe70QgnpVqHiWTK087LJl82RqKuvzZ+sfPSYAESIAESIAESKDKCWQOAZzb&#10;Zq2+WY4AwMmAWxddEF8RUOVQ/LrnOFfmGfLOEevxFdFYdt2fPPVfTk33P/PPLJWBotNaJyIJ8Uta&#10;93tOYQ2qIu8um5EUW2UBj1eIkuqdkyhacXZk/NTDBCvYXfL5B4652oci+ALxp2RvQDH9f7viPHnm&#10;rb9qKRh1blGXv1rsiP0gARIgARKIEgGeBRAlbVW/rJk3AsxccjeOAHCOA5y3o61vXU1FAOByJy7b&#10;e3L2Us9JTPRjqt9+SJr3YHUxGXtHv3Hmn64PMEtlNC5nptbIYbc+3DWgImn0ofpNNMQetnQrQ9ud&#10;TftIhQir3jmv33t2JOypfVt8kYrhyvsC8Uu0owZWcp0Lvhj2IymD8gxRhVVRVdS5RV3+qjAidoIE&#10;SIAESIAESIAE8iVQh4P+8i3rLrdjx45YrCNdbZvmWfAiYjutFMer16prtaxma7jPcp5S5rx1rmTO&#10;EWteoyUT4pkTRzZZ2KkcqLiflNirggn8sGjUVD1wCSONLury15SxZehs1PVI+ctryeHyHxoaampq&#10;Km+P2DoJkAAJkEClEKjlLfG14V6V8ne/p6enra1NbHvjxo0bNmwIYufLly9ftmyZ5Mx2HGCQ+gLn&#10;aW62etZa+uRylOvdbsX0YDu4+q22ky8rZaxEzg6sWO5yEndaPa2WnJXvkzhiLd5mDTtlh7vsnJim&#10;9M8ZWGBmJAESIAESIAESIAESIAESIAESIIGqIVDSEMCcVVas37pXYwAj1toea+HCFJj63PbuxLqA&#10;HstatdTJ02JhcTyOMYNz75PYYPVJEfu5fFhYYA2hId+cVaM9doQESIAESIAESIAESIAESKDCCfAs&#10;gApXUI2JV9IQANgujFnbEifdj9xr9cfg1yeuBgvbmDsb4/P8kjoyZG8TwDoAvQaG/BNTFDdsbxzA&#10;Wf2+xWtMxewuCZAACZAACZAACZAACZAACZAACdgE6gYHB8fHxycmJrx/fRMlW7r8mc8CGFxldaPJ&#10;VmvnpO35d9RZs4etpcNW3drEWQCYtu+wWjHFj7X/+Ag+PLb3Y3l/Ynofn66dbd1q+ST2yUoB58K5&#10;A9vaLaT4FjdzmlZQy5t0+G0gARIggcIJRP1MkIGBgcIhSA319fU8CyAsmKyHBEiABCJPoJbdjJo5&#10;C2BsbKw0htrX11fgWQAlPQ7QDgG02J6/hUMBEQsQzx9HABohAAEnB/shCnDhvSnevvj2rhCAOvxS&#10;1g4iDMSjBq4QgCunS0k8DjBvqw33GK28xci7YNTlz7vjVVYw6nqk/OU1yHD5l/JYoPJyY+skQAIk&#10;QALZCTAEkJ1RtHOU8nc/YscBimJX4Ky+7fZBgM3t8a37XoU3LI1v+2/Agcr9Frb/6zWnyfJN9Pr/&#10;SMmQM9pWRulJgARIgARIgARIgARIgAQiQYBnAURCTTUjZKnPArDdcpzV12Ov9o8f8pdgjRn7eZsS&#10;b3rtJwjaRwO2WHhiwHY53N9JXIgtBL6Jzvp/nf+PV5QmZ83olx0lARIgARIgARIgARIgARIgARIg&#10;gTiBMoQAMPWPY//g2ScPAnSEwcx/+zYLy2Tsf63xswCQ3j1sDbQmE6WUT6ITIMCSgUapAf860uSk&#10;9kmABEiABEiABEiABEiABEigNATizol6KbX0ojSE2UouBEoXAljaZx8EIBdeT+IwALlarMnEaX92&#10;+mT8H84CjF942l+QRNSTyBZ/IU34Fs+FEfOSAAmQAAmQAAmQAAmQAAmQAAmQQBUQKF0IoApgsQsk&#10;QAIkQAIkQAIkQAIkQAIkkBsBngWQGy/mLi6BjCGAXStnpF4LNo8WV5xKqX1k07y6DjmAQK7ejrp5&#10;m0YSL3FwdOKdnWTk9hSU4nZy8jLLavX4OKVFV5nUTyGO5rZfp5XHp/XUViqFeDHkMKgnkBtJaTjU&#10;lOrjONwoXCYlb50rmdOXpF+iaftZihfDCCqgzrzssALkTogQdfkrCCVFIQESIAESIAESIIEKIJAx&#10;BDB/3V69+tbMtRZ1LplZATKXX4Tm5ub+zvVmiCCTTPCgGjvn7MQDs51ruMvqbEyNAvRu72mOxZp7&#10;4sceJitr7hqOl9oZ62lNiTuYLWaSx9X65E6rtSaCAPBbGre1J/D1OftKejucR03aSG2e3lBMdtOq&#10;PtWjRz1r4+GteEBqe08shlM4E/Gj1p5Y3Hp3WvGcviT9Ekc2LU5oYbiruSdueyEoIruqKiNHkeyw&#10;ZJ2LuvwlA8WGSIAESIAESCATAZ4FQPuoJAJBNwLsunn1aVvXza8k0cspS/uqpDuTRY6RTWt74Mnr&#10;OQg49rBvZywlgmBHANpXrGj3iQFo5S3d8FrTxh3SytPb4fhvydYtVGS8KyfEorbdux7O/q3JAyXs&#10;xsDZiq2StJYVXc39g+bTJgOKU3Wqn7NqVax/272yxAWXbbCxhQtNHM32szkcat3xWIofSV+8sHYp&#10;Yj8KBMeADgyhoVAUEVBfZc5WNDssUb+iLn+JMLEZEiABEiABEiABEogQgWAhgNHNXb9c8xUGAJKK&#10;bVx6K4IAqZOnvmofuXdbf3P7hXq2oXhSC2PiCzmXEwG4sMH2kDLWaJfyLhSQOtLI4/ha9mMUa+0a&#10;GRqwrG2LU9av22nqzDpAkjrIgU/1qR6GlYwB2AZrmoxtlv2uZSu+JLPjHR7st+Y0NVjZc+agjsrO&#10;WkQ7LEnHoy5/SSCxERIgARIgARLIToBnAWRnxBylIxAoBIAlAFbbudwDkKKWhqWYPO1cnLKCOo3e&#10;bLfHcyWmoJ1VAk6MwHG2jOnY3KwgmzzZd8Hn1l5l57a9Tav91vjOC12Abgjd0DQn3y5kQ23UGw3V&#10;2zGA+MYWZ9Z3hRk0wjy+swCl0XXihPbSl6Q3UZbDpFTtVFGAIvJVYOnKFdUOS9CNqMtfAkRsggRI&#10;gARIgARIgASiRiBICGDXfVt5CoCPYlu6bc8oQBDAd7I5Ph9trhIoLAaAVdqZ5LE9OWcPfNRMNG95&#10;E+53cgG6WZUzv5nvVW2q1wUm8RUpbi7YPeJ/ioWd0ZekO1F2/7t2ZjjNFKSIfBVYynJFtMOSdCPq&#10;8pcEEhshARIgARIggcwEeBYALaSSCAQIAdgRgAtqcBOA6bincVPEE1x/bwaN2nOcnj3n9vp8ubG2&#10;IwCWzLDiauzEm7TrALKv6vfIk2nvQCWZYeiyNM6Obzs3avaqwneOHiVqT/X20QjYZJImAhCH2GDv&#10;frGN2ZdkBrw4krJ1oGtYDwXwfCfSKSJ0uyh1hYXZYaml9bYXdfnLT5ASkAAJkAAJkAAJkEDFEcge&#10;AqjJCIBsgNYz/7E6uj9xjlyqCh3XqROee9rLyWEePo8V+a2JFdF2xclT/52J1jTPGjBLZbAitzzS&#10;uutxgxVnheELZC6ocCDbWy3MgIijUr9TEmpU9c5JFK04OzJ+XGJCJbC75IMTHJL20YC+JP3x2htQ&#10;TP/frjiQIsI3ijLUmL8dlkFYnyajLn9lUKQUJEACJEACJGDxLAAaQUURSD72z//V1kXW3DV92XI5&#10;n3d3Y7lwhC0cekk8uE+WPTerpkw3HUvp3V478sUfm2YWQmoiY8rye/NJf1pQW7azOpWlqcrJqJnk&#10;dXp5EpvhDZtLyWx2uIDXLnQF1BReUYNf4pl2JtQUDLWqeptRAo7DS0klrSrN9yCZbJD0Jno3nkgT&#10;vsULVn6V2WHBPMKooIDvURjNl7SOcO3nySefLKn0bIwESIAESIAESKB8BEr5uw+nW53zZcuWBew0&#10;cmqpOrwKKySxY8eOWKwjrNpKXw826YBg6dutghaxiSHS6KIufxWYUChdiLoeKX8oZpB3JeHyHxoa&#10;ampqylsYFiQBEiABEqgqAnAzavaqDfeqlL/7PT09bW1tYlAbN27csGFDEONavnw5ogCSM/tGgCA1&#10;Mg8JkAAJkAAJkAAJkAAJkAAJkAAJkECFE2AIoMIVRPFIgARIgARIgARIgARIgASiTCDSm6ULFD7K&#10;eqtW2RkCqFbNsl8kQAIkQAIkQAIkQAIkQAIkQAIkkEKgbnBwcHx8fGJiwvvXN1Gypcsf9bMAaB0k&#10;QAIkQAJ5E4j6mSADAwN5991VsL6+nmcBhAWT9ZAACZBA5AnwLIDIqzBLB3AWwNjYWGl62dfXV+BZ&#10;ADwOMKkpHgeYt9WGe4xW3mLkXTDq8ufd8SorGHU9Uv7yGmS4/Et5LFB5ubF1EiABEiCB7AQYAsjO&#10;KNo5Svm7z+MAo20rlJ4ESIAESIAESIAESIAESKDKCRS4nT7SxatctZHsHs8CiKTaKDQJkAAJkAAJ&#10;kAAJkAAJkAAJkAAJ5EqAIYBciTE/CZAACZAACZAACZAACZAACQQmgI0ANfsvMCRmLBkBhgBKhpoN&#10;kQAJkAAJkAAJkAAJkAAJkAAJkEA5CTAEUE76bJsESIAESIAESIAESIAESKDKCUR6M3+Bwle5aiPZ&#10;vWwhgNHNC2bItXJXJDuYp9C9HTgcOnl19Nr12InySl7X1c3bNKINjGyal/JpImc8q1NZIs3O6y6b&#10;eB+8Fbtpuya3nHn2ueqKGWwScI0k1Y+r39Wi+nhX3d10Ga7R22ROX0p+iab1ZSleddYVvEP52WHw&#10;+pkzogS2bNly6aWXPvzwwyL/VVddhbeZUyLaU4pNAiRAAiRAAiRQUQQyhwBGNy9dfdrWvfa11Vq0&#10;YPNoRcleZGGau4bxjGu5ult8Gmtubu7vXB8PCaQTBrf/rT2xnVLNTmutETMIJn+mVuC/NXbOiVfu&#10;1N+azrEN1lgV5QL4xm3tCRX2LW1w4jaNnZaodWesp9UMwqT0vGpUD+PpSTW53u09sVgs3lt/4/Sl&#10;5Jc4smlxgvBwV3NP3PaCQq4iW8vUlULssEYQ1Ww3H3/88VmzZkn3EQ7A69tvv/3KK6+84447fFNq&#10;FhQ7TgIkQALVQKBmDwKo5achVrDhZgkBDO9edMF8R/z5FyzaPVxTIYDsWmtflXR8MuVunt0oH7d0&#10;iyua05W2ld4OJ7hghCdauv2DFTm1Vx2Ze9fD2b81lTbcXyu2StJaVnQ19w8O59vZiKh+zqpVsf5t&#10;9+pSlZFNa3tiCxeavfYYpy8l38SGpX0Je264sL3ZGhhCQyFCzlc5lVSuyHZYSV2lLDkRuOGGGy65&#10;5BItgnDAGWecgbdnnXUW/g4PD3tTcqqfmUmABEiABEiABEggHYHMIYCZjXO33icbAHbdtzURDSDN&#10;BIHGpbciCJBxZt/2jfo7G9NOOAeAmaYVx9da6Lc8IUCd1Z5lZGjAsrYtTmyRcNZG2Gnq8DoAHJ81&#10;vysqqm9ZaMQARu7d1m+ajJ9x+lLKjm54sN+a09QQLuT8VFNJpYpuh5XUWcoSmAAW/x84cEC8fb2O&#10;O+44eT19+vTnnnsOL7wpgVtgRhIgARIggQojUOB2+kgXrzBVUBwQyBICWHJ3X2OXcxRAV2PfOlkP&#10;UCsXHPcUD9K33w1LMc3auTjD8n5MlWLVuVSWEggw6sdy/v5MWLO1EmCHe61oLd5P2yO12m91tl8Y&#10;i9QNCg1Nc9IyqSbV2zGA+HYVZ0Z6hRk0SmucCTS+lLyJ9uqC5tSqnRoyQa4JiyzMDmsCUU12Ekv9&#10;v/jFL9Zk19lpEiABEiABEiCB8hOowzb/tFLgLMB5O9r67l4y07Ls18OdezOFAXbs2BGLdZS/T/lK&#10;gL0qcBilNHbZr5097Fq2j8RWK77y3shgJw90Dd9qLW4cXCUr8c2cKo69K9jeio5a4xuEtX7zfdBW&#10;vG34tpovjZzKIbyh6HIqWKzMKSjidG0FYe96HHqKCkz5q0X1dgcde0ywsBI27ddDNc4L73XOUEil&#10;lAFd3NrxBXCKpFq2286Lpe5EvdVkh8VmVYz6K45/jp0MV/6hoaGmpiavCFjkv3r1ajP94osvfuCB&#10;B7AvQNYF4FzAzs7Orq4uV0pjY3xHWbpu7XOuHDvN7CRAAiRAAqUg0HTqqaVopiLbGHryyYqUK7tQ&#10;xzpX9nxOjnS/+wGL55Stp6enra1NimzcuHHDhg1Bii9fvnzZsmXxnM5Zf/5X35q5c9f06WdbF1mL&#10;5GjANFd3d3fUV6no+X87Y5Z5Jlz8ND8co6Yn+5kZkNuKdXU1m5/qa63TmY+WZPuFWb/53qkscX5g&#10;plbMjHLaoFHSaLUEL2FMJWglhyZSACfepPBRXdi1mvJXi+qTHZRXyX759lCN05dSenT2J6Ypp8+Z&#10;g/ryzVpNdpgvg3KWqzj+OcIIV/4nn3wya/urVq166KGHkA2/37jwAm9xIqBvStbamIEESIAESKBy&#10;CeBWuWb/Va5WwpQsyO9+WO3B6VZ3HF59wGqRU0tl2ggw89w2a/XNiWcB4jCAuY1YDsDLS8A+W66n&#10;028xP6ZBk6v/sRC7P3Uzek4w3a0471v1QYM51VXtmZ1d7vFz8Bzs7Rc2WFgTb/Vsl0c42IlhnKQQ&#10;BdXbMHpacXZk/CjEhPL9jdOXkj86ewOKvQDGXC1TDMjRtdaS2WF0EVFyh8A111yze/duPBHwpptu&#10;whIA3xSiIgESIAESiDCBSE+TFih8hNVWtaJnPAtg5pK78SxA5yiAGTMWWVudHQG8fAg02OcC+pHB&#10;B+3bEmcKuL2lXFG6W7F3cg93DbQmjixo9d2PnWsr1ZHfZmXJaQ72cxPESW3pVly2Lnwf9Zhr96Og&#10;eue8fu/ZkWmM05eSX6IdRrEs80wL+9jFYkDOVSmVk79kdlg5XaYkORC4/vrr9VBAPBFQLl3w703J&#10;oWpmJQESIAESIAESIIE0BDKeBZAjtWo6CyDHrtd69nD30JaeZtTlLz2xymwx6nqk/OW1q3D5l3JP&#10;YHm5sXUSIAESIIHsBHDkWM1eiaPWqhtAKX/3Cz8LIPMTAapbU+wdCZAACZAACZAACZAACZAACZAA&#10;CdQQAYYAakjZ7CoJkAAJkAAJkAAJkAAJkECpCRS4nT7SxUvNmu1lJ8AQQHZGzEECJEACJEACJEAC&#10;JEACJEACJEACVUCgbnBwcHx8fGJiwvvXN1Gypcsfi3VEF0otb9KJrtYoOQmQAAmERWBgYCCsqurr&#10;65uamsKqjfWQAAmQAAlEm0Atuxk1cxbA2NhYaay0r6+vra1N2sJDhTds2BCk3eXLl+O5gJKTxwEm&#10;ieG7OflgEIDM4yZQd0600dny18bwRNslARJIR4DHAdI2SIAESIAEikWAIYBika2UenkcYKVognKQ&#10;AAmQAAmQAAmQAAmQAAmQQJkJRHozf4HClxk9m/chwLMAaBYkQAIkQAIkQAIkQAIkQAIkQAIkUBME&#10;GAKoCTWzkyRAAiRAAiRAAiRAAiRAAuUhgI0ANfuvPMTZaiYCDAHQPkiABEiABEiABEiABEiABEiA&#10;BEigJggwBFATamYnSYAESIAESIAESIAESIAEykOgwO30kS5eHuJstZBVAKObF8yQa+WuWiP5rDXv&#10;HKtO/l1ljVhWh741XvTWGpbK6+/IdxNqOscy1SHp876bIrFvYuX1iRKRAAmQAAmQAAmQAAmQAAmQ&#10;QPgEMq8C2LVy3o62vr32tdVatGDzaPgCVGqNj1p1l1nt37afdYd/w5+0Fn/X6nZeT37barasrsRH&#10;LZXag9qRa/0PrGFHNTs/Y7UmnouJeM1iqOn0FAy+ibUDij0lARIgARIgARIgARIoA4GaPQiglp+G&#10;WAY7C9pkxhDArvu2LupcMtOpa/5X1lg7vlczMYCOa63Y162lJ8Q5Nnze6vt8UKbMV2IC3TdaDU6T&#10;je+1rFF7vQYuxGu8KvNNLLG0bI4ESIAESIAESIAESIAESIAEykUg+FkAM2edtnu4RkIAz1oDlrXw&#10;zHIphe3mSWD9N63mT8bDAXlWwWIkQAIkQAIkQAIkQAIkEC6BSG/mL1D4cEmytjAIZAwBzGycu7Ur&#10;vvp/18pFW8NoMBJ1/Mbqj4ScFFIIYNeGczpDz2e4WIM2QQIkQAIkQAIkQAIkQAIkQAJpCWQOASy5&#10;e+tpq+c5pwF2Na5ZNLdRNgXwIoGKInBm4siG99qBAB7QWFHKoTAkQAIkQAIkQAIkUOsEeBZArVtA&#10;ZfU/20aA+eucwwD37r171vDW02bVSAjgTCtmWdsfrSxVUZqsBBo+YZ/UOPRs1ozMQAIkQAIkQAIk&#10;QAIkQAIkQAK1SCBbCCDBBPsAfrnmK/NrBtGKq62ea61NCWcST5JzPVuuZkhUfEfx7MbEUwBGHrF3&#10;cDQlDnGseNEpIAmQAAmQAAmQAAmQQA0QKHA7faSL14B6I9fFzCGA0c0LnF0A9j6AvrvjzwaIXB/z&#10;ERiPABi+2uq8zKpzNpk3/sC6lU8EyAdk8cucYLWPJtT0TfthjfKYRjz/D4rrfMLq/6b9QiI4vonF&#10;F5EtkAAJkAAJkAAJkAAJkAAJkEBFEMgcApi55O7EPoBa8v9FM4gC4FHz8X+Jx87ZH5xg9T2YfF5g&#10;RaixtoVYemNSU/ocRzz/L6m+xAMCfRNrGx57TwIkQAIkQAIkQAIkUGQCPAugyIBZfU4Egm4EyKlS&#10;ZiYBEiABEiABEiABEiABEiABEiABEqg0AgwBVJpGKA8JkAAJkAAJkAAJkAAJkEAVEYj0Zv4Cha8i&#10;NVZNVxgCqBpVsiMkQAIkQAIkQAIkQAIkQAIkQAIkkIlA3eDg4Pj4+MTEhPevb6JkS5c/FuuILm9s&#10;0uFVswQmEeDkRQIkUMME6urqBgYGwgJQX1/f1NQUVm2shwRIgARIINoEatnNqI177KGhobGxsdJY&#10;aV9fX1tbm7S1cePGDRsST0fL2Pzy5cuXLVsmWepw3F9Ysu7YsSPqIQAcIMcrDwJ159hn70X3suWv&#10;jeEpujqi5CRQbAIIAYQ4DuBWgCGAYquM9ZMACZBAZAgwBBAZVeUpaCl/93t6egoMAXAjQJ5qZjES&#10;IAESIAESIAESIAESIAESyE6gwO30kS6enQ5zlJoAQwClJs72SIAESIAESIAESIAESIAESIAESKAs&#10;BBgCKAt2NkoCJEACJEACJEACJEACJFAbBLARoGb/1YaGo9VLhgDKr6/eDVZdoEMcyi8qJSABEiAB&#10;EiABEiABEiABEiABEoguAYYAiqK7nLz67fdYsbOLIgYrJQESIAESIAESIAESIAESKDOBSG/mL1D4&#10;MqNn8z4EMoQAdq2cMWPB5lGjkJ3iXKnJ1Qr2WWveOVad/LvKGilSNx+1ek63Vpxp177pKmved5PN&#10;jHy3mO0WqTuVVK0N8JwUpJDON7GSpKYsJEACJEACJEACJEACJEACJFAsAv4hgNHNC2bMuK9xzVyj&#10;WaQtsrbiGYJ79249bfW8lbuKJVJl1PuoVXeZ1f5t+1l3+Df8SWux4ZyHKGLvQ1bzJ62GEGtkVQ6B&#10;jnOsxZbVdXoKDt9EAiMBEiABEiABEiABEiCBIhKo2YMAavlpiEW0p0Kr9g8BzFxy99696841Kx/9&#10;3g5rzVfmO0nzv7Jm7tb7qjoG0HGtFfu6tfSEOIKGz1t9n7dcy/uTk/bGeoGOR31Ugpx1iQUFvamf&#10;YxdA+ycCadG3EiQmW0TYIrFaAb7uJmcOHP9cLQZqLPqZuh+0Vea6fBOj31f2gARIgARIgARIgARI&#10;gARIgAQCEQh8FsDo8O7TZs2M1zlz1mmBao9qpmetActa6CzON68W7Ni/J+FRP2tteyLuvXdcZllX&#10;x9cLWLe5twwgcNA5M7Ga4Gqr1dxT4OwCuDARaMiAC65+SiUBHPvOb1o7nSUMLVFVA+UmARIgARIg&#10;ARIgARIggegTKHA7faSLR1971deDoCGA0T2/nNuYiABY1szGub/cYx4TUF1kfmP1+3boTCtmWdud&#10;ef6RR6z+zzjLBODGW9aqxIRz942pq/qftdbeY3VdEq8OqwliT1j3Pht/u+k29y6A/m9adYn1Ao3f&#10;TAjhhBt2LjcqsayhRCXp0GMVA53/6rJL9oYESIAESIAESIAESIAESIAECiIQNASAef/dw0mfP2VN&#10;QEECRKzwiqutnodsme/9gXGM/+lWY8Z+dF6WdOwRL4hfxjoCTWtOrCawDyC4OpHsCUnMPt0a/E3E&#10;0FFcEiABEiABEiABEiABEqhFAjwLoBa1Xrl9DhoCsHuQnPd3rQmo3O7lKZkx2++qoeETVjP2Ajje&#10;e3KnwBPWcMaWZEG+/pMjBpLrCLJKeaLVnJpn8Alr9olZizEDCZAACZAACZAACZAACZAACZAACSQJ&#10;BA4B4AhAa/XNcgTgrptXW23nJrcFVCFQe7b/WmtTYrE9niQXf1zfCVb76VbrZfYugPgyeydesDbx&#10;vIAO1+MDnfz6qUkqZR1BZoTS6IZ4JgijJwg0zYyvSrBwJOG1VagIdokESIAESIAESIAESIAEok0g&#10;0pv5CxQ+2pqrTukDhwCsmUs2rfnlohn2hYcD3r2kqiMAFjbtYx2+LuBv/IF1a2K3/4WftE0hhqMB&#10;E1f3ty0rsYd/9l+7n/C39Ear/QdWXWKHf/zQftc6gmzWhUpi98QrgTDDiRMHWpYn0i+zVn09Wy21&#10;9DmeiQDmnU9YcryCRHB8E2uJCvtKAiRAAiRAAiRAAiRAAiRQ0wTq9u7dGxaAHTt2xGIdYdVW+nqw&#10;SQdr9bNfePbetfZh+4UctoeZ/MZfWZOJE/6yN1rZOeBjB0JXqb2w5UeAkxcJkEANE6irqwtxHBga&#10;GmpqaqphnOw6CZAACZCAQQBuRs1etXGPXcrf/Z6enra2NjGojRs3btiQWCue0caWL1++bNkyyRJ8&#10;FUDNmq274704DlB3AeRLJYddAPk2wXIkQAIkQAIkQAIkQAI+BHg2G82CBEighgkwBJCz8rffk7IL&#10;IOfyTgEs7O8+M7+iLEUCJEACJBBtApcmruHh+GGyV111laQ9/PDD0jdvSrT7TOlJoKIIFLi3OdLF&#10;K0oRtSNMpG2mQOFrR8vR6SlDADnrqvtBeu85Q2MBEiABEiABIbBly5Yrr7zy9ttvP++887CBTlJm&#10;zZqFFKTfcccdvimkRwIkQAIkQAIkQAKhEKgbHBwcHx+fmJjw/vVNlGzp8nd0RPgsgFCAshISIAES&#10;IIGIEhgYGAhL8vr6+qxnAdxwww3Tp0+//PLLMeF/ySWXnHXWWWgdrzs7O7u6ulwpjY2NYcnGekiA&#10;BCxuzKYRlJgATa7EwEveHM4CGBsbK02zfX19BZ4FwOMAk5qyjwOsjfMqQrfOcI/RCl28rBVGXf6s&#10;HayRDNRjeRUddf7hyp/5WCAs+IeyMPN//fXXq9svTv511113/vnnYy0AAgFmigQIeJEACYRDgP5Y&#10;OBxZS2ACNLnAqCKakccBRlRxFJsESIAESIAESkEAa/5xIQQAh78U7bENEiABF4EC9zZHujiNoSwE&#10;Im0zBQpfFuBsNCMBrgJI4uEqgLy/LOHOnuUtRt4Foy5/3h2vsoLUY3kVGnX+4cofcDYAywEQCwhl&#10;I8A+5yqvDbB1EogKgaz7dKLSkTzkxOiURykWKZAATa5AgGUpfqxzBWw64O9+wNoyZyv8oYAMATAE&#10;EIIphnvrHIJAOVYRdflz7G7VZqcey6vaqPMPV/4MtwKY+Zf1/3fdddcDDzxw44034lAAvL3mmmvw&#10;OABsAfBNKa9y2ToJVBsBrsquNo1WfH9ochWvogIFjFYIgE8EKFDdLE4CJEACJEACORCYO3euPP/v&#10;zjvvhLcvzv/u3buRctNNN+EIAN+UHBpgVhIgARIgARIgARJIT4CrAJJsuBEg729KuLNneYuRd8Go&#10;y593x6usIPVYXoVGnX+48pdyNqC8emfrJEACJEACJEACpfzdL3wjQIZVALtWzpixYPNoqkZ9E6tU&#10;6SOb5uGWUK55m0bsXtpJHb1Gf3s7zI80e52RC1n0nf1aK3OqcddoNmrWYueV0q7LFsdoIl4+RUgt&#10;avTCrCWeHFk1msySHTdSsyR6O16jqg9iPClmmDdt9xfBV1mRNUgKXhYC4Y8DZekGGyUBEiABEiAB&#10;EiCBIhPwDwGMbl4wY8Z9jWvmmq37JhZZvPJVDx+lcVv7MJ4SaF/D7dsWSxAg49XcFS+wM9bT6vbC&#10;4yWbm5v7O9ebYYRklXajnXN2xhudnNxppdTS0h2XpqvZ0qa6WzwioYmetSni9m7vicViZsZYspXJ&#10;vqUN2XpWwZ+PbFqcUNRwV3OCe29HY6cl6rCVIVEO30RP12pb9VmMB25Wa0/CeHZacTPLkXZvR+tA&#10;LNas5IPppYJtkKKVn0Do40D5u0QJSIAEikkAKz9r9l8xubLutARq1t5q+RCECv4++IcAZi65e+/e&#10;deemyu2bWMFdK0Q0+Cjwc5KuccPSvpz85JaFMWtgyD9m0L4q6aimyCiNTho+PXx+Hw8/a8fmrFoV&#10;6992rzY/smltT2zhwqzlopnB0E3Dhe3Nwh0xDyu2SkIbLSu6mvsHh9Mkujtd66oPYDzNs+2Hl9tk&#10;u+VbkRttxxxXrZidjAD4KSuaxkipy0Yg5HGgbP1gwyRAAiRAAiRAAiRQbAI8DtCP8MjQgBVb6J1e&#10;D6oN28mx5jSlmVtvXHorggCp0/QJP6qARk3hEIJIxgBG7t3WX0hvgva6AvIND/Y73G0FqqPqyIXA&#10;gG+iW2iq3spoPHaUpb+zMWXvSE60MVmLhS5mZCuQXirAuChCZAgUPg5EpqsUlARIIF8CBT7nPNLF&#10;82XGcgURiLTNFCh8QeBYuCgEGALww2rfQeZzwTdy9tg7WwgyzN83LMU0fWf6rQWF74y23bj4doPe&#10;9VgRv8Idz+hp1dMA0uxYyAdAecvYkZdmb1ethqY5XsF8Ey2LqsfkfibjwWQrtlaIpfseIpGRtjcA&#10;4NZMGr2U17LYepQIhDEORKm/lJUESIAESIAESIAEciPAEEBuvDLnjm/Qtz2kNLv9E+Vbuu1M6YIA&#10;tpvlbGLPXzh7K0LPdvuowO09ze0XehYkGGcB5LPXIH/BilZSNpTf6nOugT3N7Ll8E/MXrqpUn814&#10;5FCK4S7LtRzAwZeB9rBnBUDR9ZK/RlkymgTKOw5EkxmlJoGaJMCN2TWp9nJ2miZXTvps202AIQA/&#10;m1AXyO9Dc4+/vx9pbz73LvR31SVBgPX3anLGRnO3XEeI7b1pIgC511fZJXCEX+tA13DiwAZ7KtnZ&#10;/q8Xtgf4Jrq7RdXbRAIZT4O9ocWmHJi2hdU1ieUnjZ39lr2WYN4my09ZlW1ulK5CCYQ2DlRo/ygW&#10;CZAACZAACZAACYRAgCEAX4iOCxQ/Rt7OgJX5zqJn2QmtM/xYY9+fOHTOrEcW+mdZCCB+Vic8ofgl&#10;jaY+dLAAFduy9rTihMH4qXgFVFXZRe1tE6b/7/iwiUUQeO1oyT5kwTfREwOg6oEknfEkvggONRus&#10;c+JCUNqJR1rIGgJ5rAWiNoH0Utk2SOnKTyDccaD8/aEEJEACxSVQ4N7mSBcvLlnWnoZApG2mQOFp&#10;FJVHgCEAf51gKb6zzjm+YR6b+2WFuZM+kNhHbzue/svoA03pO9OoRvv2+n+j9rpW353tgY3IOR8/&#10;3bGGxlkA/lu6AzdT7oy2I2o5E8qJyz7coKVbSSa15Jvolp+qt4mkMR6YbPu2BOlk3CV/2g79QHop&#10;t52x/comEPY4UNm9pXQkQAIkQAIkQAIkkD+Bur179+ZfOrXkjh07YrGOsGorfT3YpIPZydK3WwUt&#10;wvmONLqoy18FJhRKF6jHUDDmXUnU+Ycr/9DQUFNTU94wWZAESKC4BGr5WeW81y2ubaWpnSZXFuwl&#10;bLSUv/s9PT1tbW3SuY0bN27YsCFIR5cvX75s2TLJyVUAQYgxDwmQAAmQAAmQAAmQAAmQAAmQAAlE&#10;ngBDAJFXITtAAiRAAiRAAiRAAiSQA4EC9zZHungOmJg1PAKRtpkChQ+PImsKiwBDAGGRZD0kQAIk&#10;QAIkQAIkQAIkQAIkQAIkUNEE6gYHB8fHxycmJrx/fRMlW7r8UT8LoKJ1ReFIgASyEYj0mRTZOlfp&#10;n2MvfaWLmE2+gYGBbFmCfl5fX8+zAILCYj4SKD2B6I9X+TPjWQD5syugJE2uAHiRKIqzAMbGxkoj&#10;al9fX4FnAfA4wKSmeBxg3lYb7jFaeYuRd8Goy593x6usIPVYXoVGnX+48pfyWKDy6p2tk0AkCdAf&#10;i6Taoiw0TS7K2gsieyl/93kcYBCNMA8JkAAJkAAJkAAJkAAJJAgUuLc50sVpBWUhEGmbKVD4sgBn&#10;oxkJcBUAVwGE8BUJd/YsBIFyrCLq8ufY3arNTj2WV7VR5x+u/KWcDSiv3kNpvWd55HeR5MchtoGP&#10;Is6PHEuRAAmQQGURKOXvPlcBVJbuKQ0JkAAJkAAJkAAJkEClE8Cq7Jr9V+m6qVL5atbeankHRAXb&#10;Mp8IUMHKoWgkQAIkQAIkQAIkQAIkQAIkQAIkEB4BhgDCY8maSIAESIAESIAESIAEKp9AgXubI128&#10;8rVTlRJG2mYKFL4qFRrxTmUIAexaOWPGgs2j2sHRzQtmxK+VuyLe7YDi93Zgc2hdR6+ZfWTTvNQU&#10;ZJq3acSSvK4rUdQulLzs7O4rniO1LStea2oBP6mc6sxW4kXsJLO0+d6uJ9Ge1OnOGf80VfrUbAFJ&#10;FjubiJjCKakQI9noiht1qohUvcek3BaiBpfFaI1vRjKnryLSa8dtn4H1WGzDY/0VRSD0caCiekdh&#10;SIAESIAESIAESCAUAv4hAMfbv69xzVyjjV03D3fuda6+Nb9cVBNBgN7tPc2xWHPP9pQYQBruLd14&#10;Ijmu4a5mq7lrWN50tyA33JfGzjk7JcXOYHU2+kUBrObm5p61KeEBSBCLxVzOqb9Udivb2uPtTg63&#10;b1vsE2jIZDNovb9zfbquxlT+ycm+pQ2hGF9Ildju4WJrFbgnL6S1DsS1sHNOZ6P4nr0djZ2WpO6M&#10;9bT6KkHqoOqTLDOrPovRwidr7UnUsNOKm7evItJrp7ejdQBfRBUpuB5DMjFWEwECxRgHItBtikgC&#10;JJAnAW7MzhMci+VLgCaXLzmWKwYB/xDAzCV379277tyUBuevWzdfEmae2zb3l3uSywOKIVcl1Gm7&#10;ge0rVrQHjAGkEXlk09oehAScYIBzNSzt2xnzdbbnrFoV6992ry4RsIvGFi5MrdhfKjhJcLSSvjka&#10;ydlRb4cX3dOaeXK8EvTilsEOvvQtbTSTR4YGrOb2CyVS0bIwZg0MgSrQWbFVEr9oWdHV3D84nKY/&#10;VH1gRQcw2ubZceW0dItR+ioirXacr8GqFbNVpOB6DNwLZow+gSKMA9GHwh6QAAmQAAmQAAmQgJdA&#10;XmcBjA7vPm3WzGrH6biBFzY0XIgYQOrcfC49H7l3W786o4mC6pR6vNmFRgzALhpbqKEDyesvle3y&#10;erLmIqaTt3HprQgC5N/XnBssWoGGpjlWioNvv3HiAglv1GnaCQz4XFR9LpqBNScDV26jtb8+/a5V&#10;L76KSKedkU2LsYQmGUHD9oPAesylF8xbhQQKHAeqkAi7RAIkoAQK3Nsc6eI0g7IQiLTNFCh8WYCz&#10;0YwEcg8BYJPAImtrYkVA1eJ1Ju+deWTHiTHm5nPv8pwmn4Xz/lPQtjsVX43fux6L1lekRgDSSTU8&#10;2J9eLHhgeg5BY2eGjPYKBaxD6PTbQtDTqnVEYZ1AS7e90j8u8toBc49AHJTtHfhfVH0ql6yqz2i0&#10;WI+CXRdig747L3wVkUj0BgDcOkuvx9y/qCxRbQQKGQeqjQX7QwIkQAIkQAIkQAJxArmFAOwzApZa&#10;m/ZWfQDAMifvC44B+E42p85Hq0HaCwScwwfiM9EplpqfVHoyQfykgozGb98z+wUBjA3h5oxs5X6R&#10;EmczoNOr5vjEPey5ZN8rP8hpQNSG6jMaLciILtIcguGrCEkc9qwA8GJOq8fKNU1KVkICeY8DJZSR&#10;TZEACZSDADdml4N6TbdJk6tp9Vdc53MIAcD/t93/u5dU/RYArDXGGnxLZ8/tqfOUdQCmY5fFBfEs&#10;RbVNwN7M7Ls0wHaXsEkdMYB0EQB/qdQHC8HAJAiw/t4QqqqMKpyt49hQ4VWFnw6o+jxUn8FokzbQ&#10;YO8zsRe/+CrCL9HC4pbEGgTnS4i1BPM2We5dHmm/S5Vhf5SiMgjkNg5UhsyUggRIgARIgARIgASK&#10;QCBwCGB089Lhzppw/20XfX1nvzl3bh/zn1ifL5ub9eR8O2viiDlf/TjekXn4vHNGerN7ib/hKdmH&#10;D7TidL/4wXX6SSap3K2gkQzn3WcxJKeyzsxbBopgi8Wp0j4oMU7bDJQ4enMftEDV56t658QMH6NN&#10;sUPHgO3DGHwV4ZNozODqkzZwoGAQPRbHmFhrZAnkOA5Etp8UnARIICiBAvc2R7p4UEbMFyqBSNtM&#10;gcKHCpKVhUIgeAhgePfWRTOS14LN1ftIAPPEcaFs75GX9fnOif7DXQOJfeb2o+cyr4x3NkPjuXSJ&#10;vfTOo/syHddvu1OW93S/AFLhaYPxVtDIrfk/us+Zr021L2NDuP+W7lDMMa9K5JnxiVli2XGefG68&#10;raAE7ZZu1VwavQWATNX7aSmN0cKS2rcljDKpCl9FZNdOouHgOfMyKBaKJIEwx4FIAqDQJEACJEAC&#10;JEACJBCMQN3evXuD5cyea8eOHbFYR/Z8lZoDm3SwY7lSpatoueCCRxpd1OWvaOMooXDUYwlh+zQV&#10;df7hyj80NNTU1FRejUSo9Z7ldRGSNkRRYxt41xEizlyqwj1fzV681y2L6mlyZcFewkZL+bvf09PT&#10;1tYmndu4ceOGDRuCdHT58uXLli2TnIFXAQSpmHlIgARIgARIgARIgARIgARIgARIgAQqlQBDAJWq&#10;GcpFAiRAAiRAAiRAAiRQDAIF7m2OdPFi8GSdWQlE2mYKFD4rHGYoOQGGAEqOnA2SAAmQAAmQAAmQ&#10;AAmQAAmQAAmQQDkI1A0ODo6Pj09MTHj/+iZKtnT5o34WQDlUwDZJgARIgAQqgsDAwEBYctTX1/Ms&#10;gOAweRZAcFbMGQ4BbswOhyNrCUyAJhcYVUQz4iyAsbGx0gjf19dX4FkAPA4wqSkeB5i31YZ7jFbe&#10;YuRdMOry593xKisYdT1S/vIaZLj8S3ksUHm5hdI6QwChYGQlORCgP5YDLGYNgwBNLgyKlVxHKX/3&#10;eRxgJVsCZSMBEiABEiABEiABEqg8AgXubY508crTRk1IFGmbKVD4mlBwxDrJswAipjCKSwIkQAIk&#10;QAIkQAIkQAIkQAIkQAL5EWAIID9uLEUCJEACJEACJEACJBBNAliVXbP/oqmxyEtds/ZWyzsgKthq&#10;GQKoYOVQNBIgARIgARIgARIgARIgARIgARIIjwBDAOGxZE0kQAIkQAIkQAIkQAKVT6DAvc2RLl75&#10;2qlKCSNtMwUKX5UKjXinMoQAdq2cMWPB5lHtoP1eLjM14v1PI/7Ipnl1Hb2eD+3k5DVv04grR2+H&#10;/WlqwdQyqZ/a+RO5paxZp1uI1Jp8xKtOXeTbKwHqgmowTAMwiqqP98rdI5dJJYEYJuoLJD0lt5Vm&#10;55mv+qqmXJ52WDX9L3dHyL/cGmD7JEACJEACJEAClUbAPwQwunnBjBn3Na6Za4g7uqdx617n2nra&#10;6nkrd1VaT4ouD24lGzvn7JyMX8NdVmdjahSgd3tPcyzW3LPdHTxo7hqOl9oZ62lN8fNNsZubm/s7&#10;13sjD3YeV+uTO61WBgHS6xy4Wgfi1HfO6WwUVr0djZ2WpNqK8MZw0lQYBdXDeHrWpgSlYI6xWCze&#10;JfjqrT2xuPXutOI5fYGkp9Tb0ToAA1dK+fIs+ne1YhoI1w4rpluREYT8I6MqCkoCJSfAjdklR17r&#10;DdLkat0CKqv/dXDp00mEQMBSa9PdS2a6M2A9wH0X7F0335W+Y8eOWKyjsvqXizT4bsI3dErAYWoc&#10;XDXZ3aLl7ZRt7cN9SxuSVdr3l9ZOzYW3a2cP32otTinqKWiUMitwSu9s39Zqhxmchg0hXC3l0quS&#10;5A33edqFi5wKXRTTt3TY1FeKig35o6h6kRlRIaebYqGuND/7teNKSQNOdNxKR0kyDM9em/gi+BZP&#10;fmUKV2PONVSRHebc90ooQP6mFjI/H/jSSy+VzGvWrGlsbMSLq6666sCBA3hx5ZVXnnXWWb4plaDl&#10;IslwxRVXFKnmCq/2lltuqXAJq1a8Wj6iLH6vW7W6rdCO0eQqVDGhiZX5dz+0ZpyKenp62trapM6N&#10;Gzdu2LAhSP3Lly9ftmyZ5MznLIBd921ddIHb/w/ScITzjNy7rb+5/ULD/0dnWhbGrIGhxG4Aew0A&#10;cjRc2O6ejk3tt13Ku1BA8jQuvbXLpzSqtmILy+pcRUt3DU1zrP7B4aTQ9puRoQGrebZ9r524ksrL&#10;0L3IqB6G1b/t3rg52lKbJmObZb9r2YovkHSURjYtRnDKCIrlyzNallSYtGHaYWGS1GbpiuW/ZcsW&#10;+Pm33377eeedd9ttt0E7SJk1axZSkH7HHXf4ptSmEtlrEigWgQL3Nke6eLGYst6MBCJtMwUKT9Oo&#10;PAK5hAAShwH4rQCovJ6FL9GcptQIgNNCwtEc2bTWiQBYluNsqSuWqxgNS1fF+jsXe44ZSNTDzdeB&#10;iLZ0O1su5Fo7kFy7rqVt7yDwFQ3V2zGA+EaS3vXY8bDCDBo1LO3D7gdEAVwnTmQGkqDkDQC42eXE&#10;MzD4qGcM2Q6jjqPk8lcq/8svv1zm+Rsa4j8qjz/++BlnnIEUSR8eHvamlBwfGyQBEiABEiABEqhO&#10;ArmEAOavk7MALrivFk4E9Orbd844Pq1sThUXFgOw7LvW9EEA25NztrJXpz2G16uW7sSpDZOr5vR7&#10;67VnuwNfEVG9LjCJr0hx90+Y+JxiYWf0BSKJw54VAAXyDAw++hlDtcPo4yh5Dyqc/2OPPYbJf6Fy&#10;3HHHyYvp06c/99xzvikl58cGSaB6CXBjdvXqtkJ7RpOrUMXUqFh5nQVg+R8GUNVnAfjtxk+m2duk&#10;O1P9TBwB6GzLzuksgMRObqfmrq6BzviBBJ7WK+xwgErbA5zybVZW6feuZzwLoPJVnzy/wH0qQOIY&#10;hNT1Kxm3/fucBYBTBlp7XCMk7HvVYKP3KIGyblepIjuM5A8S+Ztqy7on8OGHH8aa/xtvvBGlcBBA&#10;Z2enHApw3XXXnX/++fjIlSILBDJc+5wrkqZjWevWrYuo5AWKvXLlygJrYPH8CDSdemp+Baug1NCT&#10;T1ZBLyLXBZpc5FQGgY91roCSZ/3dD1hPkGyFnwUQOAQwunnz6JIlzgkAOCZw3o62Ps85gVUdAnBc&#10;efs4efO4tcT7+LnTybMCncxyrF9qCCC1Fs9xgKm1I6aAM9z1aMDO/sQ75wEB5kmEQYylmHkq+Nbf&#10;1E2akxgtK2MIoPJVbxxhGA9GJSwlEQKwNs1bbN0aN9AkEl8gaSk5FmTac+acxTS4NHVXkR2WgV7h&#10;TZK/yTDzrQCW+q9evRqb/6UIQgCXXHKJngII57+rq8uVIgGCar14HGC1apb9IgESIIEaIRCtEEDg&#10;jQAzZw0vmiGXr/9ffdrVreR1zlP8nL3UeLxc4mHz9rHok+JTOaf1rTKfFWDv6DfO/JMd2PZllMpI&#10;rME+F9DIYbc+3DWQ2N1e19rTnLrVu/r4F9Sj5JEJ9rMBE7GZlm5laCebZ9ultBZh1du7UBA5cp8d&#10;CXtq35YwwiQSXyBBKeE8zIA8C1JlpAsXZoeR7npFCF+p/MX/x7MAlBK2A2BTAN5iaQD+wtv3plQE&#10;UgpBAiRAAiRAAiQQfQKZVgHk2rsqWgWQa9drPX8Fz/4FUk3U5Q/UyRrIFHU9Uv7yGmm4/DPMBmCp&#10;/549e7Sz8lxA72MCvSnl5VPU1rkKoKh4WbkPAT6hjWZRYgI0uRIDL3lzVboKoOQc2SAJkAAJkAAJ&#10;VB+B66+/HlsA9JIV/q63vinVh4I9IgESIAESIAESKD2BwBsBSi8aWyQBEiABEiABEiABEiCB0AkU&#10;+JzzSBcPHSYrDEIg0jZToPBB+DBPaQkwBFBa3myNBEiABEiABEiABEiABEiABEiABMpEoG5wcHB8&#10;fHxiYsL71zdRsqXLH4t1lKkjITRby5t0QsDHKkiABAomMIlAe2Qv7KWPrOxxwQcGBsLqQn19fVNT&#10;U1i1VX09PAug6lVccR2M/niVP9Io/9Dk3+uyl6TJlV0FRRYAZwGMjY0VuZF49X19fW1tbfJm48aN&#10;GzZsCNLu8uXLly1bJjl5HGCSGL6bkb7/DqL7IuUJ9xitIgmZodqoy196YpXZYtT1SPnLa1fh8i/l&#10;sUDl5RZK6wwBhIKRleRAgP5YDrCYNQwCNLkwKFZyHaX83e/p6SkwBMCNAJVsS5SNBEiABEiABEiA&#10;BEggbAIF7m2OdPGwWbK+QAQibTMFCh8IEDOVlABDACXFzcZIgARIgARIgARIgARIgARIgARIoFwE&#10;GAIoF3m2SwIkQAIkQAIkQAIkUA4CWJVds//KwZtt1q691fIOiAq2e4YAKlg5FI0ESIAESIAESIAE&#10;SIAESIAESIAEwiPAEEB4LFkTCZAACZAACZAACZBA5RMocG9zpItXvnaqUsJI20yBwlelQiPeqQwh&#10;gF0rZ8xYsHnU00E7feWuiPc7i/gjm+bVdfQamXo76uZtGnES8BJX4p2dYuT2FJQ67OTkZZaVz6XO&#10;lBZdZVI/tfMncmeUx6f11FaqVY+pxLXPRnIaDjWl+jgONwqXSclb50rm9CWZHq/bSrMrojosM287&#10;rI7ul70X5F92FVAAEiABEiABEiCBiiPgHwIY3bxgxoz7GtfM9co7urlra8X1otQCNTc393euN0ME&#10;mSSA99PYOWcnHjjoXMNdVmdjahSgd3tPcyzW3LPdXWVz13C81M5YT2tK3MFsMZM8rtYnd1qttREE&#10;sKyYMu9uiUdaGjstQWrz9IZishtS9akePepZGw9vxQNS23tisVicBXyo1p4EyZ1WPGdvhw9J38Q4&#10;+NYBGLjiTZ8zuwail6MYdhg9CuWTmPzLx54tk0AFE6jZgwC4MbtcVkmTKxd5tutHwD8EMHPJ3Xv3&#10;rjvXLwCwdEfbmkU1z7J9VVdzTzBXemTT2h548nEnFOQalvbtjKVEEOwIQPuKFe0+MQAl3dINrzVt&#10;3CGtPL0djv+WbN1CRca7mtIkOFuxVUsb7E63rOhq7h8czr3/Vaf6OatWxfq33StLXHDZBhtbuNAk&#10;0zy7Ud62dPc5+HxJpsXr1LhqxWytMhRF5K66SilR490vuxrIv+wqoAAkQAIkQAIkQAJlJZDTWQCj&#10;mxEA2LRkVlklrozGG5feiiBA6uSpr2Qj927rb26/0HE79WpZGLMGhhJOlxMBuLCh4ULEADLVaJfy&#10;LhSQStPI49zsLpQp8Nq7sG7CueKz/SNDA5Y6sw6NpA5ygFN9qodhJWMAtsGaJmObZb9r2YovyXR4&#10;RzYtxhoYM+wUkiJy0Fl5sxbHDsvbpyi1Tv5R0hZlJYGSEShwb3Oki5cMMhsyCUTaZgoUnpZQeQRy&#10;CAHsWjnPDgDMrLxOlEWihqWYPO1cnLKCOo0gc5pSIwBOtsQUtLNKwIkROM6WMR2bW7eyyVMrm6/j&#10;1LDWwtx44d370NA0JzfAydzZUBv1RkP1dgwgvrGldz22Sqwwg0Y2SXsBSqPrBAztpS/JRKI3AOCm&#10;XoAi8lVgCcsV0w5L2I3INkX+kVUdBScBEiABEiABEigagcAhgF0rF1lb72YAwNBES7ftGQUIAvhO&#10;Nsfno81VAoXFALBKO5M88XvhnYk93kUzqUqr2HbYfVZP2FPReV/VpnpdYBJfkeIGg90j/qdY2Bl9&#10;SUrisGcFgBd5QYrIW4OlL1gMOyx9L6LbIvlHV3eUnASKQoAbs4uClZWmJ0CTo3VUEoGAIQDnEMCt&#10;i2Y41yLnpd/DAiqpZwXLYjruadwU8QTX35uhLXuO07Pn3F6fL/PDdgTAkhlWXI2deJN2HUD2Vf0e&#10;eTLtHSgYUFQqSKw796rCd44e3ao91dtHI2CTSZoIQFzTDfbuF9uYfUn6JVqD/VZiGbZj3LD0eZss&#10;z3cinSKiYmKB5MzdDgNVy0wBCZB/QFDMRgIkQAIkQAIkUO0EAoYAnPMBE9fWRdairXurekWAbIDW&#10;M/+xOro/cY5cqkU4rlMnnJu0l5PDPHzeOWK9WRZb2xUnT/13JlrTPGvALJXBKN3ySOuuxw1Wu1Hb&#10;D1lMnvbvMHZ2WpgBEUelfqck1KjqnZMoWnF2ZPy4xISNwO5cKO2jAX1J+iTK6oHEkzCaLdvWcaBg&#10;IEVUg5UWYIfV0P2y94H8y64CCkAClUugwL3NkS5euVqpaskibTMFCl/Vio1o5wKGACLau/zFxrL5&#10;4a6B+HFyda0D5pH+KbU6M6Op7SSmPeN7p5291HMSE/2Y6t/W7vhBdgTAOKJe6nCtVtX1AWapjL1y&#10;y2O3bvSkTqMP+bOJQMmWhUngtvIEN7ZKKIr0Kq1R1dsxADxH0R0VgT21b4svUnG+B4LSl2QgvI71&#10;BM8ZAWPLIGIhdhjtnleG9ORfGXqgFCRAAiRAAiRAApVFoA5T+2FJtGPHjlisI11tm+ZZmCyP7bRS&#10;HknXa9W1WlazNdxnOT6x89a5kjlHrHmNlsyzZ0l08vR2WK09mG+0+pY6732L+0mJTTqYrwyLRk3V&#10;g2hHpNFFXf6aMrYMnY26Hil/eS05XP5DQ0NNTU3l7VGEWr/iiisiJG2Iot5yyy0h1saqciCAe76a&#10;vXivWxbV0+TKgr2EjZbyd7+np6etrU06t3Hjxg0bNgTp6PLly5ctWyY5S7oKoLnZ6lkLlzx59W63&#10;Yno+HXz1VtvJl8UmViJnBxYedzmJO7Gv2JIj+H0T7Q96rdYBK2bMy6fNGQQV85AACZAACZAACZAA&#10;CZAACZAACZBAtRAoaQhgzior1m/dqzGAEWttj7VwYQpLe6exc3Un1gX0WNYqmc9vsbDmHqeRwc/3&#10;SXSybFprxVZZs7XK9DmrRYPsBwmQAAmQAAmQAAmQQC4ECtzbHOniuXBi3tAIRNpmChQ+NIisKDQC&#10;JQ0BQOqFMWtb4gD9kXut/hj8+sTVYGE3cmdjfJ5fUkeG7G0CibCAnTIw5J9oZ95kdc5J2WjgWzw0&#10;eKyIBEiABEiABEiABEiABEiABEiABKJDoG5wcHB8fHxiYsL71zdRsqXLn/ksgMFVVrdl7/bfOWl7&#10;/h111uxha+mwVbc2cRZAYic/AHbhowbbq2/clvLp2tnWrZZPYt+F9pEBq5yace7Atnb7LADf4vEz&#10;AjxKquVNOtGxWEpKAtVMIOpnakRdNwMDA2F1ob6+nmcBBIfJswCCs2LOcAjU8j0fzwIIx4ZyrIUm&#10;lyOwyGXHWQBjY2OlEbuvr6/AswBKehygHQJosT1/C4cCIhYgnj+OADRCAALOdt077SjAhfemePvi&#10;27tCAJLYvs2S+nGlCwFouq96eBxg3lYb7jFaeYuRd8Goy593x6usYNT1SPnLa5Dh8i/lsUDl5RZK&#10;6wwBhIKRleRAgP5YDrCYNQwCNLkwKFZyHaX83Y/YcYCithVdVs92PA/Pam53ngLgdzUsjW/7b8CB&#10;yv0Wtv/rNafJ8k0c7LcPC8T3C//w6IH+TqtunmX5Fa9k66FsJEACJEACJEACJEACxSVQ4N7mSBcv&#10;LlnWnoZApG2mQOFpFJVHoNRnAYBAw4VWc4/93L74IX8JKJj5n7cp8abXduPtowFbLDwxYHuvk+4k&#10;2g8u90vsdp4jIP9waiAeCjiJJQa+xStPDZSIBEiABEiABEiABEiABEiABEiABIpNoAwhAEz949g/&#10;ePbJgwCdXmLmH4v5ZRof5wXIWQC4uoetAZnedxKllG+iL6zgOYvNmvWTAAmQAAmQAAmQAAmUn0D8&#10;dlNuOmvsX/np16QEtWZmZn9rUuEV3unShQCW9iXP6sfrSRwGIFeLM13vvLTTEzP54v/bV4PVFzAx&#10;UQL1JM/88y1e4WqheCRAAiRAAiRAAiRAAiRAAiRAAiQQNoHShQDClpz1kQAJkAAJkAAJkAAJkEDu&#10;BArc2xzp4rnTYokQCETaZgoUPgR8rCJkAhlCALtWzpixYPOoNji6ecEMvVbuClmQCquutwOHQyev&#10;DucwAjtRXsnrurp5m0ZU8JFN81I+TeSMZ3UqS6TZed1lE++Dt2I3bdfklrPCWFaSOAYu1Y9LvmpR&#10;fbyr7m66DNfobTKnL6X06NzfhQCQK8kmyiELEZWDOtskARIgARIgARIgARIAAf8QgOPt39e4Zq6L&#10;0aKte+PXuvlVj6+5axjP6JZLnjXoupqbm/s718dDAulw4F6/tSe2U6rZaa01YgbBCGZqBb5XY+ec&#10;eOVO/a3pHNtgjVV5rt4O51GTjipiPa1mECal51WjehhPT6rJ9W7vicVwwqZz+RunL6X06Ho7Wgdi&#10;MZzuEb+CQq5yW8vUPSKqYeWz6yRAAhVCgBuzK0QRtSMGTa52dB2FnvqHAGYuuXvv3nXnpnZgdHh3&#10;FHpUQhnbV3U19wRwupvtRxvYV0t3X/KIg6CCpm0FvpcdXDDCEy3d/sGKoE1VeT64v1ZslWigZUVX&#10;c/+g+bTJnDofEdXPWbUq1r/tXl2qMrJpbU9s4UKzqx7j9KWUFp1T46oVs5MRgPAg56SRCGUO0Q4j&#10;1GuKSgIkQAIkQAIkQAIkUBkEcjsLYOsi2QlQ7dsAguqmcemtCAJknNlvuLAdawUa0044B2gqTSuO&#10;I2E/IpFXMAIjQwOWOrxOkYGh5D6OYHVorqiovmWhEQMYuXdbv2kyfsbpSykdupFNi7EKxVwjEyrk&#10;HHUSkexEFBFFUUwSIIGqJlDg3uZIF69qxVZu5yJtMwUKX7laqV3JcggBzF8X3wTQt+aXi8xDAqqU&#10;Hhz3xCb79KvrG5ZimrVzcYbl/Q1L+7DqXCpLCQQY9WM5f38mitla4c7i3G2woWlO2kLVpHo7BhDf&#10;rtK7HtsgVphBo7TGmUDjSymR6A0AuIlmgpy7yqqyBBFVpVrZKRIgARIgARIgARKoXAI5hAC0EzOX&#10;bFpj7fhe8qDAyu1eIZIZG8J9jwKI193SbTv4mYIA9gYAe/v5cJdlLgcwN5wPdyX3UvvKnLkV25Nz&#10;9rcX0t8aK2vPxaa7qkr1iAFYPdtxZAWWjTS3X6jP2kx03tc4Ex/6UpLEYc8KAC/OTJBrzN7SdZeI&#10;aAgkQAIkUA4C3JhdDuo13SZNrqbVX3GdzycEYFk4FuC0WTMrrjNlEkjc8/X3Zmu+wd42kPf+c08r&#10;6tpla5efCwF7vjUV/5wmj0OcG6xIqN4+9gAxgDQRgHiH1Th9KfklWoP9Vk+rLJSxV7HYSyfmbbLC&#10;h5ybSio/dxHssPI7TQlJgARIgARIgARIgAQqhUDwEMCulYkTAEY3d21ddEH1PxIguI4cJ6vTbzE/&#10;lugnV/9jIXZ/6mb04E0gp7sV532rPmgwp7pqMrMZNLF1EcZJClFQvb3lv6cVZ0fGj0JMKN/fOH0p&#10;+STK6gG57FUs9tIJnHZZDMhVZq1EVGUKZXdIgASiSKDAvc2RLh5FfVWBzJG2mQKFrwL1VV0XgocA&#10;LCtxGOC8HW19NfBQwFx07cyh+hXAB+3bEmcKtA50DefxSACt192Kvf5/uGsgPhNbV9fa05y61TuX&#10;LtRC3pZuxWXrItP+jsA4oqB6OwZgec+OTGOcvpSCowueMzDjastIRNWmUfancAJvfPya2vxXODrW&#10;QAIkQAIkQAK5EqjDEX+5lkmXf8eOHbFYR1i1lb4ebNLBhGbp262CFrEWPNLooi5/FZhQKF2Iuh4p&#10;fyhmkHcl4fIfGhpqamrKW5haK7jolsFa67L0d+sVyWeq1iaBsvUa93w1e/Fetyyqp8mVBXsJGy3l&#10;735PT09bW5t0buPGjRs2bAjS0eXLly9btkxy5rIKIEjdzEMCJEACJEACJEACJEACJEACJEACJFCR&#10;BBgCqEi1UCgSIAESIAESIAESIIEiEShwb3OkixcJKavNTCDSNlOg8LSNyiPAEEDl6YQSkQAJkAAJ&#10;kAAJkAAJkAAJkAAJkEARCNQNDg6Oj49PTEx4//omSrZ0+aN+FkARCLNKEiABEiCBaBAYGBgIS9D6&#10;+voMZwEMDw+vXr36vPPOu/zyy6XFq6666sCBA3hx5ZVXnnXWWb4pYclWgfXwLIAKVEqVi8SN2VWu&#10;4MrrHk2u8nQSrkQ4C2BsbCzcOtPV1tfXV+BZADwOMMnWPg7wwdIortpaqTsn2uhs+Xk6TrVZJftD&#10;ArkRKNlxgA8//PAdd9zxsY99DPJJCGDLli379++/5ppr5KMbb7zRm5JbZ6KWmyGAqGks+vLSH4u+&#10;DiPWA5pcxBSWs7g8DjBnZCxAAiRAAiRAAjVCAJP8cPLNzj7++ONnnHEGUmT+H2sEvCk1AofdJIES&#10;EShwb3Oki5cIMZtJJRBpmylQeNpC5RHgWQCVpxNKRAIkQAIkUGMEjjvuOOnx9OnTn3vuObzwptQY&#10;EnaXBEiABEiABEigKAS4ESCJlRsB8jaxOm4EyJsdC5IACVQGgZJtBJDuYqk//spGABwE0NnZ2djY&#10;iNfXXXfd+eefj+0ArhRZIJDh2udclcEyZym+9p9v51ymKgr87f+YVhX9iF4nmk49NXpChyTx0JNP&#10;hlQTq8mBAE0uB1gVk/VY5wooTrQ2AjAEkFQrQwABTdybrY4hgLzZsSAJkEBlEChvCOCSSy7RUwDh&#10;/Hd1dblSJEBQrRfPAqhWzVZuv7gxu3J1U6WS0eSqVLHarWiFALgRoNrtkf0jARIgARKobAKzZs16&#10;7LHHICOOA8RfePvelMruAaUjgagRKHBvc6SLR01XVSJvpG2mQOGrRIVV1Y0MIYBdK2fMWLB5NKW7&#10;dppzuT+oKijxzjxrzTvHqpN/V1kjltWhb40XvdXY9Wj1adNVCTVBLxviso98N5mY1JGh045Ho9VL&#10;SksCJFAlBO66665LL730AefCC/QKzwLYvXs3Xt90001YAuCbUiWdZzdIgARIgARIgATKTcA/BDC6&#10;ecGMGfc1rpnr9v+7Gvv2OtfdS2aWW/Titv+oVXeZ1f5t+1l3+Df8SWvxd61u5/Xkt61my+pKfNRS&#10;XDlYeyACsa/HNTW5PJ5//Q+sYUdfOz9jtSbiAh2XWdbVTs6vWz3XWpueDVQ5M5EACZBAiAQuuuii&#10;241LatYEXfDvTQlRBlZFArVOAKuya/Zfreu+TP2vWXur5R0QZbK1IM36hwBmLrl7795156ZUMLq5&#10;y9pa9Z5/ossd11rwKpeeEH/f8Hmr7/NBeDJPpRDovtFqcGRpfK9ljdqLOKxHrR7LWiV6PNPqOt0a&#10;/E2lSEs5SIAESIAESIAESIAESIAESKAEBAKfBTD6vR2nNe7B4gDnWrmrBLKVr4lnrQHLWnhm+QRg&#10;yzkSwJR+nbM7wzuxv/6bVvMn7XDAyDOWdbplHqg1gBReJEACJEACJEACtUagwL3NkS5ea7qukP5G&#10;2mYKFL5CVEAxDALBQwDDu7euHu6UbQBbrUVVfRjAb6x+Wkl0CCy9MbFf42qr8zIrvvMfWzmcoEDP&#10;Z/xXcDRV+VaW6OiPkpIACZAACZAACZAACZAACZSKQOAQAASau+Yr80Wu+Rcs2r3je6knBZZKYrZD&#10;AukIYL9GzLK2yzl/ZybiAu+1AwHeUxuHaL+0JBIgARIgARKoTQLcmF2bei9jr2lyZYTPpj0EAocA&#10;Zjamng1onTaremdRzzQ8SRpNhAg4Ozhmn5giccMn7OMbh561Gk6yrCesYePDOUjhRQIkQAIkQAIk&#10;QAIkQAIkQAI1QyB4CODcNmv1zXIEAE4G3LrogviKgOpEteLqlBPj8YS5ed+tzp5GvVe9G5L7/3vv&#10;sPpPty7EIY54+J8+HfARe1tHExLNyM6jVucTPO4h6sqn/CRAAiRAAiSQF4EC9zZHunhewFioUAKR&#10;tpkChS+UHcuHTyBwCMDCUwJwBIBzGOC8HW1966o6AmBhSfmws7G8ztlP3vgD61Y+ESB88wuhxpaz&#10;k2pqHbWG5UEAJ1jtowndfdN+gqM8u7H729aAHBx4bTIxBCFYBQmQAAmQAAmQAAmQAAmQAAlEgUCm&#10;EACc/tSHAM5fJ6cB7q2JZwMiCmA/QF7+JZ4wZ+v0BKvvweTzAqOg5aqWMbHn36UmPSMQ6fpwR9Gd&#10;6DSZWNV42DkSIAESIAESIAE3AW7Mpk2UmABNrsTA2VxGAsFXARAkCZAACZAACZAACZAACZAACZAA&#10;CZBAhAkwBBBh5VF0EiABEiABEiABEiCBnAkUuLc50sVzhsUCYRCItM0UKHwY/FhHuAQYAgiXJ2sj&#10;ARIgARIgARIgARIgARIgARIggQolUDc4ODg+Pj4xMeH965so2dLlj8U6KrSjAcTCJh1eNUtgEgFO&#10;XiRAAjVMoK6ubmAAzxUN56qvr29qagqnrhqoZdEtgzXQS58ubr1idm12vPy9ruV7Pt7wlMX+aHJl&#10;wV7CRoeGhsbGxkrTYF9fX1tbm7S1cePGDRsSD0LL2Pzy5cuXLVsmWepwuF9Ysu7YsSPqIQCcEscr&#10;DwJ159gH7EX3suXnL2J09UfJSSAMAggBhDgO4FaAIYDgamEIIDgr5gyHAP2xcDiylsAEaHKBUUU0&#10;Yyl/93t6egoMAXAjQETNjGKTAAmQAAmQAAmQAAnkRaDAvc2RLp4XMBYqlECkbaZA4Qtlx/LhE2AI&#10;IHymrJEESIAESIAESIAESIAESIAESIAEKpAAQwAVqBSKRAIkQAIkQAIkQAIkUDQCfEh70dCyYn8C&#10;NDlaRiUR4FkASW3gu1mWDe29G6xWy5pcXkl2kaMsdTwLIEdizE4CJFBpBHgWQDk18sNaPY/3j3kS&#10;bZnsjhuzywS+dpulyVW77nkWQLVrOED/4NXXBTqa0a5r+z1W7OwAlTILCZAACZAACZAACZBA4QQK&#10;3Nsc6eKF02MNeRCItM0UKHweuFikyAQybATYtXLGjAWbR+MC2O9SruRHRRaxbNU/a807x6qTf1dZ&#10;I0WS41Gr53RrxZl27ZuusuZ9N9nMyHeL2W6RulPx1dpUE2rd9GzFi0sBSYAESIAESIAESIAESIAE&#10;SCA8Av4hgNHNC2bMuK9xzdxkQ/PX4fGB8asPHyzqXDIzPDEqr6ZHrbrLrPZv21sD8G/4k9ZiwzkP&#10;Udzeh6zmT1oNIdbIqtITgP/f+ANr2NEp/i09gbBIgARIgARIgARqjwA3ZteezsvcY5pcmRXA5lMI&#10;+IcAZi65e+/edeemYbXr5tWnbV03v6pJdlxrxb6edBEbPm/1fd5yLe9PTtob6wU6HvXhgpx1iZnn&#10;3tTPsQug/ROBUPpWgsRkiwhbJFYrdJxjbUpMd7taDNRYlWZa/02r668ZcKlS7bJbJEACJEACJEAC&#10;JEACJEAC2Qjk/kSA0c1dv1zzleoOADxrDVjWQmdxvnm1YMf+PVbco37W2vZE3HvvuMyyro5PLFu3&#10;ubcMIHDQOTOxmuBqq9XcU+DsArgwwFw0XP2USs5JiJFewZ3ftHY6c90t2YygVj531Lrt/yTCMYEP&#10;a6gVPuwnCZAACZAACdQIgQL3Nke6eI2ouNK6GWmbKVD4StMF5bGsnEMAWAJgtZ1b1XsALOs3Vr+v&#10;cZxpxXB6nzPPP/KI1f8ZZ5kA3HjLWvX5eIHuG1MnmZ+11t5jdV0S/xSrCWJPWPcmtqBvus29C6D/&#10;mwkH9Ryr8ZsJIZxww87EIwPsSixrKNs+dqxioPOfokZHre1/7YRjvm0132MsoOBYQAIkQAIkQAIk&#10;QAIkQAIkQAI1QCDXEMCu+7ZW+ykAGbW+4mqr5yE7x70/MI7xP91qzFiq87KkY494Qfwy1hFoWnNi&#10;NYF9AMHViWRPSGL26dbgb2rAPIvQxSZZc3GC1X66NfBMERpglSRAAiRAAiRAAhVOgBuzK1xB1Sce&#10;Ta76dBrlHuUYArAjABdU9yYAW5vGbL9LuQ2fsGePex3vPblT4AlrOKMRyIJ8/Sen0CXXEWQ1oBOt&#10;5tQ8g09Ys0/MWowZUgk4GLOuniA1EiABEiABEiABEiABEiABEqhWArmFAGokAgBl27P911r60Dic&#10;JB9/XJ8ze9x6mb0LIL7M3okXrE08L6DD9fhAJ79+appRyjqCzPYljSb2rkMYPUGgaWZ8VYKFIwmv&#10;rVYrDalfDsZtjzi1PWp1Jo5yCKl2VkMCJEACJEACJBARAgXubY508YioqNrEjLTNFCh8temyGvqT&#10;UwgAEYC5jVV+DEBcqdhvj3X4uoAfT5K7NbHb/8JP2nliOBowcXV/27ISe/hnew6cX3qj1f4Dqy7x&#10;RID4of2udQTZbAmVxO6JV2I/1i5x4kDL8kT6Zdaqr2erpeY/X/rXCU2lPvGh5sEQAAmQAAmQAAmQ&#10;AAmQAAmQQE0QqNu7d29YHd2xY0cs1hFWbaWvB5t0sFY/+4Vn711rH7ZfyGF79gPqf2VNJk74y95o&#10;ZedAgCMQukrthS0/Apy8SIAEaphAXV1diOPA0NBQU1NTDePMses/rMuxQLVk/2P+9JRJlbjnq9mL&#10;NzxlUT1NrizYS9hoKX/3e3p62trapHMbN27csCHQc86WL1++bNkyKZXTKoASUqzgpnpxHKDuAshX&#10;zhx2AeTbBMuRAAmQAAmQAAmQAAmQAAmQAAmQgEmAIYCc7WH7PSm7AHIu7xTAwv7uM/MrylIkQAIk&#10;QAIkQAIkQAIFEChwb3OkixeAjUXzJxBpmylQ+PypsWSxCDAEkDPZ7gfpvecMjQVIgARIgARIgARI&#10;gARIgARIgATKTqBucHBwfHx8YmLC+9c3UbKlyx/1swDKrg8KUC4CIe4BLlcX2C4JkEAhBHAWwMDA&#10;QCE1mGXr6+t5FkAOMHkWQA6wmDUMAtyYHQZF1pEDAZpcDrAimRVnAYyNjZVG9L6+vgLPAuBxgElN&#10;2ccB8oiU0lhuhbUS7jFgFdY5ikMCJBCIQLjjQCmPBQrUvQrPxBBAhSuo+sSjP1Z9Oq3wHtHkKlxB&#10;BYtXyt99HgdYsLpYAQmQAAmQAAmQAAmQQE0RKHBvc6SL15SiK6ezkbaZAoWvHC1QkgQBngVAWyAB&#10;EiABEiABEiABEiABEiABEiCBmiDAEEBNqJmdJAESIAESIAESIAESiBPAquya/UcjKAuBmrW3Wt4B&#10;URZLC9YoQwDBODEXCZAACZAACZAACZAACZAACZAACUScAEMAEVcgxScBEiABEiABEiABEsiJQIF7&#10;myNdPCdQzBwWgUjbTIHCh8WQ9YRHIEMIYNfKGTMWbB5NtjW6ecEMuVbuCk8C1kQCJEACJEACJEAC&#10;JEACJEACJEACJFACAv4hAMfZv69xzVxDgtHNS1eftnWvfW21FqXEBkogJ5sgARIgARIgARIgARIg&#10;gTAIcGN2GBRZRw4EaHI5wGLWohPwDwHMXHL33r3rzk1pfXR496IL5jtJ8y9YtHvYWB5QdCnZAAmQ&#10;AAmQAAmQAAmQAAmQAAmQAAmQQIEEgp8FMLNx7tb7ZAPArvu2JqIBBTbP4iRAAiRAAiRAAiRAAiRQ&#10;UgIF7m2OdPGSgmZjCQKRtpkChacVVB6BHEIAS+7ua+xyjgLoauxbJ+sBeJEACZAACZAACYRP4IYb&#10;brjUubZs2RJ+7ayRBEiABEiABEigVgkEDgHYxwMstTY5ZwFsspbyRMBatRj2mwRIgARIoNgEHn74&#10;4T179tzuXA888MDw8HCxW2T9JFBbBLgxu7b0XQG9pclVgBIoghIIGgIY/d4Oa82mJTOdgjOXdC5K&#10;bAogSxIgARIgARIggVAJPPbYYx/72Mekyrlz5w4ODoZaPSsjARIgARIgARKoXQJBQwAzz22zVt+c&#10;eBYgDgOY2yjhAF4kQAIkQAIkQAJhEzjmmGOkyunTpx84cCDs6lkfCdQ2gQL3Nke6eG1rvmy9j7TN&#10;FCh82aCz4bQE6rCuP92HWPuPpf93x6f+cQrgyhmLtkrmRVv3ek8D2LFjRyzWEV3YWKEzCRPnVXsE&#10;6urqqPraUzt7TAIpBMIdB4aGhpqamvJGjIMAZs2addFFF6EGOQvg8ssvz1zbPufKu8VyF6zZH9+6&#10;cpNn+yRAAiRAAv4EjnWugHQK/N0P2Ipk6+npaWtrk9cbN27csGFDkOLLly9ftmyZ5MwUAghSl5mH&#10;IYBciTF/hRAI99a/QjpFMUiABHIiEO44UOCtAEIAmPwXt98MB+TUI2YmARIgARIgARIoDYECf/dz&#10;ErLwEEDQjQA5icXMJEACJEACJEACeRPAEoDHH39ciu/evXv27Nl5V8WCJEACJEACJEACJGASYAiA&#10;9kACJEACJEAClUUAWwCwCkAeCnjxxRc3NjZWlnyUhgRIgARIgARIILIEQtsIMG/j5ZGFkCL4Uxvu&#10;r46OsBfBCYS7ADh4u8xJAiRQOQTCHQdKuSCwchhSEhIgARIgARKoTQKl/N0vfCNA3f3334+D0OQs&#10;NNdf30TJ5v1oxSM91aHv0Y0PVEdH2IucCPA4wJxwMTMJVB8BhAAGBgbC6ld9fX0hxwGGJQbrIQES&#10;IAESIAESKAEBhADGxsZK0BCa6OvrK/Q4wJ/97GehyHrRrctRT6Sn0N+3/Hy7CwwB5G4QONE40qc5&#10;2/LzYRC5650lSKCaCHAVQDVpk30hARIgARIggVISiNYqAJ4FUErbYFskQAIkQAIkQAIkQAIkQAIk&#10;QAIkUDYCDAGUDT0bJgESIAESIAESIAESIAESIAESIIFSEmAIoJS02RYJkAAJkAAJkAAJkAAJkAAJ&#10;kAAJlI0AQwBlQ8+GSYAESIAESIAESIAESIAESIAESKCUBBgCKBHteZaFM+dGUlvr8EtEFknvLZFo&#10;bIYESIAESIAEqp/ADTfccOmllz788MPa1eHhYaQgHSnyqVxmnurnwh6GSgD2c9VVV5lVbtmyxTQq&#10;fCpmhnRXy9ddd52rbKiisbLqJJC3yemg5zXF6iTFXhkEMoQAfnrD+o6//NHvkpn33/eX6zta7H//&#10;9GhtQIQfrv/gvYsb7/q3yYMCKZKHPnxpzEQiJvpPsWsKMuilSsQLXiRAAiRAAjVFYNasWY899ph2&#10;Gc9VQoq+vfjii2+//fYrr7zyjjvuqCks7Gy4BKZPn25GkR5//HE1Mzj5H/vYx2BmuPbs2YMglDYN&#10;53/u3LnhSsLaaoRAHiYntgc7XLNmzQMPPGCaYo1Aq/Fu+ocAnv3R2pb1Pz7l7JMMOj+94Vu7z/ly&#10;d++K7t6F1le33PdsVZODww8HEheedYd/+JYsxjMYE6+R3pz4aKmHwzbnU1zb80XU7VTekm/x2iwn&#10;mlJu8PDlLXTRkwjHILHfSdzpvDBDA7UJjb0mARIggZoiABdr9+7d2mXc+HqdrrPOOuvAgQM1hYWd&#10;DZcAjEojTXfddZf6/4gL7N+///LLL5fmrr/++sbGRm36xhtvnD17driSsLYaIZCHycH2rrnmGvDB&#10;i2OOOaZGQLGbSsA/BHDCx1f1rvjSx01Owz/+j/e3/cl0J6mx9Qpr94/2VzPG9U7n4CjK1eD4/0Eu&#10;xA7gW65KeJ7eIpijRnDBnIK+NzGDrR6prCOQ2WzkxD9uDQgC38yj+pqTSBXVxJy3El5BaIAXCZAA&#10;CZBATRHAvTK8MnQZf30nXZHOG+KaMonQO3vRRRdppAkvzjjjDGli37595qqT0NtlhTVLoBCTkxUr&#10;ZjSqZjHWVMfzOwvg+BPf+czT+6oZlDiHeczDS+wABdudF969AK1O+q0GvEFnXhquqU5Wu8jCccXF&#10;dQH5GZyqMrnYzqlIVmrwIgESIAESqCkC8MfEPTN9MyFw5513Ylct/mI+tqaYsLOhE5BIExZXY9of&#10;60pCr58VkoCLQN4mh31Pl1xyCXnWGoHAIYBjZzT8Ysf/k5n/4X/66i+qGZTr0L6cugqHU3zLC52/&#10;a1MLYzcBLiwuwLICvVY4rxY6f4fSNCZ5eGUgoDv/JY9s5ZDdHLqagwBJgARIgARqnAD8MXhlsiTb&#10;5ZvJWQC4ahwRu184AYk04bAJ7PzX2o499ljuMSmcLWvwJZCfyeFwivPOO49Rqho0qsAhgOkXfGPh&#10;jFu+5RwH2DfjivefdMqxVYvL9M9z6qTM+cv8PypBLAAT+GZAQebz87jyFimPtiJXRI5OwL8uR3TZ&#10;TwFikojlFVh5wW3/kVMrBSYBEiCBIhGAV3bTTTeZvlmRGmK1NUtAIk04bGLevOTWT0nU09dxHjvP&#10;YKtZCwm943mYHPx/7EzBJoLQhWGFlU8gcAgAXWn8kn0WIP5d/p6nfzHjRDkXoEovmcnP9Uj/7U6p&#10;zsT8szj82Oqvl0xHy14AXqETaHJqHEitd2EiMXnkjpMC7XAvQOgqYIUkQAIkUPkExCvTU9kqX2BK&#10;GEUCiDFhbbZrizX2mCAuIA8FxCnu5qdIWb16NZYJ4IUcV8GLBHIikJPJwcbwTAq1Rj4XMCfUVZC5&#10;7mc/+1m6buC5AH9vXfGNjx/vyvDoPR1b37nGlX7RrcuR7akN90cXyvuWn293YeMD+AvnXxx1TCPL&#10;hfsFOWEOs/pwJuE9eg8IxLJzM93MKWfRYzs6DgvAZoEuy8KjBDA1jddIxJS1tCjpOA6w01m+jjMF&#10;9BD7SgaLjiuo0supqhGewlATBaYmyhMBTNoQ2JZ/sow9KD0ztkgCJOAmUFdXF+I4MDQ01NQkYUle&#10;JEACJEACJEACVU6glL/7PT09bW1tAnTjxo0bNmwIAnf58uXLli2TnMFXAfzu/21xdgGs9/H/g7Qa&#10;rTzwveX0ON1hbh7g59sXuJq4ZBeAXLoXwFxNgFXruDpTNwhEC06lSQvViJrU/4eEmgjUXU5QAJdE&#10;bZAT0RZsEPA+0LHSukZ5SIAESIAESIAESIAESIAESCBEAplCAHg0oDHVf/yfXO7sAljR7V0XEKJA&#10;lVOVbiaXLeW6G1/SvUsA4E8i3eVVIpuc5C8vpBKtUDaxSyLyaHGpSp5HIAV5ZSBgakr5+yYqfCCV&#10;WAwvEiABEiABEiABEiABEiABEqgdAsFXAdQOE/aUBEiABEiABEiABEiABEiABEiABKqQAEMAVahU&#10;dokESIAESIAESIAESIAESIAESIAEvAQYAqBVkAAJkAAJkAAJkAAJkAAJkAAJkEBNEKi7//77cQay&#10;HIPs+uubKNm8H614BGexVcMTAUadJwLwqjUCIZ4EXmvo2F8SqA4CeCLAwIDroaL596y+vp5PBMgf&#10;H0uSAAmQAAmQQKQI4IkAY2NjpRG5r6+vwCcCZHooYE59qLKHAubUd2Yu70MBC+fPhwIWzpA1kEDU&#10;CfChgFHXIOUnARIgARIggXIRqNaHApaLJ9slARIgARIgARIgARIgARIgARIgARIIgQDPAggBIqsg&#10;ARIgARIgARIgARIgARIgARIggconwBBA5euIEpIACZAACZAACZAACZAACZAACZBACAQYAggBYoFV&#10;dFgW9qKPFFgLi5MACZAACZAACZAACZAACZAACZBARgIMARTFQDY5Xn1vsLrxKIVmy2oIlpm5SIAE&#10;SIAESIAESIAESIAESIAESCA/Av5PBHj2R2uveOgZp8Yzv7riS2fG6/7pDetv+g/79UlXfHnVn0xP&#10;abEqnwgAN16v4Vy8dIQAOi1rp2W1ZFMLwgStltVlWUudnFgRgIhAkILZKi7p5xF6IoAAl0ux84kA&#10;JTUXNkYCFUmATwSoSLVQKBIgARIgARKIAIEyPhEgOJ1ly5ZJZt8QwE9vuMe65jMfwsd2LOCFtl77&#10;9e/+35bVT8/rvqbRsob/qWW7ZYQG7IqqLASAZfnoKK5J5y/eLrasvsCAg4cAxOfX+AJDAIEZ55NR&#10;/H9vhIUhgHxosgwJVBcBhgCqS5/sDQmQAAmQAAmUjkC5QgCvvvpq8E4eccQRktl3I8CHxP/HdULT&#10;3IYXfvssXu3/yYPWZy8Wt7ix9Yp3PdoHt7V6r/VO1+AryoVV+vD/ZXk//spl7uGf53yEf0j0XlJQ&#10;/mlxyZZ5F4CWQv1y4QX+aYVoDm5thqarV0X59Gyts+ci69KMfKpmGRIgARIgARIgARIgARIgARKo&#10;eALZzgLYt3fkne85Ad3QF3aXjj/xnRXfs8IEhGeOy+UrXugkbkvUrN47/PB+ZyZflwyYjeuKAHyK&#10;mEKncUaAHBbQnkZUuPpSZ5dTv54sgNe4kA5vFjLArcXrmPM64OkDhbGJcGlBp4EVHsEYYV1SdBIg&#10;ARIgARIgARIgARIggdwJZAwB7L/vL7HgX3YE7Nvb8M7jtP4T33nS6L7f5d5cNEqk8wyxFgCeNtxI&#10;ZDC9d3Mmv9tzZICEDCSaIH+3JzDIC4kseC+sO5AzApucv0NGDikisYNVzt+Fnjxpaq3dZFUrIiay&#10;hAWbO3iRAAmQAAmQAAmQAAmQAAmQQO0QSBsCwCkALXdb/zNxFuAJx84YeeE55fKbF56Zeezx1Yop&#10;w+H84mnfm3DI4YqLYzknPQvXzLOZMfMuAF3hr8fXVSvw0vcLKsYaClENLxIgARIgARIgARIgARIg&#10;ARKoEQL+IQD4/39vXdF7+QX2FgC95FAA+/rdb1446ZRjqxkR/ENc3nX1Mo3f6WwHMJ/kN5ARBnJi&#10;5ln/YaWAVp5uFwAiC/D8sehAtg/wKpwAH7tYOEPWQAIkQAIBCVx11VWXOteWLVtQBC+04MMPP3zd&#10;ddfJW8mDC/k1g2bGC81plrrhhhu04PBwytFE2q5kkOJmhWZD+Aji4VNUbgqDFLNal3iuUniLVqQ5&#10;qUfqxAU5pVPeFO2C8PHNExB18Gx33XWX2TX00aSBT0VgZWv2wldT0jTqMTUlidJBxehq2qV9fCr1&#10;mPKgBqRrorSiSFVaSdfLpJFVMLUWkdOrFG+KqW4R27dgEKVoFzQz7Ec7oj3VJlzK8mpEKxTapnj6&#10;2tSvfrmkCSmlBimJaFTbVdSaogDF8iW/+V0wm1Nj8OYJgqs0edB9kwAQmV9q7aakuzIrQyHgIoki&#10;JnAdE1zfHa3THJrE6rR10+ZddiKlTHWLCqRpNTBTEjUkVZArxWxOteAtVRoFsZWwCPiFAPbf9/cv&#10;tH3j46mT/DgC0Pr3O+V3dnjnLdbcj6c+FDAsgSqkHlldb06/64F8Xc5HmEAW713nk2U5AM4FcO0j&#10;kL0D3mjCdie/7y4AOXUR12znr+TkVTgBmfmHgvAPL6AaXiRAAiRAAnkQ+PSyPtc/sxLcX37sYx+7&#10;3bn27Nnj8tJdzUm2WbNmue6YJdv+/fv1xldS5OZVSq1Zs+a2224zK7zxxhuRPnfu3Isvvhgvrr/+&#10;eldz06dPNyt8/PHH0bTmkWpxNTbqT7H9YYZScrctpR577DF09oEHHtC+oy3fFCkC+ZEZGbx5clXK&#10;/r/9I+8/VyW7d+8Gmb6+LA84Uo1ceeWVeH3NNdfgdl94iqZcriNaOeaYY6ApU9HQOxJVAG/T8AO1&#10;TkAI0l9UiHq85oR0VZyrngyCwd7QF9ECmEBTkFnqEaV4U1A5EqUU4Nx5552S4iroNScVDy/S9RT1&#10;3HTTTRBGjcf8RqAJlxFClaoRV2BLNOKlKr6cqFVU6fIVkYJvhEoIkdCovsV3TVR23nnniQOsKO64&#10;4w5k802R5lBEvqrePEFUH2aeH9ZZ3n8BGgDS+++/P0NGwIRJqK7BX/GK0bq+I2AimXVY81qvt0WQ&#10;X716tdqJWKBZEErB10RTIIMOcVCTqAMpGvYSMaBZURBiCq6UHTt2SHMwOYk4ePME4McslUXALwSA&#10;k/9+cVPL+o7Ev7X/bz+EPv5PFnx2dLuTiAMCXAsEKqtTIUiD2X4Jd+jRcbcmalWnXV/gtxS+JW4W&#10;kBlOu2u2GXP+cDURTdCqJBzg2gUgzxdAYpdTg5w70Okk8gqLgNz1QFP4B7yyHIMXCZAACZBAiARw&#10;P4o73csvv1zqhBPucqd928ItKUp5P8LNqHkTLJXDKZWcqNnr5GfuC+5i4ahLHvPmOJRSEAzOJJqQ&#10;2hAHGRkZ8aZAbOkCXoif7M0TokakKrnjP+OMM+BM5lS5ULroooukFCT3DeugsxpcgJuHt9qKt2nU&#10;Cd9S60TgJqBIsAc4JAEzqxbSCaZWBHOFVajM0ODg4KA3BfnPOusssW28kOK+2XKSUOtB7/TLcskl&#10;l6g3DlyQDVqAOXlrFlvy+oEg7PLwgQ5NqOToiKpAqoU1moEGfPXUmM12UQqVQDyYk6KAlr0paEKa&#10;a2iI3x178+TBqixFoAJvRNKUBI43HGlNwWt1xeULDg3CrrzCYxBL953ytgiloGa1E2hfFSo1y1iq&#10;kTJEIrxKhF6kBkg4b549ywmdysjgTUETkllDCd48ZdEIGy2EgF8IoPFLvSu6jX+r/kQigNMv+EY8&#10;/UtnFtJmRMpirDJX76tjLy/MXQB4C99SMi91PsVfvNYHCsDVNKtCuvdZAJpHasClKfJC0qUhkcFs&#10;BXVqnogALo+Yru0Y5RGCrZIACZBA9RLYt2+fOa8esKO4p/QthRtT8yY4v8pNGVCh3pfjhfgwesnq&#10;Vu8sd4ZS4kShlPpgOnEqU9D41JsiLUoRub1OlycgwKzZ4ISAMLwF11Rk1oIHDhxwqQZvn3sueT6U&#10;1ABHQl1WvBC/Qi5v0946JSfSdYGxOZOpVcF18S4E0FKuRdGZBUNV8HnM3Qq6bAG6QJ0o7k1RScz4&#10;UYZsWfFqBrSofjISoSmRARe6jI9Mwq5qoRF8NVyJ559/vmshgKsJX9k0RgYfEqYye7YsSLWvL37x&#10;i5jlNlccHHdc/KRwEBOT8KZIWQRK1IrS5QnOqlw5XRFJlxguXECnYU18I/AWo42vVaMe3+8U0r0t&#10;ulrxRaHxOFnHceyx8c3biCthpYlrfNNoAsxYAgfeFLVDVWK6POVSDdvNlUC2hwLmWl+U8z+14X78&#10;sybl0X5pL/HeM5z/F4TBdidTumcBBKmBeUiABEiABEigCgiIy2fOM7s65Xvb7bupNSANODmyyRw3&#10;064JNFmX67uyIEMp5Ecp7711VnmwLhc35VmzhZIB7q645eZ0fSg1SyVwCWQCWbwOc+lH8KbNJf2+&#10;889oyLsQQEvp8hCzXxkEw+oDrHDGsmrf2EFmOHCG4RKHCDBDVWKo2pGAjaKIdyGAlNUzDlzLBPCR&#10;RrsQuDGXcoiKZUm/d7d5ZpFkr4SuDAoofwVmc0UkA0qIoUa+EXkE4DK06DqCxBRGo0WIvJjfIwgg&#10;uwDMkGXAXoipuJaNBCzLbBVIgCEAWynvW36++S+zntY6Hy8sTJkysc8D6gqjyNIkQAIkQAIVRwAz&#10;Tjp7GUQ43JLKlvh0meWmU5ZAo3JZrSr3stjXGqQJVx6Zi/N6OJmryloK8kC2F198Uaf+wEHm9r0p&#10;SMQdvLkq2zdPHr3zLQInBLLB18WtP1Cb+72zNqFrGTQnqnKFTuQjmUB2eR2+TXvrzCqGZpDZ+5xs&#10;zFcwqRCOGcxP5ma1TuhCJva9KVIKM+GwPQ1zpMsWvFPIiRbNmXw5dADpcL10mQM6rttYzMqRrjO9&#10;ZjqCFOY3C03I9wixEtna7SuhRLtcSzk0J76PusRdF4OAmMzte1NgAIiOmXs9vHlyAlXezIjZpTsR&#10;QJdCiIRY8y8axFAj601wQZW+h3Eggy6OcHXQ1SJakd0EEnn0XTyl0SIYttdpxzcII48akm4ZgGxi&#10;0t4UWCMMyYyNevOUVy9sPVcCDAHkSiy+FF8X+edcngVIgARIgARIoHoJyEyXnmSG+UbcLJqn/eEG&#10;2nXbivtOeB2+xwEKJ13SLBObeczZmrxFQtzRmovVsyokXSmILev55Z4YHdG1vnCisH4blysF2eD/&#10;mwsffPNkFSl4BngdevaYHD8GaeV2X+eBAcTXncACZsiv2xwAP53rKBPILq/Dt2nJqU17d15k7hr6&#10;EvAEQanHVzCxTHwKjxS+sXkSHmRDr70pUhv8fzN2ky5bcO1ITtQj5wvKhRUiwhnC6AF+iFZ4j3KQ&#10;L45vUAYqNg+Ha2trAzfXqQFeORHtgiSupRxitJIZvqIQEzdS97N4U0BYzq7TVrx5cgVV1Pz4Jqpp&#10;yeIFF1h563ugBromxyLKBYayzwjjgJ7eB1V6y8IUUTbdmSmuFjEYoubMZ6yiURgPIi+ur6pqEAOg&#10;RCfRroQkdGOLN0UOqjSDON48RVUKKy8GgWm//e1vJ50Ltbv++iZKNu9HIhzm0oshZVHrtBf/p148&#10;gS8P4FGHVlcX9R7koTQWIQESSCHwxBNPhEWkvr4+rKqiWA9uFmW2GcLLCWeYPoLjJCm4K/UuCYZz&#10;Alch3VJh3ATrzBuqkhWwQgb154FITvby3nNrtbhT9/pUvqUgM0rhFhliSCn4RVKPOoquFNxtww3A&#10;pYjkODpXqTz6la4InBBzx4HcwaP7oinxPCGt7ypfmSeHdqSPKJvhCEYo1zxDHvnTNS11StPmIWpB&#10;eg05zRCATJJLQVTr60p5BROTM0vB2ZZ65Lg1XK4UfAR/G81BbJVc4gtmwSBdkDxaEOLJLgbTsFGz&#10;rKFQU5SuicutZaGRDOcpopsagXKpEpXgU6+0aA6uLFxN10cQUsSD/y8tysy2YMdfeXiEmSKHzJuc&#10;vXmC4ypBTvQdazFMc/I2CjLyXcAFOzS/xaYGYUWozTzvA58iBWXFgdeyAJv5WFOzRTEGRSp1eoWE&#10;8cBEXfqVLQDIjBdib1gngqqkCxIc9KZIXEOZIJs3TwlUE4kmQryLKHZ/6/bu3RtKG/M2Xh5KPaWv&#10;BCEAV+TCGxQovVTRahEWf/rpp0dLZlPaqMsfXfLhSh51PVL+cO0h19rC5T80NNTU1JSrDMxPAiRA&#10;AiRAAiQQRQKl/N3v6enR+M6rr74aHNcRRxwhmUMLAaAuPGskFovko9YZAghuOr45w711LlCYPIpH&#10;Xf48ulyVRaKuR8pfXrMMl38pbwXKy42tkwAJkAAJkAAJlPJ3v/AQAM8CsC1WngWw489viD8UgFZM&#10;AiRAAiRAAiRAAiRAAiRAAiRAAlVHgCGAqlMpO0QCJEACJEACJEACJEACJEACJEACfgQYAqBdkAAJ&#10;kAAJkAAJkAAJkAAJkAAJkEBNEGAIoCbUzE6SAAmQAAmQAAmQAAmQAAmQAAmQgH8IYHTzghnxa+Wu&#10;FEi7Vs6YsWDzKMGRAAmQAAmQAAmQAAmQAAmQAAmQAAlEi4BvCGDXzcOdeFggrr41v1yUCAI4cYH7&#10;GtfMjVYPKS0JkAAJkAAJkAAJkAAJkAAJkAAJkAAI+IYA5q9bN1/ozDy3be4v98ik/8wld+/du+5c&#10;YiMBEiABEiABEiABEiABEiABEiABEogggWxnAYwO7z5t1swIdowikwAJkAAJkAAJkAAJkAAJkAAJ&#10;kAAJmAQyhgCw9H+RtTWxIoDgSIAESIAESIAESIAESIAESIAESIAEoksgbQjA3vm/1Nq0lwGA6CqX&#10;kpMACZAACZAACZAACZAACZAACZBAkkDaJwLY7v/dS7gFgMZCAiRAAiRAAiRAAiRAAiRAAiRAAtVB&#10;wC8EMLp56XAn3f/qUDB7QQIkQAIkQAIkQAIkQAIkQAIkQAJCwDcEMLx766IZyWvBZnkkAC8SIAES&#10;IAESIAESyEbgUuOSvEjQF9ddd528fvjhh+W1foq3UhQfuQri7RbnylqbFLzhhhtUiuHhYVNkpF91&#10;1VVmCqo1G3WJIZ/iQp1SypuizYmEvnmyYSv65wrkrrvuAhMTAlKkd0jXbKopzSyfKgcthYIKTbWp&#10;/THtQYq7KtSGTN0hjymMWa2kpysllaB30q5o36sgb4rYJIqoEn3zhKsnNOGrCEUByCKVebkSVSMq&#10;GzKYHVEmZluuprX7JjdTxUIVPDVRWsFfU1q8lnS5XGrKLJhqXOVUPeqY4E0xv3FZs2VWnw4yLpLS&#10;FzUM+RRdM3unw4LZa63QO8ioqKadu1QppZSwtGvWr7ahkih5Hfe8KfqNyJwnXFNnbRVFwC8EMH/d&#10;3pQrZUEAHg3IBQIVpUIKQwIkQAIkQAKVRuD2xOUVbP/+/Xrva34qt7lS7rHHHgvYI9/a5G5Yqlqz&#10;Zs1tt93mqm369OmmDI8//visWbMkj0sM3CI/8MADUtWePXtQyjdFmkNbyCy+q6tUwO4ULxscp4sv&#10;vlg6AtkyNHTMMcdINqVhZsanu3fvdkVVUDkASqkrr7zS5cZIOjLgI7y45pprXBVCiWaF4IxWJI8K&#10;I/LohfQMpeA4iTzQSF9fH7SGOrXvaMubIjXff//9c+fOldfp8oSrIwjmskZv/WeddZZqRF4ce+yx&#10;N910E3qnlunyTlEJCMCwtTZ0Bw2ZlbuaBhat0/db49txKMLXnIBRZLv++utdBTMIhq+qWOl5550H&#10;gVWPsJw77rgD9XhTtHLzW5whW07qw2hw5513SkdwoafqjYvFuowQYqumXLEPMWYYmEsAdHP16tWq&#10;SjE8Mw9w4RunKRBAByskAot8rZAIkfDVExmAUcY9bwoSkfPAgQP6LfPNkxMoZo4cgWwPBYxchygw&#10;CZAACZAACZBAkQksumXQ9S94g7hD9d4Hu4q7vMQMlXtrww007su1hsbGRq8TAv9EowyuW2qzLVQC&#10;B1J9wo997GMjIyPeFDQhzeGF3FV78wTnk2fOujrL+y9RF/oI9++iiy6ShBtvvDFIK3Aq4Cd4c4L5&#10;jh07TJ8ElV9++eWSAn81uPqkCMCCmLyG84a3QcQLUgoagWDQtdYJbQ4ODnpT0KJYgvrJvnmCCKZ5&#10;/rnlKO8/swa0CMHQKOwqp5ohG7SA3kmpSy65xPT2JRGmaAYXzOiGdNbVNHSqdfp+a3wlFGKuaerM&#10;fcksmJSFrcKQ0KkzzjhDjAp/4bh6UyQ/nFhA0HbTZUOGK/yudALD94YvrZ/itXrj8h1H92FO3uIY&#10;cxBhcUXKANwbsoReUK2qEt8d6axeaMIMNCAMoSOSmQ12jkog3rx58wQgBMALbwoSER344he/qMV9&#10;82RWIj+NOgGGAKKuQcpPAiRAAiRAAhVHQJaeutbbi5S4N/WduhcHFaVck2C6itV3stFb2759+8xZ&#10;Ml80KKW38nghboaK5xJDfUKZecan3hQpK5LL3Xy6PMVS1eSk5f2XaAyefFYmXsHgRzU0NHjT4WyY&#10;CwHyq9ysFk6LerB4IT6MXKhcDMC71j1DKUgI/wel1AfTCU/oReIa3hTM92ogQ1r35glXfcAIwmZH&#10;AtaPLpiqgdPoG6zRUBc4wHRnz56t9XubdtVp5tTvoG8r559/vve7ifqllG90IJ1g8EuhBXPcOO64&#10;40QSKO65557DC28KvncQzOU5e7MFZGtmc0EDQBkBcMFQ8RZDhzlFb5bFN04ENi9vyNLVhK+QGu2S&#10;pRxYA6LZEPjA2g1zxYFGE2C9Yv+uFGgEH2miVOUtlQcuFokQAYYAIqQsikoCJEACJEAC0SAgq2HT&#10;zTanWwiAqTOUct3R6ipclPLtfLravLtkzeJwQmRLPG7BXc6DrxhBuGNRrjkVGaRIBeZRrxtgXWRU&#10;WtdCAEnXHeBedz1zN+F+yHy1eDimc6IbAbwrCzKUQnOwPSyuxhLrgMIgmznfWxq9iO1pR0JvVENd&#10;mLJ2ra0I3rQu6cc3UWMipqjognchgJbStSdmkXSCAYXsAkgXO/BFhO+dOacdOkZvhRg3xFDRd9de&#10;gMytpwuAopT3JBStSoNEWP3hWgIgm0QQbvAGT9NJgiBLrut0SoCUTZSYwLQXX3xxfHx8YmLC+9c3&#10;UbL5fgTRn3jiiRJ3INzmoi5/uDRyqi3q6KIuf07KquLMUdcj5S+vcYbIv76+vrx9qfDWxQFIt/gZ&#10;d7Qyf+uap0rXKVdtmCKTOUncHOOCV+m77wDTd0iHu5tu2bmIgdpwzyNNI7PM7etMoKbIHbzpM/vm&#10;KaJesAvAe2FdgHPBc5NVwUEuZIb/DG7wrHz9N1SC2XJM1QoNOR0AL5AZFwIBwdtSeXRa2HeRczqx&#10;M5eC/UgUANl0+hp6kZXVrhRM6qIX8I6kLVGfK08QesHzAJREW6QIvLt0ARdvnWCO1S6aDmWlW+Uh&#10;oS70rrOzU/P7Nu2qM3hHkBMeeFdXV04rTXwFk0bF6sSoMJEu4wA0IhP7rhTZ1g4tS1kEEIWMt2BO&#10;PZLMsvRAByKs+Zc+IqQiy0wkG956BytkgMDeUQ5RQnNEQhOoVndeeE8QQP0aJAITeO/es1Rk9Yps&#10;btKRE1hEKjNFFiao5OCGowR8S+WBi0VCvIsoNsxpRx99dFhtYBPR6aefHlZtpa8Haou0/KUnpi1G&#10;HV3U5S+j6iuq6ajrkfKX15zC5T80NFTe7lR+61g8jJt102fAJnCsbYYX5Fq8GqQvZm2oAXfYmNTN&#10;PNOFbHBxcZsOL9FswiUGHBXIKRngR8kkvzcFN+7oizrM6Ig3T5COFCkPBJNpVZEQ0sr5CJqCoIlr&#10;kYVg1AxewZAfDjP4oE4UBzfXKvqc+iISokhO85PpSkH7bW1t8H/g8MCzhWogoYgHJwof4YUrRXUn&#10;5+ohM/ruLZVTpzJnhiTwvnSXO1xo5MfaclAVnw1/VVpXVegRsqnMsOR0a2QQ6pIvmlQo9fg2LTkh&#10;gPiNaiRBuowicmpd8CiAr2DaqBxWh0siI7rFBvW7UiAeonUiJIpjKEB+fK+92YJ0xMsZbDU0A+bi&#10;MGMowLghoHyDjLBAYa6HXGjN8s3SMJmMXYo9nZAyEHkDZEoMIRJEE9CoxCP0iBNXigRGpRVE8RAY&#10;QmbI4yqVBysWAYGSOZJeu8qVPzcC5EqM+UmABEiABEiABAolgNtQl7cApwv3uPADdWIqeBuu2uDf&#10;6mp2V6DBrBPz/7ildk3fucRAzcgju5qRX26gXSky7w13UbLBh/TmCd6XPHNmPAsAdcJjgQMjEooj&#10;gal+TUHXvBP+vnu8VTzk12XhqApOkVSOOoP7gWZnIZXXj1U9ysIQLxzfUnDyYUUoAu3DyYGo8I5E&#10;PDl6zZvirTlInjyV5UzMwmbUGVNnEi/gZIrw8kXwXQsD2dAR6ZFYZrr1GmgCaoIqVdR0TSMn6pSm&#10;ceW6tF4CK3rpWQC+B4Igm1cwJOo3C+aEYBAuqUf0iAzeFF8VBMzmW9b8ImM0AFvlDD5mPEKKS8RB&#10;jFPL4rX3FFJtzlQHiqvG0ZBpFaZ4ol8XZKTIFgBc+KZAWmhNZMDXUATwpnh7HSRP3qbOgpVJoA6P&#10;/wtLMqwCiMViYdVW+nrCnQIqvfxlbDHq6KIufxlVX1FNR12PlL+85hQuf6wCaGpqKm+Pito6Hgfg&#10;qn/rFcmTxoraNCsngagQwOMAvKL+ee9LUZG/KuXEAwG8/brllluqsrPsVCkJlPJ3v6enR+NBr776&#10;avBuHnHEEZKZIYAktHDv/4IrowpyRh1d1OWvAhMKpQtR1yPlD8UM8q4kXP6lvBXIu8ssSAIkQAIk&#10;QAIkEAqBUv7uFx4C4EaAUJTOSkiABEiABEiABEiABEiABEiABEig0gkwBFDpGqJ8JEACJEACJEAC&#10;JEACJEACJEACJBAKAf8QwOjmBTPi18pdiXZ8E0MRgpWQAAmQAAmQAAmQAAmQAAmQAAmQAAkUm4Bv&#10;CGDXzcOdOCYQV9+aXy6KBwF8E4stHusnARIgARIgARIgARIgARIgARIgARIIh4BvCGD+unXzpfqZ&#10;57bN/eWeUfulb2I4QrAWEiABEiABEiABEiABEiABEiABEiCBYhPIdhbA6PDu02bNdEnhm1hsSVk/&#10;CZAACZAACZAACZAACZAACZAACZBAAQQyhgCw+3+RtTWxIiDeim9iARKwKAmQAAmQAAmQAAmQAAmQ&#10;AAmQAAmQQAkIpA0B2If/LbU27U0JAPgmlkBKNkECJEACJEACJEACJEACJEACJEACJFAggbRPBLDd&#10;/7uXmFsA4P97EwtsnsVJgARIgARIgARIgARIgARIgARIgARKQ8AvBDC6eelwZ6r7b1m+iaWRka2Q&#10;AAmQAAmQAAmQAAmQAAmQAAmQAAkUTMA3BDC8e+uiGclrwWY8EgBHAHoTC26eFZAACZAACZAACZAA&#10;CZAACZAACZAACZSGgF8IYP66vSmXsyDAN7E0MrIVEiABEiABEiABEiABEiABEiABEiCBgglkeyhg&#10;wQ2wAhIgARIgARIgARIgARIgARIgARIggUogwBBAJWiBMpAACZAACZBA9RC49NJLtTMPP/zwdddd&#10;J2+Rrq813cws2a666iokymVCQRGk4K8majZveoYW5aMbbrhBiw8PD5sNIR0ymClbtmzRJtAFKaiS&#10;yKe4UKeU8qYgEa1kzVMkI5Cm5ZKuIUVfmFLddddd6IV+aqpDKJkfCUYUyVybdkrRuTQr4qltmApS&#10;1ahVSIqqD6hdCtUUpIvNZM5TJOaslgRIgAQqlgBDABWrGgpGAiRAAiRAAhVKoGd5netfQEH3799v&#10;+vDeUvD0Pvaxj93uXOedd57pij/22GNz587FX7OU5Lzyyitvuukm35p9WxRvU8quWbPmtttuc0ky&#10;ffp0s7bHH3981qxZyAN3VwuKJPBIH3jgAalqz549KOVNkcp37NgB+eV1ujwBMXqzNS3+v95/ZrZj&#10;jjlGhLzxxhtdxfHR7t27XXEQyQPnGR0XSn19fUHES1cbVClVib40XCJ1ohQ0ZcoAmEj0FQOQ8alU&#10;Bfgo5U2Rgvfff78yT5cnSKeYhwRIgASqiUDd4ODg+Pj4xMSE969vomRLl3/evHnVRId9IQESIAES&#10;IIE8CNTX1zc1NeVRMCpF4P+7RI1tmNQUzLvCN5O38Lvghl1//fV4jfSLL74Y3ibearor8x133GH6&#10;qPAbL7nkkrPOOgvF8bqzs7Orq0szmGXhrMKHvOaaa6QhEcC3RTTtasXVFykFJ1Nqg9uP1wcOHDj/&#10;/PP37dsn8msRs12dbVZJJOXyyy9HowgZwAeWar2lkKcQ7cP/9xYfuvX/k0Q4ySY3M0U+QthFZJbO&#10;trW1SX5TTt+q4MmjU7Nnz5b8vrVJtS5uprRaSljhr3BD5AUab2xsdImBRhGjkZwiAGR2pVx00UVo&#10;FFqThpDZWwp5CmHOsiRAAiSgBIaGhsbGxkoDBAFZjNLS1quvvhq80SOOOEIy1+Hgv+DFMudEeDsW&#10;i4VVW+nreeKJJ04//fTSt1sFLUYdXdTlrwITCqULUdcj5Q/FDPKuJFz+uBVgCEB04QoBwDMXrx4f&#10;SWjAdOPF/xTHWy5x8MSdk48wgQ9XXIICGWINGgLwtuhtxWU2Uq1WLi1CWmkXbyEJ5rFFBnXy8Vpq&#10;hi+K1+KgalsSv8C8i4YAvHnytl4UzBoCWL16tdQPnsCuQQF9gf5iql8k1BAA8kNyONL4CK443iK/&#10;ViUVIlziCgEgFmDWJiEP7a+3myKDGd/RcI+EAFxiqFUof8QvxE5MjYgGtWlvqQLDLoXoi2VJgASq&#10;jEApf/d7enoKDAFwI0CVmR+7QwIkQAIkQAIVTQDL++FO5yoi/NIzzjgDpbx7AbJWla5F2Sju3YUu&#10;FaIh2eUO91K8fbngP8OxxL4D1971DGLAC8U0u7iy5bp0I4C5hMEUBpQwl+MVD/48/H+4/bp0X6sC&#10;B11m7yqYrjYgFeaujQAoDj6y/wIXXrhwecXITBL1IzZRLtpslwRIgARKQ6A7l0tFYgigNNphKyRA&#10;AiRAAiRAAjYBmaodGRnx4jj22GN15bZ8Cs8fM8x4gWXk8LrhOt5555147S2LCnXruOtTV4toBdUi&#10;Dxx72ZfuqxhEHNAQ1lvCe/dmkJ3/sncdMQLJAOFlCYArBTmxZV2Fl9iBt1R57QNT4rLfwSsGvHFE&#10;AXyxp5PZVRtUI8yhC6BL55xLfEcOfcgshsoJjKJ3Vwqag6mAOcjjkoiDt1R5mbN1EiABEiicwIZg&#10;l9kQQwCFY2cNJEACJEACJEACSQJYkq274jHhLwfpmRdW1MMr8yKDTw7PTY7cw4VKZDYYKfAJ5fg3&#10;XKjQdfKfnK4nywR8L7NFtIJqvbPQroLIBvcS1ZrnHEEkaVqcf8jW0NCgvjH2ruOtN0UWDojri47g&#10;rTdPJRgQpu5depGnA0C25557Ll2EJZ3kZm3w/AHTPKvftxSyASYu1y59lxgwAKCWGpAZQSJvClYN&#10;CHOIgQubEbx5KoE5ZSABEiCB0hNgCKD0zNkiCZAACZAACVQzAbi48NBkvTf8Ru+Oa3jXZlxAcuIC&#10;FPhsMnmLC5XIqnW4eWZ+vNbnAkhOLFPHNLW5XN/rz5s1oFpMCEtZLC7wBimkOOb/4bGbK9LRF1mM&#10;gBZl+QAaRR6pCvnx1pviVXaQPKU3ETjeLj8f203RU6GEbfk5ieSqDT65WgVUnI45YMJjdzXkEgM1&#10;I4gjzBFVgYK8KV5Rg+TJqYPMTAIkQAIRJcDjAJOKC/csqIgaRH5iRx1d1OXPT2vVVyrqeqT85bXJ&#10;cPmX8lig8nJj6yRAAiRAAiRAAqX83TePA9y4cSP2AQThv3z58mXLlklO/1UAo5sXzIhfK3clqty1&#10;MpG2YPNokHaYhwRIgARIgARIgARIgARIgARIgARIoGII+IYAdt083ImHBeLqW/PLRfEgwOiexq2S&#10;uPW01fOSkYGK6QoFIQESIAESIAESIAESIAESIAESIIHaI4B5fu/li8E3BDB/3br5knvmuW1zf7nH&#10;mfOfuWRJPHH+BYtqDyl7TAIkQAIkQAIkQAIkQAIkQAIkQAKVSMC7IyDdHoFsxwGODu8+bdbM1D7u&#10;um/rogvi4YBK7D1lIgESIAESIAESIAESIAESIAESIIFaImD6/BnOCMgYAsCRAIusrYkVAVbiMID7&#10;LtirabWElH0lARIgARIgARIgARIgARIgARIggQolIJ5/5jMC04YA7BMBl1qbTGd//jo5C+CC+2bM&#10;4ImAFap0ikUCJEACJEACJEACJEACJEACJFCjBLI+IyDtEwFs9//uJa4tAEJx/rqti3YP86EANWpT&#10;7DYJkAAJkAAJkAAJkAAJkAAJkEA0CfiFAEY3Lx3udLv/o5s3Jx4POLq5a+vcRt/oQDQhUGoSIAES&#10;IAESIAESIAESIAESIAESqH4CviGA4d1bF81IXs6i/5mzhhNp83a09aVZIFD9wNhDEiABEiABEiAB&#10;EiABEiABEiABEogmgbru7u5oSk6pK4JALBarCDkqW4ienp7KFpDSkQAJkAAJkAAJkAAJkAAJRIBA&#10;W1ubSrlx48bgEi9btkwy1+F4v+DFmJMETAI7duxgCCCISSAEYH5XgxRhHhIgARIgARIgARIgARIg&#10;ARIInUDGhwKG3horJAESIAESIAESIAESIAESIAESIAESKBMBhgDKBJ7NkgAJkAAJkAAJkAAJkAAJ&#10;kAAJkEBpCTAEkANvrHvPITezkgAJkAAJkAAJkAAJkAAJkAAJkEAlEWAIoJK0QVlIgARIgARIgARI&#10;gARIgARIgARIoGgEGAIoGlpWTALlI7B///7+/v7vfOc7OIkQF17gLRLLJxFbJgESIAESIAESIAES&#10;IAESKD8BPhEgBx1gIwDPdTd58YkAAa2nlE8EGB8ff+SRR37xi180NDSccsopRx11FIR8+eWXf/Wr&#10;X42MjJx66qnNzc3Tpk0LKDmzkQAJkAAJVD6BnB4KVfndoYQkQAIkUDICHR0dJWsrc0Pd3d3BJdHH&#10;+wUvYuZkCCAHbgwBuGAFCAE8s3njFX/3W2tOyy13f+okKT76/Ss/1bvHes+Xvr/s5JuXf/W71qc2&#10;b1j5KXzw/J0L1v3TQKKNz19+/7p3Oyl2zotn2ulS26z/tfKmJe+WfPH6ndokj282JD6yMnNbczJU&#10;6CfbnNQKM9pRyUIA8P937tz55ptvfvrTnxbn37xeeuml//iP/zj44INbW1unTp2ag+kzKwmQAAmQ&#10;QAUTQAhgw4YNQQRcvnw5sgXMHKRC5iEBEiCB6BLAkFhRIYCAgzPELjAEwI0AxTPaH3d/0bxW3fNb&#10;d1t2ju4fJ1J/e8+qlAL2G6NQamYUMut3V+7JbFlm9fFGs0tYMJ2Tzv3wLFQy8JP+0URdT/1uD17O&#10;+XBzwmN3Pkj1/4O2+3z/DqH62x9+7/mghTK15VthfrIFFifEjFjtPzY2dtFFF3n9f7SCRHyEDFgm&#10;EGKjrIoESIAESCBEAj92rhArZFUkQAIkQAIkYBIoYggAC49DZB1ubSEKlrGqk9u/flv8WnrStmsN&#10;f9/2Wu/592fmzXtmd+J3/j2fWSt5l86zEgXXfuY90oA7s6QmsqHyG40Igzcz/P9rf/TxhDBfP+G3&#10;iUYNCW/TxsLEM/MDf2zPr//26afitT5y/3/j1ay2D8QXBUjy6M9/aM//f+SrT2243/638kuNAaSQ&#10;Up//CNYQ7Nnx82cClMjSlm+F+ckWUJgQs2Gr/5NPPvmpT32qvr5eq/1H59K3+AgZkI3nAoRInlWR&#10;AAmQAAmQAAmQAAmQQFQIFCsEUAyPvRh1lk5PH+2Aa9/370lH/bc//pH18QULPv6MkZZWnCyZZ5xw&#10;slHUP/PJH/9oPJxgveczn/loyXr+7uY2u93v3y9L/Ace+i7+vuePz42v5E+V47//ZbNM5r/74iXx&#10;lfkZBH3mez/BgoJPnf/pU5DXXGgQqHM+bWWsMDfZAokQbibs/581a5bv/L/ZEDK8733vQ+ZwW2dt&#10;JEACJEACoRD4qHOFUpUs++dFAiRAAiQQRQLFG8OLEgIonq9evJpLYRYfnTvv1z/6cXw7gOOnf/Q9&#10;7/noxy1NSytElszxj+PF/TLbzWy71mcvQgn6Hd8L8N2f2ovPR5/7Ff66dwFY1sxP/dnnbVn2/N26&#10;89+3fN33g8gli/bfc8r7JMoQeC9A2rbSVJiPbEHkDzvPM8888973vjdIrciGzEFyMg8JkAAJkEBE&#10;CRTv3jGiQCg2CZAACUSOQJFG8vBDAMX20otdf4ksQ732IDGAtJl/jc0FuLDG/6rEjgHLP7O9y+Dr&#10;H/+RnT0lEBCvwTmEIHksQbgQ4nsB/vuh71syze7eBeA094l1G275X/F1Ct9fsvzK+HKA9KLI+nwn&#10;miBRhuB7AfzbSl9hzrKFCzBgbTj2/5hjjpHMsv5ftwC43iIbMgesltlIgARIgARKSSCUswCKdNdY&#10;Sg5siwRIgARIAASKMZ6HHwIIOA+Zt0aLXX/eggUreNJ7HC/XmLfPHgNInzmxk/+zz+o5AxlqlsMG&#10;nECAevvmWQAd4aw79IKI7wX41VMDMm+fZheAddKSZTgIQAIBe/7uPxJH1iXPETCrlmiCNdB7xfuW&#10;n28/YiC3vQDetjJXmEa2YFqvwFx8IkAFKoUikQAJkEAoBIpxvxiKYKyEBEiABEggDwKhj+rhhwDQ&#10;q+J56cWrOQ9l5FoEh/T1zZvruNk/vnvbr3X+/Vr79d3pD/8NkBlbDKxnfmtvMcie+T2fuar95D49&#10;hDDXXuSVPzFLf7/O23uqGVi3Mv48wPjGATvHu08+zf5PzxG4A88XhH29D+cI6NH9Zk0B9wL4tpWh&#10;Qt/8eYEoaqF3vOMdBw4ckCb+InH5vn3xxRePOOKIogrDykmABEiABPIjUPhZAAEfK5WfeCxFAiRA&#10;AiRQYgKhj+pFCQHYXlqwPck54StGnTkJUEhm+0j+bVb7AokA7O4zZ99v+3omnzxIZuSxnPUF6TL/&#10;uNtY/r/32V+ffMKMQnqTc1nZCzDw23S7AOwKv7sFpwDY/2RKf87xJ2J3wFda7GcKxj/aYh8RMKfl&#10;EjwAwH1K/4b7N38EH5p7AeRYAftfIriQFNvbVuYK/WTLGUKxC5x00kkBt8mMjo6eeCLw8iIBEiAB&#10;EqhOAqHfL1YnJvaKBEiABCqeQDHG82KFAEKPAkTT/0/utHceyRd/6p7tpyeP5wcq7AVIOy+fMXOi&#10;/k3PtH/dXsafNvNHF8g5AM61yVqqz/8zzwIo2mEA6GJ8L0D6XQDvtk/112tOyy13f8p+auDMT930&#10;fScKIFciPb5o3wkTxK/3HW9nC/RcAJ+2LNlW4F9hGtkqbcQ47bTTnnrqqZdeeimzYMiAbMhcafJT&#10;HhIgARIgARAI5SwA1FOMu0YqiARIgARIoJQEijSS1+3du7eU3Yh0Wzt27Ghra4t0F8IVHkBisVi4&#10;dVZlbT09PaWxnIceeuj3v/892qqvr/clOTY2Bq29613vOvvss6sSNTtFAiRAAlEngBAAupDTcwE3&#10;btwY8DZRNpQGzBx1kpSfBEiABDITwJDY0dFRIZS6u7sDDs4Qe9myZYWIXcRVAIWIxbIkQAJ5EGhu&#10;bobzf9ddd/muBUAiPkIGZMujchYhARIgARIoAYHCzwIogZBsggRIgARIILoEGAKIru4oOQm4CeCc&#10;/9bW1uOPP37btm0/+MEPsOB/n3Nh8z/eIvHd7353S0sLHwdA0yEBEiABEiABEiABEiCB2iTAjQA5&#10;6J0bAVywuBEgoPWUbCOAyrN///5f/OIXv/71r1955ZUpU6YceeSROP8P+/+PPfbYgDIzGwmQAAmQ&#10;QFQIYCNAVESlnCRAAiRQUQQqaiNAcDIFbgRgCCA4aoshAIYAcjAXI2vpQwD5yclSJEACJEACJEAC&#10;JEACJEAC1U2AIYAc9MsQgAvWvI2X54CvtrP2LdtS2wDYexIgARIgARIgARIgARIggfIT4FkAOeig&#10;NIe65yAQs5IACZAACZAACZAACZAACZAACZBAYAJcBRAYFTOSAAmQAAmQAAmQAAmQAAmQAAmQQJQJ&#10;cBVAlLVH2UmABEiABEiABEiABEiABEiABEggMAGGAAKjYkYSIAESIAESIAESIAESIAESIAESiDKB&#10;uv7+/ijLT9lJgARIgARIgARIgARIgARIgARIgAQCEajDY8MDZWQmEiABEiABEiABEiABEiABEiiM&#10;wM9//vPCKsiz9Ac+8IE8S7IYCVQXAW4EqC59sjckQAIkQAIkQAIkQAIkQAIkQAIkkIYAQwA0DRIg&#10;ARIgARIgARIgARIgARIgARKoCQLR3gjwZ3/2Z//yL/9SE4piJ0mABEiABEiABEiABEgg+gQCbgS4&#10;8847g/T14osvDpINeQJuBFizZk3AClevXh0wZ5Bs5Wo3iGzMU2UEohcCeOGFF/7t3/7txz/+cXd3&#10;N0MAVWaO7A4JkAAJkAAJkAAJkEB1EwgeAlD3HuGArK+zQgseAgji28NjD5Itq1Sawaww3WtkDr3d&#10;4BIyZ9UQiNhGgKeffvoXv/gFogCf/exnq0YH7AgJkAAJkAAJkAAJkAAJkEBFEYCz7XtVlJC1IMyy&#10;1KsWulzsPqYNAbz00kstLS0fTVz5PTsQlbS3t4+MjITSDXj+/+f//J9f//rXf/3Xf33BBRd46/z2&#10;t7+doSGI0dbWFpYwrobQ08WLF+Ovb5e9n2bOn64XWioUnqaoudYcrmZD6Q4rIQESIAESIAESIAES&#10;IIEQCWCe33WFWDmrqmICN998c969g7sKDxreltQAN1w88rVr1/qmfOc738Gnf/zHfyx+7ptvvnnt&#10;tddm9nkzrQI48sgjseoGS+6/8Y1vXH/99SpH3v0psCDW/x9++OEZ5v/vu+++np6edK3s3r37rLPO&#10;wt8CxfAtftRRR9166634G/DTzPmLIWHmOitNntITYIskQAIkQAIkQAIkQAIVRQCeiFyQKt3rYgts&#10;LgQodlusv8YJwHu/+uqrV61apRzggHd1dcH4EQj43e9+h7+uFPi/WCOP9G9961v33HMPCv77v//7&#10;RRdd1NDQkAFmoI0Ap59++rvf/W6pRVcHSBxCBJXIBCIQrjwIHGgeWUeAv8iPUnkoGMEI+P+HHXYY&#10;ymLCHwcB4AX+4vVDDz0kb/ECl7dytAg6l112Gf5q666+ZH6LOiXEgsUREg0x37pmxTVaI732zplL&#10;yn//939/4Qtf2LNnD3Y3IYIAMialBx98UIM9rh5J8dtuu03JiyJckF09MmX+zW9+o02jI64VAbIA&#10;BKctyCIOl5aR2SzrtYo8lMsiJEACJEACJEACJEACJGASwB2yXEhM97rYxMxVAMVui/XXOIGDDz74&#10;m9/8JlywQw89VFA88cQTH/zgB+HP4yNMZmM5vCsF2+RNaHDcEClobm7OTDJQCKC3txcrAg455BDU&#10;hRUB1113HVzNV155BW2IoHDOd+3ahWziGyMPVsUj8XOf+9xzzz0nEiMDPoLceI2UPBQMHGeffbYU&#10;hDMvr/ECcQG8lkcD4IXmMZt45plnjjnmmBNPPLG+vh6CyUeQc968eXgrsRbvW7On6Bo6KN3EnLnr&#10;rdkWyKCbQVZPgCrc71mzZiG0A2IuSgcddFAGSmYrCB+88cYbWhxCCmSXskyZgUKbhj9vNqTqQzeh&#10;Pnzk0jJSXGVdDeWhXBYhARIgARIgARIgARIggUojUE2rAHSLt/mikCXrlaasssujYG+55RZ9XQhh&#10;OJU6n3/yySfD+3al/P73v3//+98Pn//LX/7ypz/9aXjEf/7nf56VQ6YQAJxMxNsgPRqDnw8/ED5k&#10;X1/fX/7lX6KZ733ve88//zwakBnv+fPn/+pXv4IQyPOzn/1s7ty5+AjLB4477ji8wFvU9vLLL2Pe&#10;Wz7K48I8P+bwtWAsFuvs7Ny3b19HRwfOCMBJAQgHIBEZXnvtNTOnuKxnnHEGXkBOCUaInOr9et+6&#10;eooICDx2+LoigOut2R1kk2rRfbwGk4CddVECZHMdiKsSbytaHKjx2qusDDJr5ab6sBZA1OfVsimM&#10;r1UE7DKzkQAJkAAJkAAJkAAJkEDFEijlKgANN4CG+TosOJih9F5f+cpXXPX7RgrKmFjJ4rlkU7xX&#10;XHGFvvYSDkuhUg8cT7T1wx/+EM/aOP/88zFdbR4N4NtW9rMAdOOBlNcDAtASfFR8evvtt+Mv/Gp1&#10;F70tnXTSSUh85JFH8Fde53FhCwD8fLMguieuPv7+zd/8DUIgcP6xL+Cv/uqvzEUR6qMiP+IX8O2D&#10;nGvg6qnMhCMMIxsBXG/z6E7olLyQM3chuMxZtexqKHjNzEkCJEACJEACJEACJEACvgRq7SwA7+mD&#10;klJi8/CNFJQx0dX9MkribbrYqpGZf2lF5v+9KfKpbAHADLTraABfCbNvBICvi8l2nEMAvxfTyDgU&#10;wHWi3vHHH4882JYgi8bNPJqIDB/5yEd+8pOf4G9+uwBQMxx4HG8AJ9/sCXbLY/If0QGkY84czj+6&#10;7XpkAMSQBf9y4TVSXH3J/FZbxKYD7MfQiX3XW8mGSXhBhBgMcAUPebgowfFOdxaAry5RHK64QvZV&#10;Fgr6yqwV+qoPn7q0bAqQrqFifyVYPwmQAAmQAAmQAAmQQBUT4FkAVaxcdi0IAfiSWLcONxxHs8lq&#10;em8K6sGnAbcASKPZQwDIhHgDdvVjmh2vEQ7AfgY9FQ+RBkyq4y2O65dVABIykDyaiHRELHbu3Jn3&#10;LgDUABnwF9P7rigAHhAIn1/6g48QETjllFNMplihgPX/miJ7ASDn//7f/xu76OURC963rp7K0XpY&#10;+AA3G0Bcb83mkAFhCFQLCKgkc8gD++0RU8AAJ4cpFkgJXVPIpiJk5YJLZlfT0gVf9Xm1bJb1NhTE&#10;oJmHBEiABEiABEiABEiABCqZgHkQgLyuZGkpW/URgNcJdxIuHpxQTKXjrTcFvV6/fj22AMBBw6VH&#10;A3zmM59JB6QOU9algQUX9+GHH964cWPeqwBEzmuuuQZ/MZX9zne+Ez3EawQFcBYAnH+8he/9rne9&#10;Cy69PDggcldYlELpeEUJE0qPWAkJkAAJkAAJkAAJkEB5CWDHchABsAtAngWAK8jrrHV+4AMfyJoH&#10;GeDnB1l7HzBbkBYlT8AKA2YL3m7l51y2bJkpJNzJype5wiUsRQgAKxOgOXzb8bjCzI8oDAILxwFg&#10;cQHW88PnxzMCsCZf/H88CABnAeKJgD09PZiBR7wkSG2VkydcSoX0C54/Ikmo4YgjjghFZYUIw7Ik&#10;QAIkQAIkQAIkQALVRCB4CCBIrzVMkDVz8BBA1qokQ5BIQcCqJAQQMHO47QZstIzZGAIIHX4pQgCh&#10;C21WCP8fM/9Y+a/b5mVRAMIBCAQUtWlWTgIkQAIkQAIkQAIkQAIkkBOBgCGAnOoMkjlgCCBIVcxD&#10;ApEmEOgsgEruIRYFYM2/ngUAUREOWLRoEZ4LUMliUzYSIAESIAESIAESIAESIAESIAESKDGByK8C&#10;KDEvNkcCJEACJEACJEACJEACJJA3Aa4CyBsdC5JAKAQivwogFAqshARIgARIgARIgARIgARIgARI&#10;gASqngBDAFWvYnaQBEiABEiABEiABEiABEiABEiABGwCdSeeeOLUqVMnJiYmJyfr6urw1051Lnkt&#10;l7yeMmWKK4OU0gySGdlQoaTjL16bsLWIZMCnEEBeIGXr1q3UDAmQQI0T+LM/+zMZlDCYyBii44y+&#10;lU9lRJJRRS7JrCOVkNQadBxDnvHxccmJenDhrXyKFzIqmm+1FalNB0ZzoJPXeunopyMqqkVzIowp&#10;qsggg6FUbsqvmWVE1XEVmVVm5DdHbM1pii2d1dZ1+K2c8V/BQlRRhFBSM1D1SaKpBf1BUS2oVeiv&#10;kgnW/MmTDG+//bbWKaxMqzPt0DQqpQp1eDUucipzbVQSRU1evUg9tH+1dhNs2e3/gx/8oKgs9Psf&#10;X/tXM9YRyWwaNH72s5+JFbkGOtq/DgUc/+Vbw/Fff1g5/vP+R++4TGPQX2S9kRObKYH/W4L7n0su&#10;ueT222/X25u6k046Se5F5G5D7pC0qyqQ3LnqIKK/x8gwbdo0WJIUUY468uotmhkXQKn6+nrzTley&#10;Ic+//Mu/fPjDHzZvo/maBEigpgj85Cc/QQhAHVq9z1Z/TD7SG1wZsmQUUh9PX6uj5fKKtVodAHXU&#10;Uv9TsMtwaY5+miKJcB0xDErTplT4SFx0Gdw0yiAp6tmqJKpls0fmoKpiyE+X6Qm4xmoppdnUBVXJ&#10;tdqKGv9Vs+ohq2aFifxUyY+OS6GqcZOn66fd1I7oSxGJRkT1ogjBq79capCSwevV68+q6leCAnKn&#10;5VKu1K9hDpFEjMSUWe1cOytS0f7LaP8IAejdi4Thcrr/EQP2vf/Jz/6xp1psyRyC1IYzDF+0fxmZ&#10;NQYq0Dj+ix2W/v4/P/vXsZT2LwTEqvUHTn879GfIvHOg/VeO/1sC+7/sssvuuOOOZEPyPdcbHR0Q&#10;8ULnl8yfELUwSYQnjxSdudKYvWlzelMFU5PXml8GXEkx76r1bokvSIAEapAABh+9/9Duy7AlU/QS&#10;qZUBx/SazNkenTRTz0oHPh2gZEBDPbIWyfztNN02GZ3UCZTiMnLiUm9EM+hHUqH8HkNyaUsubVEa&#10;QhG59Jdbh1OXAylyqmOpjqtUK5VIi/A0VEL9VNrSkbzSxn+RU3sneKXL2lPEXEyrEKoognRTR6ZC&#10;hYz02rzBVe2oUuRT0bjcHglM+auyKU/5XTPrl3YlxWWuqndR09jYmFovuinNiXJp/5Vv/xL4y/X+&#10;R7Ws9mne/9D+af8Smql8+y/G/T/tn/ZP+y/d/Y8ZMdKJLLlPkp8l+ZXS2ya599K7Rrmp1ftavUnS&#10;wUtySg06Iaa1ybfd/Ehv7PiCBEigZgno4KOjh/pvMnEqLpkk6kcYTHRaVW6hdIASd07cLRmOzJFN&#10;hiAZtdQ/NN118ehkfFNfXcYu+evyLaU5GegkjwgpL7QedW7VGZB6VBL5LZTOarpWpZnF9RVJpGlx&#10;PqX7ckthSmIO7FI5/lbC+K8kxa+WDuqPiKgAb814jfZaOq5fGalKKtHa5K3+funtpmZWw1AspiTS&#10;rumoi0K1QmlRNSX1iy60XVUKPtKtHGqN0mXav36hqsb+NaYj30QxFdf9D+2f9s/xX0Zyjv96N6K3&#10;AUKG9z/6yy5fFt7/6I1frvc/8Wl5+eHRO0vzNsj1WmYqpBn5ATPvJkUfcj8kBc2ZDbl/cg1w5i+9&#10;d95D+8MXJEACtUPA9OtkSJGhRmdcBYU4Y5JZbxpMb1lHJxlnNLMOa1qhVC7VugYi02eTRtXblCLm&#10;jbtkkEpwmX61xCBw6S+WBi9kVMRHMmDKhbIinsxva7uSzWxXZxGloMqgnqTJTW+tFGmljf8u7Zty&#10;SqRGuoBO6XYAdEGWPGjfJRtSJBSCyzQMAaL5zd8yyaa/U5rNVyr5HVQz0Mxiaaojs2n9FksGaVrj&#10;45oiMuhPqkLQ7tP+9XsXCfs3jURve3zvf2j/LgIc/zn+yxDK8Z/jP+9/Qrz/id9fys2x3G3Id0zf&#10;mjdDciust62uF+ZNtnnTpvdS5j2r3AbJQK+3vNIxXiRAAjVOQH/pdbDDKCFOtZDRwUedK3NoUnpy&#10;2y1DjQ444rO5YpF602n6YFJWc+p8r2SWUU5uT83ggnyEv7JCWJuWQRUVqmduNop08VSld+q7mvJL&#10;HvV8VDD1LrS/6jqaUQZdCyA/ojrgV9T4Lx1HT7VTpsZFO7ghNhUqPyIopa6gIpJ6RONSxCQj6RId&#10;EObq/+O1RGrMn0KpDbEGvQ8TDWokQi1NBZAMmq7WZdqVtiv1mHe6tP8atH/5ztL+9Vsmt4gc/zn+&#10;c/w3fw31h0N+ZfS3nvc/vP+RG4ns9z9yh6F7a/WeUiag5K3+FEk22JmMyHpzo3czerMltohbKHlh&#10;3jDJW/OGTO+x1HD5ggRIoJYJyIiB8UcuGWHMtzI66TDnGmRMZ0+r0jHH5X1pWflB1RFP3TZddq4Z&#10;8JEGI2SQVd9bXkiK+JY64onMMtzpr7WI5xoS5VZP5ZR21Uc15dfeSaOmHytOvrmkXNexqwCVOf6L&#10;nGaww9Sv/GBJBpFfL5OtUjI9B9NmRDUa8laVqceuURI1NmkORVxxAf2BM3/v5NdTf1K1lMA3QwNq&#10;JLJmRE2C9q8Ma8r+1TLFsNUg1dpp/xz/xRg4/nP8FwKmk1Xj9z/XXHPNE0880dTUhJHzH//xH3+d&#10;uJ555pnBwcHGxkb5CT7mmGP+8z//E4m4UER+kfEC2X/zm9/cfPPN5fJ/S3n/E79JNScfdCJF7l/V&#10;1ddbFr0xkl8mvd+V+xW96ZFbK++eRr0Jdt3I6nSZ+ZXmaxIggRokIIOJGWeUsUWGFHWNTA/Qe6OM&#10;4jJdLNnUPdZK1JFTB0NGJ5n+lUSFb/7Eyqcihoxj2rpESCVFREWKTu9rJTJsilSmfqWsRATkQgaN&#10;QWisViRXJvJC7gPUR1XBNKeO8yKt5JRQhWQ2J9LLMv4LE7nMjov/rB0Ur14lV4wmXpOq2oxYlMDX&#10;nyq9jdbotpBXLcsJOKoasxV5rdVKnSqqaUVm09pNXVinN21qqLT/SNu/3M/kev9j2r8YgH4XaP8c&#10;/zn+6085x3/90Zchgvc/gDB9+vSHHnrowgsvfOWVV4TJlVdeefLJJ+PJd/h7zz33/PCHPxwZGRFW&#10;yHzTTTedcsopyINHUL3vfe+bOXPmF7/4xauvvnr+/PlnnnnmggULSuz/lv7+J/nMbRle5WFL8mMj&#10;N1hys6X3l+Y3UG7I1BBdd8y6ZEBvN/XHTO6lpLhUrtWa9218TQIkUJsE5O5ZByJ1n9RBMkceGT10&#10;eBGPVy4Z0NQH1jFH3EvXyKPjr4ZBTX9Mf2V1CteUQVtHoukxqiOnv9MqrfRO1lupE27+nMsgKVKJ&#10;Y6nxAh2QJcXsoPRRpdVK8EL6JTA1kqsjcCWM/6afM/6u2W9NP1U6It6gABdE+lpRaJfNj1RZ8vMk&#10;oOQHSC7X90sEwF9dwXHCCSf8+Z//+ZYtWx588EE8fe3JJ5/8wQ9+gLeLFy8+7rjjpAapSrXjUqJq&#10;XJo25VThpR41+Az2P2XGrEM+1X7kV//p6G/94JitDx7z7V3T73hg+nfuOXbrd4/puuHwha0HnTqz&#10;7uCDaP+qGvkSldj+xVzF5EwbU/NTGzZHIdP+dThCEf3alt7+Iad5L+f64pTe/gUpx3/9LavW8d+1&#10;+K5c4z/tX38o9UdKv33yTdTxTX5ty3j/c+DAgbPPPjsWi3nvf2bNmvXRj35048aNmOdHmOCd73wn&#10;YgF4PB5k/sUvfoFH80DyOXPm7Nu3D0sD9uzZs3fvXhQpsf9rjv+lsf+6E088UW61Rbs6baW3nurY&#10;632Vjr+qfvmp05sbva3Ruyj52XPdOutPoDQqZvQv//IvH/7wh123ZXxLAiRQOwR+8pOfLFq0SAZx&#10;l8Ms45IZlNQ7IRmgdKiR0UxGNp0EVt9MUtQtFA9BxjH9q8A1p97WI4+sctKCIoZ4cZKIF3pAnXfJ&#10;unkLa2rW9HLNmzzT55eQgelM6nCtY6xZVj/VPh5++bJDv9j58q/T2tQ7TrZev63r9dv+ocTjv4j9&#10;5jFNL83+wtsQwrLqX37myCe+fdD+IVPR6iq7jETuP/CoKvUT9FdGfRXRjmlFkkd0ZPJ/z3ves3Tp&#10;0vb2dlmf773Qyp133nnDDTc8//zzpk2KsrRC05BUHu2O6emJYGZ+0/6nHHPckW1/cdDHzqk7+qiJ&#10;KWOT1tsT1ttW3ZhVN143BfYwNm3K2MH1r9a9/dL4z3++b9sDbz25V+JfpbH/Schx1PFTTzx12vQZ&#10;6MLb+/dOPDtcd+DZqVOSj3jUrhXb/t/Zdu20d7zLdJi9VOVTIYzX4y/9dn9vl3xz9Svja/8f/OAH&#10;ZahxfStNaxSL0i8pXvz2I0e9fWhSuSaKw991jIuMVDX1pbeOevA3pmnpAGV+qQcGBqR4uPavdaqt&#10;SqPmHaACLIH9izwc/wsf/zUGCp4Vdf+vw6OGazH2ZrV/HSRp/7z/gQ1gPv/222+/7LLLhoeHddD4&#10;q7/6K2wBwIR/Z2fn5z73Oczw79+/X+wfv/Kf+tSnsHYAcQH8oHd1dSEoIDWMjo6qW663EHqrmdP4&#10;H8T/LYH949b629/+to6idVggYd46QwK5hdUbWf1lksEXN1gSnNCfAbljNqfs9HdXv7qSYt57xX/h&#10;nHt0aUs+3bp1K0MAJnO+JoFaIyAhAHOE0Zt1GWrM+28ZoGUo13TNJkOQ6dpptab/L8ORDEEyBpp1&#10;6rgsY51kkPUFei/l69K4XE2UEu9UatAorzZn3sroD49Iov6GvNYxU95qp7QjajMig4oqvT72+7b3&#10;//SP3kxnWjM+MhX1vnzhrBKP/xOHveuVxgWvnzhP+oygDlDhxaHPPnL4yI4pr72gKAS4925YnS4T&#10;oII1LUcNwMQuFaIV3BN885vfPPzww/H6Zwee2L3/v59+8zcvvv0iBDp22jEnHjTjjw7+wIdP/BDK&#10;/uEPf8A9xAMPPKBmJu6foJOfNn0rqkdKBoNRZWke2xs8dsbRV94wteH91pTJibq3J63xSevN8bq3&#10;bD7WRN2UsalTx6bZ/944uP61Q6a+VPf6vue7dzzf+4sS2P/YZN3BZ/3pka1fmVp/MNTm9Bt+tfNi&#10;/O0D9/7jWN+2aZP2isKS2f/MtbunTPUP3KSz+cnxsadWfSzI/c8HPvCBPO5/nvzCSZM+EQBbnOkz&#10;T/CVanJi8j1ff1yDFOY9qGn/2Pgq3wuxNx0ibDUY+4PMsUJyiqPla/9SVgdeyaYp8inuBvWJJ2aG&#10;Yti/tMjxX5UrA4upUzUPSZfLd/y3xxPj51JGRSkVxP6lWh2dQrz/Nw1MLTOr/SsH2r9Aq/H7H7j6&#10;8HLhwGMyXwz7He94x3e/+91Nmzbde++9MuiJ/WMjADz/n/3sZ/grVoQXiOkfcsghCATghTksl8D/&#10;LYH9X3rppYhu6PhvrwLw3nfq3a1rrklsS345pJTcAes9jYwg3q+ucJRsOjBJK3pXLbUxBGDaHF+T&#10;QA0SQAgAw7d5U6I3ARJqxFsZheSvppgOngymOuZIbZpBiujQp3fPmq5DnN5FaYoOWfJDIoOkyoD8&#10;SOlsfXHhGa9Os4OlKdfb49b2x4/c8uA7XnnDfoKdVKV/TV/d/DEQySXF1UdTKtedmXlzL6/1pv/w&#10;u4bhXbz+uVPNbmq/7JH5n/7LZrL4Q+bdVbHH/9dO++xrM8+bmHao7T3a/r/t/OuLKW+9duivv3/o&#10;np0lWKp2+eWXr169Gn0fOPCLb//6X58ee6Zuap3t1eoFuazJmQed3H7kwg+d/AFgXLNmzT//8z+L&#10;BtW0BK8arWhBN33oL6AoTtaMqFWb9j/tnSccdfWmgxvmTNie/9sTdW85SwDewgsnBGBPwKPlaVPf&#10;OuSgVw+a9tqhB72EF4dM27/n67ue6x2ZtI+2KJb9v/Wu902/+h+n2M5/2mvirTf333Rl/XPDIob0&#10;saj23/D3P81j5By+9oMolfX+5/TTT8/j/ucXl5yYTqR0IQDkf/f//hH+Zp6qRQgASJFNBw1zuBBR&#10;9curo4QkBlyqqZVL9MrcuGSOTkWy/8iN/4JLTV2IiXZKY//SlvkDZ47/MCd5ymDa8T9xRkwpx39t&#10;S21Vfuyy2r90hPZfOfc/5bV/WQUAX/epp56SIfczn/kMNvl/4QtfUP/ftH8sEPjKV76yfPlyfIo1&#10;Asj2wgsv4OCA73//+wgEyIBpDqHF8391cNafyNDtH1gQH9EfhfgqAPXh5YW5etC8PRVp9NfFHMtm&#10;zJiB4xawbRLLCmbPnn3UUUd9/OMfR2acteAaZcyBSb+6ijjvEAAOdUSMB1Mxv/vd744//vjzzjsP&#10;MzMQJo/7ABYhARIoIwGEAHA6iznHbt4cuO5sRE4c4oqhRl677oPx9le/+hU+lfSnn35aX5sBAhkT&#10;TedEBiWt04xg6q+C5JGbYJPYmj/dd87s13wZTjn85F9POffl1+KzxC6Z8faNNye7vzPw5FMv6Kho&#10;+m+SX/1DjQtoW3qXKfd8rqUKQvKt7seRrT42V3B5x/+XNzyMDh298uyA4786rkJDSwlSvRN13Zjq&#10;+P/GcR95efYlE4e90+nbhD357/j/KVEA2+memPb6vkOf/LdDD9iT2+avuDoJ0iPzrQggZuPyJbx3&#10;ySh+7rnnbt68GbLd9fTOO577tzrMJcfL2XU7k9sSDHD0MzH5p4dc9LnT2/BmyZIl//Ef/6G/j6op&#10;bV3gqz9g0lD7kU81tGRr8+h3H/OXNx3c9CG4/Zj8f7sOazcQSnprsu5NbARAigiDLk6dMnbIQa8c&#10;Cue//pXDD3nhEGwKeH3fEyt/+PvHf6fHWygHvCjc/idOnXf0F/+P3X5i1j/Di5duX133xIOmbQgQ&#10;iKEurnxqfqeEksbvAtr/rL/7ie+3L3PiyP+0Y15Z739kI4B5/xPE/vMLARz/d4+ZQ4Tc5Ys21f6x&#10;ESBE+xfLNm/zTJsUy5SvktqSGfYK3f51rNOadTzRb43mke+XpKt4snZV0sO1f2nIO/6rDGLP5te5&#10;NPavIWnf8R8y6940kUcH7SD2r19J/bkMYv+qGlWf9/5fLE2GBdel6vPavzmwFz7+52T/2CYGXwMu&#10;DyZTURAnySMeh1+Bbdu25TT+v378GS9+YvVb00/TXh/820eP+q+ug/f+qOz2jyl0BD3h3MHFQ0/x&#10;Vpw7vK1M+5dVAPB1sYxfzAmz/UNDQ//wD/bGRjj5n/3sZ9va2l588UWxFlgvVgfs2rULBZHyF3/x&#10;F+gXIgI4FBDZ9Ktkjip5jP8Z7B83pTn9Wr33ve81x/+c7F9CAPqDm3I8sgyUMkTKIlW9ZZEhQ74b&#10;ODIBFoAzFdavXy+Gjg488sgjsisSAZXzzz9fTEQuXe8qtendvNyCSFTGbCgnFpIZBzXhEIjDDjvs&#10;1ltvReAHf/EaKTi3KY/aWIQESKC8BMwxQe9u9dZBhyNJkb8ykshfuYnHqOK9OZN+iZuhe5rMzupt&#10;pSTKnYfO4Zg55bZS72Mks+Qfe8t683Wff9bBM9/9/oVnf+QdF847yvzX2pxM+dw502edeKjcVOlo&#10;Kf3SsV5vwqRRyQl59E7O/IlCHvz4IUiKQAmiIbhe+v0rLz3/ijwrB6M3PsJfpEsGvH35hVdf2feq&#10;fooX69atQz1SreteXJ187b7glSvz+D928PT9Z1774ty/tP1/dHBiHD/IlvO3bnLcCQeMx184ieMH&#10;HfWHOZe/+IElb049UuTRm3t5q9Yib/XnTCipcuVREZpBdYfwMQL/yPnvv7rnX57bNj51HKGIcejf&#10;UcD4xLj8lRcTMLe6yTvf2P7dn/47akMMGscH6P2r+cMseoEVyU+eSCKU9EdQLVM+1d/EI9uurG/4&#10;gL0cAr/CExNvvvzGm6+8MfbqGDQ/KUsAnCX3dsAEtmC/QFxCFrxYB7/Det/lpxx8ZHKKXgiEYv/j&#10;xze+Y9FakR88sr448gur3z6+Sb+zAl+MR57BIa/1O1WI/b/14vPufy/9fuJtLJrIdAW5/8nb/sdf&#10;fN3976XXJ7GYI+MllASO8oEhyZlbodu/NqffCLyQmJQOhvpaB2TRmrwN3f71G63NiUgij/yVHeNC&#10;CX9d478OQUIsLPvPMP5LK2JOACIAZSwqgf3P++Snb9iy7V/7B/7tv3/1tW/96x9/5vMy/sgQpHAU&#10;oHwa8P4/b/sPcv8P9eliKB3AK9b+4Rh//vOf/9GPfoTgL+YV4JjhxaOPPopEWSikppt5/H+l4XPP&#10;X3iH6f+j72++50wkvnbqn5bS/hHIgO/25S9/GX7cLbfcAv8OP/2IMMK5wzI3fPTyyy+jv3CPxbx1&#10;rJYxTLos+spq//PmzcM+u2KM/9K63JjhLx7+B98eh/+J/euncIYbGhqQE58iwIEYAfLAvcWTAtA1&#10;+P+4EdLviPq/xbD/zD8B3k9DHP/rYLgySMnQqd0Txei9nQiBDALFvGA0CH2l64OsAshwLJYg1t+Y&#10;PFYBQCR4+7fddtv/+B//wxQD5zpi7QfOfuRagFwtjPlJoIwEZBWA/JbIuIQr87FAWcOoOvP/ne98&#10;5+KLL9axToY+vbmUsUh/yUwIeusm7pP5SyA/KpJBarv5q2df+Mf2aXbuC27tBFYHpCwZ8Ob6ytd2&#10;73zod5ou947yVloXAVRyUzb9DZYMyInfMzj2ZisX3m2fBXDvAj8JnXwX3v00+iQZpHf4i1sc/VnV&#10;XwfBpTRMDuro+o7/E/WHvdqw4PWZn7LbQwedSX5j5j/ltbMuwM6QOB0Ak80Th+z90cFPf3/q5Ft6&#10;b603H6YuRCTVkf7SqajSO5mpQ6QD6wB/vv+Jrz25bmKadXjdYV855UtT66Z2/eof37LGcKsMKUQV&#10;0qi0WDc55X8edfVHm/4I1nXttdfqr6caLVI03uTSmggmatLXKvPUGY3HrtxiHTn91f379o/++o39&#10;L9ZNq4cYMIQp1tuHnnDkIe85ZNpRB9c502bTpr55cP0r2Ahw2EH7jzjk+YOnvXRo/csHT3vlkS89&#10;euDnr5o3Z4Xb/3jd1MP/Zkfm9f+mycnr8bG3/rD2wml25MKtFHUdBam+VdRSg6/9j53xD9bByRP1&#10;vO3iiMmjj37+6Nl/PPWgQ7yfasozaz8uak13/yP2/6EP2WdAaB4U99r/o6f/Yaw+Q1MWznOY+rJ1&#10;yOwZdfVTp89Ku1zxxH/4qTQkXoR2X4dHpGMvq+vmO2/7N+/6XJXo/L8YsxmP0GHBRa9w+w84/ruM&#10;BJKHeCyoaDGn8V/ySxFziYRUpWOROSgVYv8q22GHH/E3f7fxzE+e/9aE9Tr+vY3vC4bWiad+MbDq&#10;zz4jI4wOMjLoyXct4P1/iOO/fjfkN1eHRzF1DdFKAAV/M9h/iON/6e1/vP7I317y8MRBdkQb1/b2&#10;KZffPfHiG3E8U9565fjb59W9+VLW+x/MyetayPzsX2+i8EQ9rGWAWwffanBwEG4/pnhd9i9tmb8p&#10;3jEHKYiGbNiwAbLJp6b947z9o48++sc//rEwD8X+ZVByHQfY1NQEv1IWBZj2j90Bsu0fUsnOf8hw&#10;44034jgApMgBAS6xi2T/WW9fXT8krnWsOdn/JZdcAhpC2x6hoBvz7sRbl/68ycgFxbukEctL91sn&#10;q3Nl0FE1m1hFDl38k0cIABEpzPl/7Wtf88rwt3/7t6+99hpMMJ14mv7Q9Z9YudOTq3XdI9ednbVs&#10;jhl+vfXyi0e/XISKc5SjTNlrvPtloh6pZuUsABmk5JZXf2lMx0DvepFBJ4XMEcz7+yRFXLc7Wr9C&#10;0vsA01uTQSzu8iVu76QJ128bEm++7iMXnv2evKl/Ze1/9T78vLSlPZLaZLh2xSm8Ny5mT1EqwxBt&#10;Cql91EFbX+Aj/GYLKyUm47am6GGxkmLea3rH/+fO/J+Th73LXseOm1RnSb3j/xuuvkQEnHMB7BPv&#10;UqIAtghoGHdIR/38ZkEkzblCM2oD+qMjv+K6EE4LojjC2Q8//DA++qvdf/P0+DPo6l+d8hfN7zwD&#10;1X7zqVt++GK/65fL1Pt7J0+64Yy1AHLWWWc9++yzLgLSCv7KHa3cdstrNCczunqDLpnF1A+df+kh&#10;n1352yefeu3FV+vqD6mrr8cKPXwCLFMm37bG36gbf+Pgd9Uf3njU1IOwEeD1g6bauwAOrd932MH7&#10;Dql/+aBprx5a/8ofnvr9f37hZ6K1sOx/4szPH97yF1ktHPNE7zps6u/+YHdQrj88sHnqI9vU/TCN&#10;RLps6jGg/Y+dvSWrJPWv//jIU+fXTct0ZsHLt7bqqKKCiUWpYMiA4wBFR+oGC1u9jcHrhz/8h6wi&#10;vfXEc/Wnvqtu2pRjTrUXoPpe77/jN2pL5uAm8ggxCQEUbv9qn2qNYqJm18xhWb93OgLIPZ6kmyNA&#10;3vYf0fFfAMqvkgxK8lq+7ILI65Dnbf86/nf+9eqFi74M///Z16x9b05Om2Id7PybOjn+wp6fv/HC&#10;3t88++zOf/vXp0eeFMGkoLrfpoFlsH8piAyFjP9q7aZ1iUnrz66YUFb7D2X8x17miy66CFPTmBM+&#10;9thj4TeKMMW2/z988Ir9Z/6N0pi8bupPn5tcuG3iVy/G045+5Pp3PPHPMhKmu/9BiB8znfDY5Xx3&#10;/bpJKdGX/M0w/sMRbWlpgc+v5pTh/gdtiWOvdmKOkGLqOHgfD+HDa0weqP1/8pOfxHiFZ+gcfPDB&#10;oP3444+/+uqr5miWx/ivAvv2VNmqNk3bqwT71xkaIM1g/3oXh2wuYsHHf5y0DS9b73/i00SiaTEX&#10;+WEzf43UjHx/ojInSm1if3qzqHoyjca0pJwawv5/bO3wLYJ0fBqktrOvQ5zLvta1WhY8f7nC9/+D&#10;yBJGHoQ0Lt+a/plfYTTBOkigmATEUdffLfM+QMcNGanw64IfJFnoLn/xY6Z/5SMZhfBcd4y2WNgm&#10;Y5GMg9IJHeXkzgYpcjsrl0gitxqun2GpSi59Lau2C/iXXCVu3lKr76rDqdm6+cOGLugEmimwS2M6&#10;4CNz1kvLyqiuv51yD4dP5aZWFSfE0o3/p/zp506befjfXzD9999oeeGmz7xw04IXbr7o9/+48Pfd&#10;n/19z588v/nzz9/S/vy3Ln7uW1947p8uee6fLvvdPy/63ZY/+92ti5/d8sVff+uyv//TWad/7MQ/&#10;+urV5s+WGomqVZSoCjLlcd034O2nP/1pdOG/fv/TkTd/he0HWFj/8WPt4xJwnXPsPAAdn7QXvNt/&#10;0a3EX3s7wOTkU5NPPzr4OIpja6iKJL+qwl+1IFYEweTmUjAqQ0kR80POQ+ZdvPeXT7/y4puTBx9l&#10;HXykVX+YVX+o/fegwyfx9tBjrEOOfvP342/97pUpk69NmXx9ivWaNfm6NfmmNfHG5PibSBmfePuw&#10;kw8yf+LFpAuxf8QwDp3/pcwG8953TPtfZ76r79JZP7h4FpZv6HXo/MVYSOFd8qC6E4NXCEHsH7g2&#10;Ljlt4OazDzvYXq++7X995NsrP3ToQTZ2JJ7/R84ZEwGugPc/av+iU1WZSq43M0cefNjWS6+/9pNf&#10;PGTaQYcddMjfnPslvD3lmByCg3pjJg2Z33FpLkT710FPbyh1GBETlcFWVKPfKXxk2raOpWLnBdq/&#10;2ZBrlBZpRSQxaR0VpWlhJaYerv27tOAz/id2T4h2dKmUPjI9XPsXAZref/rn/uzLOC907+vW79+Y&#10;rE/4/wgBnHh4XesZH/hs6/lXXfHnd91z79f/8VbBpd8yNTP96kkfMbWGX0z8nuLSaTbkwWkpSMFE&#10;8U9/+lMdu3AequRU+8cLHK0qO86QWX0Y1Y7kVHtzjX5qQppNyWMTvqzmK9z+sQj8G9/4xs6dOxEF&#10;2LJlCxzX97///dJiZvuHDLiXkFsOud/A5Pmf/umf5jT+/+Hkc10j04NPWz+JTf3w8XEDfv2954l+&#10;09m/OJCyQBt/kdN7/6MSyvfRd/xHcfj/Yq54/aUvfQlr/lEQnhBe44WoI9D9j2WJ/48N44JRCsL+&#10;gQiL7eH/j42N7d27F8z1Oy4dzGP8Vz5CUgzSdf+DaiX4rsNCEPs3mauadPyX2Jnaf073P1KbyiNv&#10;ZSem2JJc+to1iyM8C7f/+LiJtmXhjWlnLmWbo6ppshnuL5FNfyNVN2Y9OhAIR9c3IeDb5557Tk5x&#10;8F6I5OF0wID1MBsJkEBFEVAn01wKqPdzMqCrh4nIKELgiDfjwmusP8JbudApWUeHk2zwWv6iuE7I&#10;yJ2ZjMgyQMnop36LfCTpuFCbvJAMOpTLgO78xQx2/v+wy1xlkB9F1YtKKH2Xt/qplFIxXGO4dtBb&#10;UMdn/RXwOnjmD4SM2PqDLYeoizByhyFNZBj/p9RPeetDc/91yvsf/vnIG2+84fot9LVD5IGm3nzz&#10;zV8+d6D/1I9P+/S5Y1gLkPDwTQdMf01USNNvka4ZyrJbQ8on538SL/qffwzr6p0j/7HQIE7+PYce&#10;b2/+t2uJu7Oy+d2OCNiJdlDgRwd2ozhmORS7GKe05ZpNkg6q/Zi2p33Hp6/XH/vKK29bBx0xOfWQ&#10;ibppk5jPm5xib/XHswHfeL3+6f+qf2jLtP5vv/7oE2+/+lad9Vbd5Bt1k29OTozhAAW7UfvogrfR&#10;DbF/MXt9kbf9Tx51/MTU5LfDNBXgOfeUI25rPfn+P53159hWecjUl98cf1tPCrDbnjJ21PH6lTGN&#10;Sr5igitX+3/uwFtHHT5tznuPPP2UIz70viNnHX/YjGMP+aOGd+Crc8BYg5B5fBOz0a+Y63uXwf5l&#10;yte0f2nolTdfe/al55eefclHTjj1j044bcmZC19+4w9PH/htZjF8P9XvtXz1FGCI9u87jGhb+g0S&#10;7chftWF5Lc8IDNH+5SY76/ivA5rqSASTQVIEC9H+s47/MgDKV94chCVcYo48Ydk/+njW/POc54VY&#10;L741iVCY/c+JAhw+zXpjYsqv35j2/FtT979V9/xrb5/+R2esvuk2FFELT3f/j5Mv8UuK31Os6IYz&#10;D1cQpb71rW/NnTsXibh2796NI7cA5KMf/SgS8Wv71a9+dfv27QL/rrvuwh5y+UXGhdeII5iDs2ly&#10;8lp+NUw9Srpp//C9sbYXF/ztAu0fW7537NiBTeCf+MQnrrvuuu9973vwS3Ubgvld89o/nhqDNcjS&#10;NVDChbdYegwI2EWP6ECQ8f/tI+wHgsLh/0lsytHOLqXO+ye2/3Lyv5dMee/R9tvxI0/MbP/Igxbl&#10;/kcEdt3/4C1UIJ8GHP+vuOIKeO84EQBl8UI8eVEKLv2a6++XadLiuML/X7ZsGR7Fp2aGdEz7wyPD&#10;EgCs1UeRAwcO4GbMNermN/6rkaidyAClFi4MVXIROKv9q33qT5KYqBqkfJ3zuP9R09Imgr8IcfyP&#10;L9lSUnrHZrahuve9S8t86ybcoVSpGW81UoK35sCtZIODkJwzZ84cHh72LYUDHnC8U64Van5MpX/i&#10;+of0LZawy9S6TLHbb+VKnW9PpmeaiNdcKYX9ytpp1z9ky6LSZG7CzopdDU/eeHGyhGUUSelUChxp&#10;JLVL/m2Z1SV7kFlUN0sfdnmrigWrkYAEbtEzc7pe7z51YkoGK/yVG3GN9eqNmg412NWG1/JXPFUp&#10;KK91lNdfEa0ZH0lzMtypz6NeruDX2xfMEOMUOfkHJyzLP/iPicxSBDeKZm1o1zVUiiR6yd2JFBHZ&#10;pDty4YbGdNLkNdJf/VyD/PvDnzTi7de+P1X+Xb/Lvo/3LSJs5UbW/OXW2yNBKm9FfRnGf+R58aCD&#10;lz1/0oqHD+DGS3vhtWU0iqrg/EN3Nz/zxv/8w/HPTB6kXVZJ0JZahWhWVSa+hPz6CByRTW9r8NHM&#10;We9DnqFXnrIn+Scm35h4c/TV+FG9/zDyjzgUUE8EtMMBcHblLxTm7Lh96qBnUVyO11EC5r2sUtIO&#10;qoQ6laq/lQLwwIE3JuoOnphSj5lze+GBLDnA3xf31z30nWk71k7577umPfEf9fd/c/yZ/VMnX7JD&#10;ABN/sCZeH3/7rfG3xybffmNi/G37+MJEyEM4FGj/k+96r9c8jqyvu+KDx/7gC43/eN5JHzv+sG/9&#10;9IU/jNlm8PTLb7oyo7h4R2Kx8kKUInLq0+ZVQZntH8V/8cyrb709cWbTUZ/+yDsPPWjqccccfMq7&#10;D/34aUe/9Ie3X3gpyymAqo6s9z852b9Ue8ujd+19+fd/f+Ff/sUn/mTo97/+6gM9XvPOkCJehIwA&#10;pj0rN/NFgfbvql9GRWHislj9WnktWTQVlv0HHP/lW591/JcRoHD7zzr+69ii46QOVjr4hGX/Rxx5&#10;5F/9r+tu3d67+Oq/gv+PZ4TgAaa2/2//rcM/jHHTptQhFlCPV1OnvTw25dlX3pr+vtNPbLTnukXp&#10;omWv/S9cuFAGUizYxlZqGdzg6v/f//t/RX74irgDR4pSVZO4/vrr4XnKcWBSM06YQ4BAzcN7/y85&#10;RelqSC77l+3lcC/hb8PPxNu8x3+cewd5sDQaqwAQhoaD+vd///c//OEPERGQn4nM9g/39f7775f+&#10;ipB4i8T77rsPM+d4ocOX5PEd/+Hh46NfvTj5k99ZD37RpnT5h+oWnlb3ydviewEQI8h8/4MisjUJ&#10;f/EaR9LqOb66OhJzy+hRZvvXXqAqkIFmsQoAiTgL8Mgj7aMK9FsvHREFmeODvpWQBPx/81NEfxBC&#10;Qgp+6/HMONSGLQA4DqDw8V/vHNLd/+jPq/mjjy5ktX9TuXLPEOL9j9q/fmXATeauJKAjl0SXXEfa&#10;hTX+J7dxSvfMmzAZ5lQ9IiVEwYZJM+4liRIpVNElBd9/paxVmSOFGKX5V1kEf4FTAP/93//dNz/S&#10;sSwzeFWunGef02rteTqxnP7X//m9J1u/vEhO0IJ//bfW15zdAndeZd14cSJSYO90/965d8Y3FcxK&#10;fpBa9c6V8dLrWp+88W/jK/YzlN3zrQdn2pXaOxOyNmFvasB+hlOvSpRwitw4K7G94c6r9qw03fG4&#10;aMi0co9TBsXja5PStfXr/xxNdDKl+6jKLaq2e+dVMxMQfLuft5pYsPoIyE+v7b8aO/B11JOfIhmg&#10;JJv8IMlb+d2VAU2GL1zyC43fSIxRWIemifoz5hqg5J5bwcpbvZ/Da3gpen8gAuBSmZ0d7LYzPzHx&#10;Njyxt8fG3kp3vfkWPkQGLEpA5kSp+EOkhYD2S+qX3sktrzSqkug9nHRHf/X1ntW8eTXNRrsgiYrX&#10;LIh0uReRS6gqW0Gkt3dKXkT1Hf/jWphS92jdMe0/P+pfHx3GPYFLEtEsFg3iVJeHfnMg9sKx35s8&#10;1jxNUbspfZfbR+Gmwohg8qlqVm4LTJnfeay9YvzA2Iv4nbfX+VuT//Zs/ISYN8btdQqIAshfeUZA&#10;/K9M8k9MvGi9iOISdEYrWrkQUK3J6feSRzur+pKcav9vvIngwlQcgyg9iEcBXnlp7KePTHnmvyfe&#10;/EPc5F576aB9e7EFYAqiANabU8ZfmRh/fXL8DaxumUBzY29Itb5WjXpFVFWZyJbB/icPn24aRsPR&#10;B639HzN+9MXT/voTx5/0joN+8txr7dtHPvjuQw/HWmTLeuqAOwRQd9RxWr9AkEu/vEpDlahG7mv/&#10;aGVk72tvj09+8H3v+PCsdzz9/OuDv37lzNOOPvPUo19+7e39rwQNAZhdlg4KE72RDW7/+uXas++Z&#10;u574z9Pefco5sz76jYfv/P2rB8zvXdbX+hVTGdRsXFZUuP0LW3MEkK+SjHtqw5qo331Jkb/mQgD5&#10;chVi/1qt1qNfHFGQ2L9ao+/4b8rvteo87B+VZBn/E061yi9gRVTz+1W4/X9l6TXtX/zy+049ff+b&#10;1vArk799fVIm/23/3/5r/ztkKvx/+xBOHBA47aBDXn5rHA8VafzoWWpd9ggW4P5fBgoZk3X8x1wu&#10;flIRI8CKAMz0wqlG4AA1484cqwBE+77jv8JR+zFtW7WmwyleYNpfppf/9V//FTPteIFwAKIA+iUN&#10;Pv5DSDz+DRVi9TuiGHB04aPu2bMHbioefaeaytX+IQmeiSbPkw9u/zj/D6cAIgqAq+v8KefcNvHg&#10;0ylnDGWwfxw9A+H/5E/+BH/xWgIB3kt0bZ48J3pR+zeLYJ1Ff3+/pIhzJ9vUpRLRfrr7H1Nfpv1D&#10;ZSCDsjAYxBTw4vXXXy/c/oPc/+hPjMwBiJFod0SGIPYffPw3B9Ig9i+o5dlMuqdVIjiyI8B+TtPL&#10;L8NWccI9TBT7LM444wyZ5RLI+Y3/yYNbXEO8alG+wBL8wAvZ/6MbS/BWEmXth4ouKXrIgXl/I1Xp&#10;r4K0q6OJr+1mTly5ciUeB4Dz/13ZkIL0pUuX5lFnvAhiAE9+7z8lBuBEAM7RwwFb122JRwNOXvS1&#10;q07d+S3Hj3/o1hutq74W/8A6ezE+eDC5jCApyKmJTHaWJ0edmaaMZc9dnKg0aBNGr50id+rBBiKw&#10;r1yzTpEIx9mLnObStnXyousS8py86MtmoASP1TZFfbJ1XaLdkxctStDz637+WmLJ6iMgv0zmTSde&#10;692ejON6byHd1+kd+Qgp8iuuI6PUJs8xlY+0Th395CP8NW9Z5AdPW5SfTHNqXT1/HSft6WEsDsdU&#10;7Ftjz742/cf7TvrxCyfvfuEkn3/4aN/J/7X/pN+9duTY2NsogigARkTzt1MFlhcux1WkVRrSKemR&#10;+Ztt+myS3zQb71tXfgGCy7uLVWFqSEJxSRO+47/LaMfqp2149eQv97+JJV3qJKNmvMb8zL59+/7m&#10;twd1jZ/wGmbbExfc9PG343f/oh3zxlR+VnS3nhQyf3fUTpAuP9KO1hw3297zjzn/ie/t++FPDzyB&#10;xGUNVx5uHeYs+3ecf3uVryxvd17GX8SjDGJyssxeKpd7DhXJXFGiylUNSkfk7WuvjDnHINoxifiq&#10;A6zpGB3EOQUS1lLjnHj1J9gIYE2OWeOv4tGB1jgOBRizJt4aHx97/tGXJfYhAhRu/5BMzaPjw+/8&#10;j0tOXXT6sYdOmzI2Mbn+R3u/dO9TX/sfJ5zxnsOlreH9r3tsL+5aiwpMRYjKIGdO9o9SWAWACf8z&#10;Tj1q9slH3HL/M/f9+IVPnHb0H39g+nMvvvWisxHgledf3jf6+31PPZ/hn7YrypLvtahPLSeg/auV&#10;Yi8Jvo2yfgQxJ3O/40EvvHXI068d8qvXDjw5nO6fmJDQ0HFGwwHy5VJPo0D71y+I67upCtIxUHLq&#10;WxFPvuZq9qHYv2pE1YFWvOM/BMgw/tvf0lDtP8D4H3czIJjplApY/SYWbv+nzT4d/j9m/mHjv3rV&#10;fsQk9gI4pwAk/P8pjv9fZ6fD/3/tbTsnFkvBoI961/Fi1SpSBvvHLgD4yVj6Ds5YDoCHq0tf4Dbj&#10;oWtSDx6JJ0vQxTyQ//9v70rArCqu9Ot9oRsUaEBREBUBiRG3qLhvSXCLM8a4RY2ZKBFQYyZxCVFH&#10;Y3BF44CiKKgjKuqgUVFUcBtCRFAhILKvsvVG7+vrZf77/td/n75v6dfdD2jh3q953Fu3bi2nTv11&#10;zqmqU1hjL8awXcnisAog9rNdz/I/1/9D7Z8xYwZzh1aJR64FIGyyLvqNhP/Y/49dCTfccMO2bduO&#10;P/54pPP2229jvhDrFGAFgLnedoFI/K8CW/5nP+XnMeK/q7uFfYzC/5iuLykpgUN7qIhoFzWNKx2B&#10;P4sdKv8wPusyb948anNsPoaz1fCLeoFiQnWX/MPIYnsly5TZNCxMx/mfCbYq/2j8JRSwXfSVihRH&#10;/BfPMCOmrKEklP+j8wB4Epz/4IMPvvTSS1hj8u6778IHBxJhj+sI/jdPl5Ff2bpqJ9FXnBFaULVr&#10;pDrY/qzOaQlEGtkpu+jkcL1dvnw5yozz/7AJZ9GiRZhHwi/uEQL3JB07EbDZBuCyAAwa4MBc8OrX&#10;3/GUjWvup03r77mc/tIngo5X3RVqUrUZHlhpEPXb5vgxZ9GcpfNJywydAjcvb2iqxalnD3rvVrtL&#10;IGpezVsBWh6l0LKoxmhiaBCm+m1qci/yXkAByd8aLQSgGuk5ljACkZ1KL3+tLiFJAt2S+EtFmrjn&#10;Eh0oZVLQ1MApAwRpzwjMiNhF8GyCOGcPNrTEqmr/xC2/HLt25J3rR961/rdh//68buSf1ox8efu5&#10;WBAAHHSmmZs0QOZlS4j0WTyxAAvPYUDKP98Kb106GCNbJgp9pJRgL8RnNBKWj8zUju68t+OIqynt&#10;QMsyBPKChutb05Bx2eq+j8zbDJ2f2/6B5y9trry+tO+axgyVGDlA+Q/8BVtQzaSGYDFsC5JVLPOo&#10;qKzF1tyt+CQnrYeUKizyf3DVhBJ/6X4Zve8Zcmt2YlZgSX3DgPR+p3c/CdNqXGEPXwD43SexGz5H&#10;yW2+nDdw6fyUCURJ8i3by4qPAeo6JyGwuRzLBG4qy30V5QlJaQ1dg86fHVbvnp12zIDExlIcOels&#10;BIA7ANgl/FV1OIRvW82q/84X/4urO8L/jaX5YoxnFuVe/dbqKYvzXvu2YMQry1/6puDViw49IidT&#10;3LWyMMQEUJIvhmEDqVTkTCucxcj/iPb5iuJe3eB1L2n21wVfrCwZfGCXtJTEBauKLZ9Hv29V/onE&#10;/0o2lLeH9jnkkiPPnr1q/qKtK28745peWd1jLw9icm6KF0nBhhOfMzAu/M/eIVBVXWxXsj2IHIu3&#10;aj5Xs5LDO8L/LIw6FG0xofhPEI6E/+pWtqgd4X/WKyr+B/dLq4+zFmqpePH/wMGHQ/+Hel9U63P8&#10;/wf3/zv6f2qSr7DcCYFFAHGq6h3lH3/YnVPrbA1rrCwrZfNpUjQS/0PPh8JMR3eoBWYgi4uLOc8H&#10;ZwE8a41cLZ5pFf/1Cb5Cg3IMtUOJwsn8mOWGFoTF/9D/Lf/LCoDiqQBKJxL+33777Zgz//rrr3HM&#10;zdNPP33TTTdBuUKDwtIBRwb0it9u/p81a5b08Fb5n3SDF4DnL0wcFti1DF8A2BFwev8WztFYkbD8&#10;j9IOHz4cH2IjA1oKSxhaRTmSWpDCG7UgH3E0IGwuiHnooYfi8boTKuaN3rLhTxs/v3Hbf/yo7I9/&#10;/GOM/M9GwYUGwkYJ3MBmhDV9CM/IyODbjuM/h4xI8o8kFuQltyAkaSz8T/zRb1zkH8v/Ir4WXGhZ&#10;PeoFR5VTp07F0glFA/Xy8/NXrFgBW8AJJ5wA01W78b+Ftq9USEfbeXhvGSU6k1l+Eu3sGGbTJzu6&#10;On+M6WNRxDXXXPPCCy9gDRJWlcCqhy6NEGfV6Ny58MwUYzqRojXZAFwWgCip6jiBdpwqEOO3MUZr&#10;a9X7/fJ5Z1sDdgkYO0DYvByfAWa/Aw5R8C6PAvGkgJUkhBucVrJCIbLU8i0YrbHsCOKInKnKtyqi&#10;USJRUgHlKrjKgIEcCYiBHGtlLZYMyhoyKQ3GGnjs3JSzQxyCWUO9v67u2x0Z1XWNrf6tKUmDf0JM&#10;bDt7AeCJrqkkFHk16oRCqwv9NaSxUvycv/ZCSNqry/mXOt3xA3zHqdX8u/2UqtD4/FbjFlMWKbQg&#10;jYH45Uy+laJc+M+KBPXb4Mb6gCHA55te1vOy+cmfLlrxr++23ZzX9c3GXsHDtZwPHM97gT0Tzib3&#10;Bsi2LScTXEOVKqLWl6AZygDfbdqMaAdm7E89n57/8+sKx35zf0Vd5eCuAycd+eAZ3U86MKXv/UPH&#10;3jboxmeGjT++2zGw9AT2e9QfXO/4W4LBXimTkUgQXBJ0NPyRpKSqZexmutU6beHUmlYA/KsoB/P5&#10;EpP8XfZrTEwh/6cdc3BiVgpcAFD/d44DaPQ3Yg9AhX/9E9urt/vF/2qg0OrHzv+J+RuaPCHWV/vr&#10;Zq8rGvvJhps+WPdNXvnPB+87sHvAq1XTtSK/QpF548tbh5fkGSm0pBIlZpGCdIiR/xetcXx8fLZ0&#10;R1F53ZaC6s0FzuHaKza1fjifC7miyD+R+F8mHpFXad4w/OJ9M7Lv/+j5Rz6d1m/fPn8669eu7KI/&#10;Sjoi87C51eWbOhGZKHhZUa1N/C/6iyFVX/Inu7DNXem7moyPHed/q6hEwX+SnaAtemrmnzQkAsSF&#10;/1vH/6YdSSqMRhniVbz4HxO/dAFo/P9j/7+j+cNl6KKt9bNW+6HzQ//H/D/+cF9RXeUsN2toXLkw&#10;uHJWYw1L6+J/qMSnnXYaJhuxM1z8wBBs9cVyesz2QxthVxV50VjcIMBPyCdM3JW+OJyfi2IM11vY&#10;IKD/Q28P5X/uCKCXAVyt8j/mBU855RScAI/0H374YSzax1mwvXr1wrYFbF7AXOtxxx1HPo/O/yA+&#10;tC+OjOR2LHRH4E9/+lPI0LiJhf9xri3yGtY7Afo/1v/j/vl/NcId4CdXB90BJpU5oxKKGp3/yZM4&#10;yyA6nkC31HjEMlvOtJyAZQWPPfYYhjM4XIfOf9c5RX27Ocup8Iv7a48tYZuyxfGh5B/EwfIBSGI0&#10;yvBCTCwh4f4IeCuABgv8x3YA2JJIvY7jvzhQIEB+cHU9jiYWx6LzP7mXhBI/iNVJ9nbIP0zTFgP3&#10;XE1vT7PCnD9WZMDQBmKOHTsWfisQDb9wyYmtN+eff/7s2bNhUqGTjhj53zJA8+wN68kBmFXFvcQX&#10;Aih/XZftJGHfsmE4RiJlInVo/V39Pzof8630f/Tnnj17ojMDpMCvOHYS9sKOzf835U8bwNyWuwDg&#10;C4CL94PlaJpm7z9gUOjseiw1QZwYv40xms009JNNG9e61gUovmMHeDW4sSFSXs7nzRshnKewVzuK&#10;GiOtvGh7OgVkEMQmcAEWRxpVnTjO2Rg6IqHplL+QSxhCd8QEHO5T5UVcIiIRxIh+fEsLN99amYPw&#10;pc9ZBmGXEDLgCyDgKs5ZTx5TazllCLiWx1eoqMVVjbXMi7lw1AzVjuyAqkSI6vbCq7TXK/mX/r+O&#10;npn2WTr/0v8vgzm6LjWETVZI7hoIKOrxbVj8D1AouL6dW9yb3Ovh3pdbn3TL5v43beyT39jcZIjj&#10;+LbD4v/gEgDn0YqJvFcjklbkEDWiiMkC22J/OucThPzkgDPrA9NkHAehcn1bvur3i+/Ory7skdb9&#10;9sE3PXvso91SuiLmAZn73zzwOnnoO2EfxycWvElJdlTiLAl1EjvfxXCKYiyYeI/fpuQtd/jIuRzu&#10;cIjmr0lITMJJCA1Z/WpyhiUlp6B2VXOWVM75wr96C3zf1VVU1pVWVW8qLlqwY/V9G4oXwi9AcFuB&#10;JkA6yP/J5QUNde4d/uSWCQu2jP14Q1VgdQauKn/DuqKWqwD8/pSyPDYT6yvpyvajNvE/85q/ovif&#10;y4s/XFQAv4CFZbWfLtmBx282OhJ2jFer8g9LGAv/M8chvQf07drrvtlT1hZuXrZ97auLZw/ovv/B&#10;PRwf4DFe6kdkYAGgelYc+V9Yp47PHHVJdGbXYNupSJpMjiP/x4j/ki1JVXYrUZilJf4LHHYq/otQ&#10;LInKQ+Yh0eLC/ws/n4eduTCEYrV/VnJg/T8XAiT5viv2rS7wz1pZ68z/+535/9oGX2V1VXFpKegx&#10;f+b0jcsWuXpZKP9DK8ayptNPPx3EDIv/mDaHqr9gwQKbFCNjWg5vSecY5X/bOmw+8f/QoUPhXi4S&#10;/2NpAMwNMeI/FKePP/4YKjqmzeG078UXX0xNTcVxgDhB/Nprr8XcHSbA2TrR+R9WCSgaOocYUw7Y&#10;koB5eGzIx/y5zB9iyLD4n7pjOSJg5/+wyQ3wCIALvgDgDvCoZ4LuAJPLt5Btosg/JAsiRJJ/IAgx&#10;ThT+t28hNWENNWaYcdoaCPWb48tdeIUQNitrx9Znp8O3kL6smwYWHmXDKQnQ/2FtgYEAJYFTQJC6&#10;4/gvrmAV8CheFSAIrxiHdGiV/23nja/8wzLbkoeOCLC/QP9HOCxuPXr0yMwMrq2DDwuo/VxDAcMQ&#10;1N4RI0aAh2Pkf+JhsMnYiiIHbmjLQdJ2TsCSz1VQV88PrYbagBVmXqQm20A9zaJ2pHQUDrsd5/+h&#10;/7cauQMRAjaAKS38ADipvXdrkwfAuX+59b1Bo69xCuHsi4ejQJ0isGnaX4Ku/lovQIzfxhgN+clK&#10;EfrJXfANECiwveb+xZx+ELAQRMuraR/Bpml3Rdrt4Pp807Rp4dwitE4ZL8beRwGJmJr9FlYKQzRI&#10;gzx0RKJjVGmEZgjXAhDyBFaEHfwKiCmpSLvWbBsDGZM5cthzwRpTJpQFTJzNJwI4elvT3405k3/X&#10;e/ItfZ7B3829Jt+Y87R9C9B1/gIbAYiW/NVAq0xVHpneWXJBqFUYVHJJ9iKvqyL20UYWqUUfFomU&#10;sSOIxXPX+OrC/4DaH5jcbvKtbwwBjjkAb+D2bsM3RVUVUPoD2/6bFv8HDAGBhQCY6jZrHJijGojE&#10;oWaiQFaB9NG4Rt7AdtDq2uof9BhyUFp/Z4N/s1GicUXlmqsWjnlt09tYgtACNfPmO4sF6usGpg84&#10;cfBxGI8hR7J1+MuL+j8+5KjKQZDhLrKwwGqg7LWzAp4HOVI6hhLHEuAwRgIWAlQdcEZl/xFsiLJX&#10;FhQ+9GHBY//IHb9w6/glG8atWP/A2vJl8AvQvJNTDN9B/oeD8frPpodyCEJQ2Ke/2nr68//6YrMz&#10;J780rwLrI2zMus9fS3XMa81eEiytXN0qRv7nVys2l19839dvfZ6Llquubbj35TV43F5UEzt8tir/&#10;xM7/zHR57voLpt4y6fMZOJ6hqKrs928/hsd1hc7JETFeAZIG10iTaaUJsPfFkf/JHlS6yLecrbGw&#10;KVBioJ1pd6FTXPg/Rvy3oqMKxvLsDP5X21kAEaqQaCiSslaTCQ3ixf9VlRV33nj91i2bsRYg1XH+&#10;31hb34CzMTaX1H2bC0umczrAc19WbikqyysqySvI31FSUl5SMmvKo3Nffy4UvV38j03yUOfgHF7V&#10;dPE/VESowTgdwBJZQw/2qMPf++LFi0EZpgA3ZpirJ14xxI4XZDy+1Sc7g/+xbB6Tq2iL884775VX&#10;XkEWV111FQ6rwxw1PIthZ/Ftt90WC/9jDwIME/J9Tk/DCGwT/mds+NAFBaf39w2bXL94e3DqIHPj&#10;bMIgo4WVf8T/mkB2yT9cGql0wuI/3tJTMju+hkgkzvl/ezEkCv/DKAMrAJYSsEGFG6AYKIzEYY+D&#10;RwYYsGLBfxxPiP0OWOLNTJ988knIdagRlp/wfEFSAIcXYm08buADjtPpkyZNYvpPPfUUicB0yGwI&#10;RyHpsQK/JBoSxyMogNSQi0KQDhInhZEa6zVz5kyEIBq+IlSK/wWbllDsKS7+d9FWj/JzjxMrmCMv&#10;6LxvvPEG75ELPEF89dVXRx11FHNsk/wTXNFKtJKhTmIlaaea2EVWKo0F30g1YTrkA3YPu1SD1RCL&#10;R0rEhlP/h7e/naz/B8h9zWjfSrfKPGj0QwOmcMP/re81z4j74I3/oXOdHfX0BTBnwKn9YqkP2zW2&#10;b2OKFvBEqBX9+CS4wJ+lOvvVJl+GpnD9BwS2AAQj0Ilf+Lwcf4I4BSEQFycb4PSBCFeLzy+d4+sf&#10;My28iHs3BezQogFVJCFSUVoVOulsXk778yBcDs8uWgqLGC79hECkyEQkyXMSWRhBwCihGSFSjHlU&#10;XOAvoLw2/Z3a7atzchaP2G/xiD6Lz85ZdGq3r/UKu9vNOYLN58mzhPhlZSUnEUKtMq8iCU71Yai2&#10;ZmvqqjgfQz+RUVitw7pD78UnbBFefLSUDMX/KEsAjF3AWYu/dXXpljWlXPnPxf+O5h/iC4D0kcjI&#10;e+artqP8xJYiufQWIRhKF329GMUemD3AWXEQ8PzPrf5gi4qGqgnrpv7bP389YdWUuXlfLNqxdMLq&#10;KX9b84yTeH3CyJyr8SHkP5x4pJaiz0hlhHA6EhdlrJjFAou7SMOUHWuTy+Hqn0ahgLkkOc0xKPFK&#10;zqjteWTpoKvqUpzTlSH++78rrV1VUrWytKEI7NRY1+XAhMQUZWe5SA3UPv5PWfxOQ211YOeGc7lu&#10;VhdWnP/y0htmrhr70Tr7Cp+kf/U25UsWRtyibi4hQbzdKv8nVOXbOobe11cV+ou31GxfWbNtRZQ/&#10;skcU+YeljYX/02vDLJm0BWs05xSkfVcV6Y/UYKa81yJKdXOSseP8z1yk9iNNrqBRi5Anla8e+ZW6&#10;Uhz5n31HRCABQ/Gf/YjlsWqkC4jiyP8C27D4b2GZ/UsVQRniy/9rViz71U+Gj7vl+qkP/9fz4+95&#10;7pF7pjx878LPF24rq8ehABnJCd/mNbw+cdwbT97/9uRHpo694dHrfzZ/5qsVpcUkJhsurPwPhRCT&#10;jVSlqOdQn4faD2UJIViBD5UeLvRI51D8xwJmbcdDfCwKuPPOOxEtkvzPRhT1bNPHkf8HDRq0bNky&#10;JAhbAJYS4+aCCy5gLUaOHIm5VqwFYHa7gP+z17zBvQC83lrZiO0AG4KN48OrLquctQ8EgSj8D5kH&#10;b7Xs0co/9OdPoUh9Myz+Y9s5mglz9RjIoL1D8cYCEGS9paR5LR7LsLk4OFUchf+RCLRoNShJOmfO&#10;HFhb0MQoT0VFBXz9kHki4T84EAvr0EBYL8DxGhdEO2xSwC82PuAERxYJ9iZMhkNVhlHgsssuO/PM&#10;M7ETHGasCy+8EOkjMkw8oAA/odCCxPHJ5MmTYQyCMo+3+ARqDdaJwExgE0EBzj33XJgJUGykzGQR&#10;iGkDpIyvYA5jRgIitRdrF0X/pZiqk/WwDgXfYvEF9/8XFBRgMQ4u3IN0PGVDifMGS3VQDIoQlNN4&#10;z3ztCOKSfxJwwp8KjYQYlYjAcGEr3+IVKIjFMyATvoUV59JLL6XfyLAXikUWQTokgcqnXDjAcyoJ&#10;PjmGDRsWKTWGa/7/5JNPjh4zPm+x833KAKs0hwTEJx8vFY8CHgVAAcgZ2OzEIYG4IXmLKEGYoqRO&#10;9ICllpvc+Kghk4nAaksgwiuAFe4pJkqWJS4pUNBkRRClaQGdooxgU/En3brfuSdkYUFySXndVcsf&#10;LK13jtXF9feho7Izk7BiCzWoqWmoqK6/aJljcsY1tMvqhwf+LTM9KTU5ccyjue/8o5TFIOoigqAY&#10;IaSDhVYKmgyx4iZLC5JqGGCBIeh0ebPZ73H5RSld5mWJ/cqHl+l8Pn0IzBdlSGRSm+WRKMkyIJzE&#10;iYT/qY8sgDu9QFHxG7wJ2B4U6OyBb36FMT4nPTM7hdv0A1PizoKJspuOljTDwtjhhjTRPKptcZJU&#10;ihOUc7zFujsMald+Omqtf2MCZtCc2XZH46Y9o8XOAYYGVniM6fOrXx5xCbeGwgQgIYDpW9YihW2D&#10;krwipt6K/8uGXV069Be+RGfnPHJMqipN3bQkMSEZewFgYEoI0MtX70+u2J5WvDyhYpuTQVKav9tA&#10;f1Z/tFDmppmJFc5SUlepOs7/Fd0PqrvkXvFMLDdJr9+dtWM9C6O+A8pb6xIbgqRrN//nJf+wRXmw&#10;dyKzd/I+g1wGEVeZs9c9QvpHkX/wCopNO/h/7talLYvkS+6Wkbpft4SkaMaCowq7E+gsNcQbZBuI&#10;7Eq5g/zPbms7FGsq/rFVECQyUDwcX/6PBf/ZoSLhvwsPyVod53/Lw8xd+M9eH5CggzotbgTau4D/&#10;z7zid91OG+WvxykAjSXV/i//fLyv1nGKQfYQQcTnbEENZNH537Yvv2oH/oeV/5kUi6citcr/bcV/&#10;HDqDuWjsMeENnM5CJ8QkKoY8eLmD/g/vaw899JBYPRL/41v4HceyL+hs9CAI5QiqIDwCwErCue5Y&#10;8L/isJ/vOO3hsPi576d/gI1ABIkk/8SL/6HT4UK9sEsfv1D0jj322COPPPIXQ7be/eNiW8J7Z+/7&#10;3JfdIsk/sfA/xAmIJVDsY8F/KOTQDa+44gq62sESAywAh9KusR6khhqPiWEopPDFCC0d+jkKzCl9&#10;rJzHLhLs+IDGbvmfn2DXhpgNRgFYLh5//HHsgEAisAWgWZkIPM0xu+7du8P4hcUvSI38j33o8FKB&#10;EOjnMco/0fl/+vTp2CWBKkP/x+mMRIylS5d+8skncF2JR0jIcGn5wAMPTJs2DWWAOIe6wEFAq/h/&#10;5ZVXvvzyy8IlZ5+kej57HblNgpGAktIefsHr2HsAExFWUMBMgrQgfGNTDUiPEBha2CVIU6Sj/oNk&#10;YXpRdyXKMK9IfSxsr7jjjjvQ/LtI//dtmjblvUFnt2EyP2yZvUCPAh4F2koBSVRECeKPHe2IIQAx&#10;mG9xQxd0vIhXxDG85beIw+NtrWqhZJkdC0lxlr8Ml9xDSES4VFyBvm4Kd5TV1ezw+YsS6oob/DX1&#10;fszPOn+J9cUJ9cWJdUX4S6h33upVo7/K5y/21RVVVxZWVtUKElUGVpxl40wd7jVlp0JabcpSgzYC&#10;XgiHAAS1n39lP3OULkftD/yVnViKU5FsfN6LhhomSBaX7KvhHzdR8D8wt669AHIK4AS6tgbQTQA2&#10;tBduq9y+sbwWm9DNjgCShcVQ87nEXC0nVslJBF7kE4RA4oH+X11TvaZ8veOVAVddvd/5j9sOAr7s&#10;giV1XPU7C/QbfKMPuAb6P9LBnAmXALjajomTndiC5B81KENYDFsLtmn2tzMy1n/imBoChW1IzWxI&#10;zw7sNDFTATjlK2v/yr5nVgy8vPLQSysH/My/z2Bfcnpq0TcJldvVdzTgxoX/MwrW+WY5a4BjvBI+&#10;nAT9nxyLT9AorK+UJfZldSuxtKu0sfB/crdDW/x1PTgpPQebwVuFILJEFPmHjchobeL/1N7ZLf56&#10;ZSdlp2PpdvQiqXOxAzJrUkC5x4v/1c2ZhQpG5lSthQNWAdC3ced/tQjzDYv/JEUk/N9J/B8F/0Ux&#10;W2Y13C7g/3l/n+LbOC8lyZeeWF85//nGmnL2fUENH9sh/7eb/5Fdq/K/hmbxeST+Z1KukTdG/IeL&#10;e6j9KA+mi3GDvBDC/f/wBYg1AviNhf+hkkGxxITwM888wy2HuIFmi0CsMmDxyLHR8R/z/L3evTxt&#10;2xcWCvCIwKzVM3Yl/8OLAXQ3WECgx2EDCHQ67OqHqDB1YVfo/FwLgN97Ptzn2S+yOsj/yAhe22PH&#10;fxEHGnjv3r3hzRE0nzhxIumDCzow0kSpoL1jToiBsPJgygef9OnTB5ExA4QPCZj8hAq2+gViwvyB&#10;/QVMhOFMRLjHODo2AlWA4QAhaHQ7okWXfygPcKyRwCD+B+Vh7MDcPuYkiBsWhO0jyYKDk+ELIEb+&#10;J/4E+YrlUDOw0OI5lYyFEE/bsYGRQSzYBWAawfIMnFUI0wCdcjEzjl6qCSuj+tu6RR8O+RZLd3aN&#10;/u84vsfBfoc8FGbZfCwF9eJ4FPAo0F4KuEZ3QZDSYwTCCC9pelIwKCjzV1ukCLuUC3kpBeEyQug7&#10;UMUQTCGQ3zKEn3Cwxy/d9o57sfxHI4tOHFVyzn+W7iiubqyr4d+P/1B20uiSY64rOm5k8UljSs75&#10;Q6leLVpZecbvSk68oeSkMaXzluI0+CBIsuTMkRnxXnNKuJc+wKqpSBoqQpU0nJ8CoQcT1/bCSnhe&#10;GJtDP4mC/3aUUhlI1Uj43+T/L7jF3ZnSl3dA5yuzET/gMoARairrcteXlRXVyDUAs2NebE0NVXq0&#10;LaWRSDF5gzjcCbn0u2V1vvrEhoSBGQdf2PvHh6T0dzYgBK7AVnfn19n9768fknnIxKF/vWrIL1BH&#10;TAfBN6+4UXzFUZmMqgFe5bFlELOp6YPaTl1Vjy8npW/7mnJKQ2Jy3b59g84qQGWtAAARYElEQVQm&#10;o3aupJJVKdvnJwZsGTuJ/7M3LEh67a6GWvexf27mqa1y5v/XOtKMOJlSiGqgR3VqEacd/J+c3d/1&#10;l5jRK+BDIdrVbvknFv5P6Znl+kvumt5qkcRIpAa5l/hG8Ikj/zN9sis7FNmGN66Ow0BdalbbE/Vh&#10;R/ifHUfZqf06M/4Lgdk6hAVryeJ4sfP4v6ay7M1x17458rCZo4csm+HMMNtVCWxNjVkdl/9j4X/F&#10;Eb6JdcXkLoYRffSJ+J+j827nf2j7119/PfQR6juYCoX6g2nktuJ/2tb5Oe9c2n/KIQdNPbTfswfj&#10;r/e7l2dsX2AHBfa1Xc//tJJMWZB94oT9+v+13/CJ+8MiwIZgE0gwwA3ln53K/5BPQHAu2seaC8z2&#10;g7dhxDn66KMxCS+5jqViIbGinm2EiX1+gkB+grX9lv8x/4+jIrW5QAypwQhVg30EcbgegRdD+BW5&#10;Wjp2m/Rfy//wpok0Lf6r6W2pWLD09HRYahihTfJPcGKNIwrbT0mo+5GOrBWHB4Kv7vmJhX4WhWly&#10;/Bbc8FsrxapXq4ad5AZb2Z2L2+LNhXDPKNBJ2sgrxh5MAUotLmABClnt3cKi4JIiI0cjwpTA0cYn&#10;TDNBSUWCO05XqgCS5CTPaTy2AgqHk2p/YmFpA/52lDUWvPDb/KevyHvq8u1PXopHBBaV+5zfssbi&#10;ch/C+Zf/xr1O5JL6guK66trg/gJCLn+RHYuEX+aiPbEqEmvKSukrPGL9WKhK36YQbL+KL/5zJb+Z&#10;8+ee8Wbl3+UdkM7wuAugpKAaKwJqa5zZebWCxnsxDNtF+oOanuoTRyKN4rihCSCnR86UEx797Mw3&#10;Xzr5iT8fecv005+acuwj/97r3KO6/KBnQo/eyT2HZhz28/3Om/TDcf9z0sRj+w7DhkbsIIVDaSui&#10;cTB1sa74RDElRXG4BIXZxCyq+N/nr+r+z/GZG+f6/DVo3frsnrW9Dm7ABDLOj2h2DNCMBLArpeYv&#10;zNj4fmJCcMjeefzfZcf6LlN/mzD/9QY/T1FoedX7fV/MyHruhuyiDaqX1EXSQb2PrE4iWKmgHfyP&#10;1RLORokWf63o//Aw0UH5xwXFLvnHYdTQv6jwDTsU+zKZnHAkcvExjvyvBCnvMXGiDcug/qJM2TQq&#10;pC1MHPlfnEMO6fz4L3Ozmpek4+Mu4H8X/mtcELAImhizk8j/IhFuWCSP/7+P8s/O4H/2fSv/wCEF&#10;li1giz74BFo9XOIhhHBEtuEorx6HQOjt+ASnNuIen0DHxgw/+R9z+3A6gMnsUaNGCceYgoZpzPZD&#10;EEKc0aNHM1l8hTlphGCbgIUpDuj4tk36r+V/zM106dIldOC2ZRO8ICbMHPxcDMPH6PJPUDKmTk6Z&#10;klRWWqy/laQ1SFvW5IBhoVltwGgaSKxwo3VBJFMo30QdH72XHgU8CuyZFKDEqVl9oZCFSBdGEftc&#10;AhbBh7IsEcmFURZ2iJUcOah9cdSRKGwFbi2hZIKaY2EWwkbmy0uap0VOFlsCt7JwQTFhWTq/hDZW&#10;WYqBHhXC8mDflg46ClXTIoWonNBy4ZOWNY0X/icV5HHa36r9PBfQCXFaIrjhX0sAuEGA8Wur6gq3&#10;VtSU13JwQX015LPYUk5IXlKGgawCP2T/IZNg9yPuD9q337CeP0hLSYOsgKVtMK4Pyzli7FE3P3vy&#10;+PfPefm9M1964ZQJt//wph/tfwwSwQ5AHCX9wQcfcLKUyVr+YfpsBbaa8iWDsXj8RKwSyv+JlYU9&#10;vni8x9y/puZ+AxeS/n361hwwtC67BywiPEgysC8AvhPqk0vXd9nwVnrufOxUYII7m/9TExq7LZm5&#10;z3O/yZh+W9IHE5M+f8X5++CJ9Fdu22fKdfsueQcRdjH/d8l9OyPvncz8memBm9A/vEIg3uIP985j&#10;7t87KP9Y4czFgWjcQ8q6DijPOrgi+5BK54a/eOS9whmCX/5RNmMfF4OJc9i+8eJ/jSXsTcxRMrR4&#10;m2AlqGEZdjb/217sEnNVGBbJKti7hv87P/6TeuJPMpXrsTPI/7YHkd88/lff1yi2d/I/uzbHMsk/&#10;CIQODz0cS/pnzZpFBEAI93siJqb6uSnAMjym63HGHj6B+0Mmi0cM5ThXHl4DCBpc/E9sOeyww5AI&#10;4mCdOzaJQNvnYA0HhAiB24gxY8ZQ4hKEhuI/BQBGIGKH6r+W/7dt24Z6KUQ3wmSbF5wR4GwFsYor&#10;9yjyj7Mz1qbIe4u2JLdC+BZwzxk2DRWkIwOVoFLjW9VfEg+PaeVgw9LDt0Gr7gBVc+/Go4BHgT2P&#10;AnQHSKMhYcHWUVIdQYkR7Ep4jRDCH2mDjC9A5HBCPVAAZaVbJmWHXoEVYVCAbuNwhHaFMH0myDK7&#10;6iUsVRa2SAxkmhznWE5VVjZWu0JYJcTn2AuHzeraQsVE7G8kRoLZG6vj8vLyRM+dh/8sDzUx3OBX&#10;R3lb0rGojOwSjEhV0VBtYT9hHH0ubQfedLCnDs7VlixZgp1+9MeLYfiiiy7CCk8u9QSd4ZUXAsFH&#10;H30EzR/jtBqCbcqSs1SUVJgXWYLjnWQFG19MSDpH4v/6pPSanKHlQy+u7THYl5KW1FCbVFOR5K92&#10;9v2WbUpe8FxiZW6Dv5oqGcvm8b86HSlPkYat0w75ByLKTpJ/2sf/YFexd0f4nxyo7iOcETQpcUGT&#10;eIzMvwv438P/9uE/h4y48P+eiv8e/0uukIjSSeQfeG2AEzuIhdDexf/w1Tdu3Dj4hgNX41hHePUj&#10;pCMcB1VccsklCIeKfvfdd9NvH/gfTvvvu+++sWPHIpGrr74anxDBIBrJ+R9HaiQCn45MEzs7kCBc&#10;Ep511lkIF//zK24riIv+a/Efkg/cMcBIUVxcbNvFJaeh8PBhhFLhSAtMV7SK/3CpiIMwJf84JwLI&#10;8k1xQW3P+7DCFrFeWKzkGFnCLpOS5u8apVRWyawI8UwArgb2Hj0K7G0UgAkAgC7LowRQ4oweidRS&#10;Yq0MaqGM1LM6ocyUWmiNEFyyBWg+hGjGR+XO1ELRzGbBt0I/AabmyiQuC0gJm9J+BcUCZKkxShmR&#10;VWaisWUVAqwtNvNiOS38ktSdAf9FWEqrmt7Efah2IUWahQ87+CncKi0koK0yG1o7R2wEEdDyoWUq&#10;UZVrNKyJh9TWgGgztfad0HZhOuRwj//VWdguu53/cSKAui3LY7teR+SfsPwv9rbWJWu5gAnA439S&#10;QJ3F4qeH/+o1Hv67DCjquR7+d2b5B5P50A2hvq5btw6qOFT6rCznACP4nsM1adIkTNpjqaPkHyjn&#10;uPCIXfoIx+dhPxk/fjwlLvj8hxatz999911M9SsRZIFEcNwgFg7YOLh3hejUADtOWalMuG0FMAGU&#10;C/+xDAHu6OBfnzvUwqaTkpJy9tlnw3EAKOMCOisXSd64/PLLeSJA8C0cILfPEB4vQ6C1OqMCsRwK&#10;6KKF9+hRwKPAnkQBmABwcglAylsIYBVFqu60X7jkGNoOWl0IQN2pU00EufCfIxPKubsWAtAWoKHU&#10;2sRdphNvIhTE+X4thIkX/8NnxE6Sf9rH/zzknEOARExrkaQtSRFIB1kuZLNgIh7/qxVkU5Ct2QrZ&#10;ey3/s+JxWQjj4b+sxiQFOyN7sSf/xCL/QL3HaXyYNML5eZpHYT+1PdQuBIMRAQsbYVCAy/1Opf+G&#10;4j/WHWAdIlzSwQmi3krax8GBw4cPh9eA999/P0b8lwmA+J/IM3g1cjAPcaEdVwSCHDzsyluNrJo9&#10;I1lZJpGebM1fcTnjyGSyJ2kyXl08CngUaB8FCCDAHI6LwigJqVRlJdfarfucONUMuaBG00QaHpia&#10;1gLQCi4s4o2AlenYQQUZ4RM7NeeCMsGdFcGpruOyyjzrovKwXvpcIKk4LjGdiM018/YVScF9ayob&#10;y8yQTov/JDXLrLFGWo2tjp3gkmLDmIpGduLQI6ryXk0svwBqaOn8VgGA4MsWV2okMpPFpdKSzRiu&#10;T1gjkD00PgvDTzz+9/jf438P/wkyHv4TYD389+QfUUBjJbYGYCoeynzs8g+WDIwYMQIb/Tq//DNn&#10;zpwFCxZghcLgwYOx4T8zMxOoiN+cnJwhQ4YgHPP/2JBoZUXKGzHKP0nwcKjeReJSuKHQY8UXwZBk&#10;F8WxcpUETX1uRTQmotUOuLdGLzxefPHF2LMqscy78SjgUWBvowD2Ws+YMUPgIGWA0GSlIqvUURNj&#10;ZJkdLWqJjBKqXJ8zgtRvZidItKIYwmXlFNQyNQEaI3A2m8YCJqV9T6oLbwSY1iytAih3ps80mbiM&#10;HcJhVURiEz9XfUkl6a6M1hnwX2YRFlWquwpvCSKK2ZJz8BLzaAcHw0VGO0aKXLbpGdmOYi5iuvhB&#10;9LS9lYGkNu9ZVPEnw0M7OKOxrT3+JwXUTLud/3v16kV2UocSq6iolnNsC1pUcTUxHy0axMj/ubm5&#10;gimP/z389/Dfw3+Lma5RxpN/vl/yD0wVWBiLTQFYvHDEEUfAEw1u4IkQk//YsIC1D22Sf5DC0qVL&#10;Jf8kyOchiSIzG7mErGOlQ3YtzbkRaxjHClsSRlU4ST8MUfrWHIBwbyNAqDjohXgU2KsoQHeAlKGt&#10;xCw5mxBEYZf3XJeIyHa+V9Kw1aMUKOxisnjUKgBJ9i4lMxQVpQa4pHwLpxZUmZEUfiUonFR9+Urq&#10;vYCXgXK8apUEfkudUzqk1Sg09stwIKDuJPjv0odZnVA1mNRw6edaNqmvXLKOi/JqC1FMnGATtzzg&#10;UkRpglEEpk9Vn7ykyXyOmCohc7SrCcTtHEwtX4k3PP4XVXcv/x9++OGWUeMo/7SP/+HA0nKXx//q&#10;krajsft4+E/k4cji4b8dMT38lxgjxlCvsVqbtEJP/omv/ts+/GdjxSj/YPuDfAE4chSFGMlGnPpg&#10;u1K4ocVd4jJj4iv1FtcrhbvEXMlbrCTHcgrH5Cfmu1epOl5lPQp4FAhLAWlEwgQCBeFFSjW+pTJA&#10;+JO6KB2YICb7I1VH/sqyqYXxQj8BsUU5BqoAdrC0ir2Qkye+8FJkFgYh2gjA6vORup9FQhlbma9y&#10;JwLjci3y5+fKkWYREVOQKyJ0NvwX9SRwqPAyBLDupBspr6bk5zbcRrPSP5NlQyhlZUoGk5mJiZC2&#10;NkGt7FBqGjoZkwXTThPXuOliDyVum8zjf9t99hj+J8tJ/pHlyON/9S+2u8f/eyT/R5L/Pf73+N+T&#10;fyjVsOPvbPnHWQWgPFxiN8thOZIhmnBjKSkq4R7bKiR7qQ4SWymmK76WsLpmeLxVAKK5d+NRYO+k&#10;AN0BEjo4X8EbAg5tiwQQKVoEFipg0Hu5K4yRSUPeC1WlbBOy9ErRbMpcZaDsVKqJEyfulgYaNWqU&#10;1YWkf+rGOmqyRONXUmXtLHSo2rlb8F9qsKitpnE1IhnDNeLYONKvqEhoiYdYSE1M44ttYg1bal+N&#10;XHbeA/c09Mj2JAYLDbEUtpzJLOCReLfw0ujRo9vN/3ZwJx3EgWwIGeDwaLuP5VhXuMhr5zRE1d1F&#10;JfU4yj8TJkzYLY0VKVM2ogvovl/878JndZbOjP+7nv/VETz838Pw3+N/CSfsVmHx3+N/axFon/wD&#10;0RpadrPECxOApCiNvhQTQ90aSUhSI/FbCNyareIjfilkhxUCrARvBU2khsJ1qsHVK4xHAY8Cu54C&#10;WK1ETVXzsdLwOQxY/Y1oI88urm1KLtXR1sWliTE7Jc5HLTEQTlKlxO/uMgHw4BmXShl2GZhVZVVZ&#10;awigYkwQ7gz4r8ZlQ9gisZDWNMNHhtjRik2s+Lpha+othznxg7U1MHcWwOqozFHWJabAyNoUELo1&#10;Q9sBNBoyL6bD392l3EJ7FAXayv/WyqZv1TtURzYiW0FU4j17rj6xdhPGFwPzZndRCT0OuUv+2V0d&#10;32KXvR8zZsz3nf9tNyQbdH783/X8L/zx8F8jxZ6B/x7/a7Qlk4fFf4//Oy7/cCMAR2TAyP8DYdUJ&#10;1a/zQAwAAAAASUVORK5CYIJQSwECLQAUAAYACAAAACEAsYJntgoBAAATAgAAEwAAAAAAAAAAAAAA&#10;AAAAAAAAW0NvbnRlbnRfVHlwZXNdLnhtbFBLAQItABQABgAIAAAAIQA4/SH/1gAAAJQBAAALAAAA&#10;AAAAAAAAAAAAADsBAABfcmVscy8ucmVsc1BLAQItABQABgAIAAAAIQD23bruKAQAAMoOAAAOAAAA&#10;AAAAAAAAAAAAADoCAABkcnMvZTJvRG9jLnhtbFBLAQItABQABgAIAAAAIQCqJg6+vAAAACEBAAAZ&#10;AAAAAAAAAAAAAAAAAI4GAABkcnMvX3JlbHMvZTJvRG9jLnhtbC5yZWxzUEsBAi0AFAAGAAgAAAAh&#10;APPa2b3eAAAABQEAAA8AAAAAAAAAAAAAAAAAgQcAAGRycy9kb3ducmV2LnhtbFBLAQItAAoAAAAA&#10;AAAAIQCrYcasfBECAHwRAgAUAAAAAAAAAAAAAAAAAIwIAABkcnMvbWVkaWEvaW1hZ2UxLnBuZ1BL&#10;BQYAAAAABgAGAHwBAAA6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5872;height:29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zofBAAAA2gAAAA8AAABkcnMvZG93bnJldi54bWxEj0GLwjAUhO+C/yE8wUvRVA8q1SgqLCwI&#10;gnVhr4/m2Rabl5KkWv+9ERb2OMzMN8xm15tGPMj52rKC2TQFQVxYXXOp4Of6NVmB8AFZY2OZFLzI&#10;w247HGww0/bJF3rkoRQRwj5DBVUIbSalLyoy6Ke2JY7ezTqDIUpXSu3wGeGmkfM0XUiDNceFCls6&#10;VlTc884o4N9TI7vlamkO7pjvu1OSnK+JUuNRv1+DCNSH//Bf+1srmMPnSrw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VzofBAAAA2gAAAA8AAAAAAAAAAAAAAAAAnwIA&#10;AGRycy9kb3ducmV2LnhtbFBLBQYAAAAABAAEAPcAAACNAwAAAAA=&#10;">
                  <v:imagedata r:id="rId22" o:title="" croptop="22339f" cropbottom="12027f" cropleft="1346f" cropright="36617f"/>
                </v:shape>
                <v:shape id="Picture 3" o:spid="_x0000_s1028" type="#_x0000_t75" style="position:absolute;left:152;top:28803;width:45872;height:3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Tp3/DAAAA2gAAAA8AAABkcnMvZG93bnJldi54bWxEj0FrwkAUhO+C/2F5hd500zYWTV1FWgPx&#10;GFs9P7PPJDT7NmS3Sfrvu4LQ4zAz3zDr7Wga0VPnassKnuYRCOLC6ppLBV+f6WwJwnlkjY1lUvBL&#10;Drab6WSNibYD59QffSkChF2CCirv20RKV1Rk0M1tSxy8q+0M+iC7UuoOhwA3jXyOoldpsOawUGFL&#10;7xUV38cfo+C0OO8/0v4aN4dcX/arMmvjU6bU48O4ewPhafT/4Xs70wpe4HYl3A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Onf8MAAADaAAAADwAAAAAAAAAAAAAAAACf&#10;AgAAZHJzL2Rvd25yZXYueG1sUEsFBgAAAAAEAAQA9wAAAI8DAAAAAA==&#10;">
                  <v:imagedata r:id="rId22" o:title="" croptop="18956f" cropbottom="7467f" cropleft="30006f" cropright="3169f"/>
                </v:shape>
                <w10:anchorlock/>
              </v:group>
            </w:pict>
          </mc:Fallback>
        </mc:AlternateContent>
      </w:r>
    </w:p>
    <w:p w14:paraId="6FB3E7A4" w14:textId="0D2C2372" w:rsidR="008451ED" w:rsidRDefault="008451ED" w:rsidP="008451ED">
      <w:pPr>
        <w:pStyle w:val="Caption"/>
        <w:jc w:val="center"/>
        <w:rPr>
          <w:i/>
          <w:iCs/>
          <w:lang w:val="en-US"/>
        </w:rPr>
      </w:pPr>
      <w:r w:rsidRPr="00512583">
        <w:rPr>
          <w:b/>
          <w:bCs w:val="0"/>
        </w:rPr>
        <w:t xml:space="preserve">Gambar 3. </w:t>
      </w:r>
      <w:r w:rsidRPr="00512583">
        <w:rPr>
          <w:b/>
          <w:bCs w:val="0"/>
        </w:rPr>
        <w:fldChar w:fldCharType="begin"/>
      </w:r>
      <w:r w:rsidRPr="00512583">
        <w:rPr>
          <w:b/>
          <w:bCs w:val="0"/>
        </w:rPr>
        <w:instrText xml:space="preserve"> SEQ Gambar_3. \* ARABIC </w:instrText>
      </w:r>
      <w:r w:rsidRPr="00512583">
        <w:rPr>
          <w:b/>
          <w:bCs w:val="0"/>
        </w:rPr>
        <w:fldChar w:fldCharType="separate"/>
      </w:r>
      <w:r>
        <w:rPr>
          <w:b/>
          <w:bCs w:val="0"/>
          <w:noProof/>
        </w:rPr>
        <w:t>5</w:t>
      </w:r>
      <w:r w:rsidRPr="00512583">
        <w:rPr>
          <w:b/>
          <w:bCs w:val="0"/>
        </w:rPr>
        <w:fldChar w:fldCharType="end"/>
      </w:r>
      <w:r>
        <w:rPr>
          <w:b/>
          <w:bCs w:val="0"/>
          <w:lang w:val="en-US"/>
        </w:rPr>
        <w:t>.</w:t>
      </w:r>
      <w:r>
        <w:rPr>
          <w:lang w:val="en-US"/>
        </w:rPr>
        <w:t xml:space="preserve"> </w:t>
      </w:r>
      <w:proofErr w:type="spellStart"/>
      <w:r w:rsidR="000666FD" w:rsidRPr="000666FD">
        <w:rPr>
          <w:iCs/>
          <w:lang w:val="en-US"/>
        </w:rPr>
        <w:t>Hasil</w:t>
      </w:r>
      <w:proofErr w:type="spellEnd"/>
      <w:r w:rsidR="000666FD" w:rsidRPr="000666FD">
        <w:rPr>
          <w:iCs/>
          <w:lang w:val="en-US"/>
        </w:rPr>
        <w:t xml:space="preserve"> </w:t>
      </w:r>
      <w:proofErr w:type="spellStart"/>
      <w:r w:rsidR="000666FD" w:rsidRPr="000666FD">
        <w:rPr>
          <w:iCs/>
          <w:lang w:val="en-US"/>
        </w:rPr>
        <w:t>percobaan</w:t>
      </w:r>
      <w:proofErr w:type="spellEnd"/>
      <w:r w:rsidR="000666FD" w:rsidRPr="000666FD">
        <w:rPr>
          <w:iCs/>
          <w:lang w:val="en-US"/>
        </w:rPr>
        <w:t xml:space="preserve"> </w:t>
      </w:r>
      <w:proofErr w:type="spellStart"/>
      <w:r w:rsidR="000666FD" w:rsidRPr="000666FD">
        <w:rPr>
          <w:iCs/>
          <w:lang w:val="en-US"/>
        </w:rPr>
        <w:t>penggunaan</w:t>
      </w:r>
      <w:proofErr w:type="spellEnd"/>
      <w:r w:rsidR="000666FD" w:rsidRPr="000666FD">
        <w:rPr>
          <w:iCs/>
          <w:lang w:val="en-US"/>
        </w:rPr>
        <w:t xml:space="preserve"> </w:t>
      </w:r>
      <w:proofErr w:type="spellStart"/>
      <w:r w:rsidR="000666FD" w:rsidRPr="000666FD">
        <w:rPr>
          <w:iCs/>
          <w:lang w:val="en-US"/>
        </w:rPr>
        <w:t>penilaian</w:t>
      </w:r>
      <w:proofErr w:type="spellEnd"/>
      <w:r w:rsidR="000666FD" w:rsidRPr="000666FD">
        <w:rPr>
          <w:iCs/>
          <w:lang w:val="en-US"/>
        </w:rPr>
        <w:t xml:space="preserve"> </w:t>
      </w:r>
      <w:proofErr w:type="spellStart"/>
      <w:r w:rsidR="000666FD" w:rsidRPr="000666FD">
        <w:rPr>
          <w:iCs/>
          <w:lang w:val="en-US"/>
        </w:rPr>
        <w:t>sistem</w:t>
      </w:r>
      <w:proofErr w:type="spellEnd"/>
      <w:r w:rsidR="000666FD">
        <w:rPr>
          <w:i/>
          <w:iCs/>
          <w:lang w:val="en-US"/>
        </w:rPr>
        <w:t xml:space="preserve"> bridging</w:t>
      </w:r>
    </w:p>
    <w:p w14:paraId="715890D2" w14:textId="22E3C8B7" w:rsidR="000666FD" w:rsidRPr="000666FD" w:rsidRDefault="000666FD" w:rsidP="006E1CE1">
      <w:pPr>
        <w:pStyle w:val="CommentText"/>
        <w:spacing w:after="0"/>
        <w:ind w:firstLine="426"/>
        <w:rPr>
          <w:rFonts w:ascii="Times New Roman" w:eastAsia="Times New Roman" w:hAnsi="Times New Roman"/>
          <w:color w:val="000000"/>
          <w:lang w:val="en-US"/>
        </w:rPr>
      </w:pPr>
      <w:r>
        <w:rPr>
          <w:rFonts w:ascii="Times New Roman" w:eastAsia="Times New Roman" w:hAnsi="Times New Roman"/>
          <w:color w:val="000000"/>
          <w:lang w:val="en-US"/>
        </w:rPr>
        <w:t xml:space="preserve">Dari </w:t>
      </w:r>
      <w:proofErr w:type="spellStart"/>
      <w:r>
        <w:rPr>
          <w:rFonts w:ascii="Times New Roman" w:eastAsia="Times New Roman" w:hAnsi="Times New Roman"/>
          <w:color w:val="000000"/>
          <w:lang w:val="en-US"/>
        </w:rPr>
        <w:t>hasil</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percobaan</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dapat</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dilihat</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dengan</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memasukkankode</w:t>
      </w:r>
      <w:proofErr w:type="spellEnd"/>
      <w:r>
        <w:rPr>
          <w:rFonts w:ascii="Times New Roman" w:eastAsia="Times New Roman" w:hAnsi="Times New Roman"/>
          <w:color w:val="000000"/>
          <w:lang w:val="en-US"/>
        </w:rPr>
        <w:t xml:space="preserve"> </w:t>
      </w:r>
      <w:r w:rsidRPr="000666FD">
        <w:rPr>
          <w:rFonts w:ascii="Times New Roman" w:eastAsia="Times New Roman" w:hAnsi="Times New Roman"/>
          <w:i/>
          <w:color w:val="000000"/>
          <w:lang w:val="en-US"/>
        </w:rPr>
        <w:t>item</w:t>
      </w:r>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maka</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semua</w:t>
      </w:r>
      <w:proofErr w:type="spellEnd"/>
      <w:r>
        <w:rPr>
          <w:rFonts w:ascii="Times New Roman" w:eastAsia="Times New Roman" w:hAnsi="Times New Roman"/>
          <w:color w:val="000000"/>
          <w:lang w:val="en-US"/>
        </w:rPr>
        <w:t xml:space="preserve"> parameter </w:t>
      </w:r>
      <w:proofErr w:type="spellStart"/>
      <w:r>
        <w:rPr>
          <w:rFonts w:ascii="Times New Roman" w:eastAsia="Times New Roman" w:hAnsi="Times New Roman"/>
          <w:color w:val="000000"/>
          <w:lang w:val="en-US"/>
        </w:rPr>
        <w:t>waktu</w:t>
      </w:r>
      <w:proofErr w:type="spellEnd"/>
      <w:r>
        <w:rPr>
          <w:rFonts w:ascii="Times New Roman" w:eastAsia="Times New Roman" w:hAnsi="Times New Roman"/>
          <w:color w:val="000000"/>
          <w:lang w:val="en-US"/>
        </w:rPr>
        <w:t xml:space="preserve"> </w:t>
      </w:r>
      <w:proofErr w:type="spellStart"/>
      <w:proofErr w:type="gramStart"/>
      <w:r>
        <w:rPr>
          <w:rFonts w:ascii="Times New Roman" w:eastAsia="Times New Roman" w:hAnsi="Times New Roman"/>
          <w:color w:val="000000"/>
          <w:lang w:val="en-US"/>
        </w:rPr>
        <w:t>akan</w:t>
      </w:r>
      <w:proofErr w:type="spellEnd"/>
      <w:proofErr w:type="gram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keluar</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dan</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memunculkan</w:t>
      </w:r>
      <w:proofErr w:type="spellEnd"/>
      <w:r>
        <w:rPr>
          <w:rFonts w:ascii="Times New Roman" w:eastAsia="Times New Roman" w:hAnsi="Times New Roman"/>
          <w:color w:val="000000"/>
          <w:lang w:val="en-US"/>
        </w:rPr>
        <w:t xml:space="preserve"> </w:t>
      </w:r>
      <w:proofErr w:type="spellStart"/>
      <w:r w:rsidRPr="000666FD">
        <w:rPr>
          <w:rFonts w:ascii="Times New Roman" w:eastAsia="Times New Roman" w:hAnsi="Times New Roman"/>
          <w:i/>
          <w:color w:val="000000"/>
          <w:lang w:val="en-US"/>
        </w:rPr>
        <w:t>yamazumi</w:t>
      </w:r>
      <w:proofErr w:type="spellEnd"/>
      <w:r w:rsidRPr="000666FD">
        <w:rPr>
          <w:rFonts w:ascii="Times New Roman" w:eastAsia="Times New Roman" w:hAnsi="Times New Roman"/>
          <w:i/>
          <w:color w:val="000000"/>
          <w:lang w:val="en-US"/>
        </w:rPr>
        <w:t xml:space="preserve"> chart</w:t>
      </w:r>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untuk</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memudahkan</w:t>
      </w:r>
      <w:proofErr w:type="spellEnd"/>
      <w:r>
        <w:rPr>
          <w:rFonts w:ascii="Times New Roman" w:eastAsia="Times New Roman" w:hAnsi="Times New Roman"/>
          <w:color w:val="000000"/>
          <w:lang w:val="en-US"/>
        </w:rPr>
        <w:t xml:space="preserve"> proses </w:t>
      </w:r>
      <w:proofErr w:type="spellStart"/>
      <w:r>
        <w:rPr>
          <w:rFonts w:ascii="Times New Roman" w:eastAsia="Times New Roman" w:hAnsi="Times New Roman"/>
          <w:color w:val="000000"/>
          <w:lang w:val="en-US"/>
        </w:rPr>
        <w:t>penilaian</w:t>
      </w:r>
      <w:proofErr w:type="spellEnd"/>
      <w:r>
        <w:rPr>
          <w:rFonts w:ascii="Times New Roman" w:eastAsia="Times New Roman" w:hAnsi="Times New Roman"/>
          <w:color w:val="000000"/>
          <w:lang w:val="en-US"/>
        </w:rPr>
        <w:t xml:space="preserve"> finishing inline </w:t>
      </w:r>
      <w:proofErr w:type="spellStart"/>
      <w:r>
        <w:rPr>
          <w:rFonts w:ascii="Times New Roman" w:eastAsia="Times New Roman" w:hAnsi="Times New Roman"/>
          <w:color w:val="000000"/>
          <w:lang w:val="en-US"/>
        </w:rPr>
        <w:t>dapat</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dilakukan</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atau</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tidak</w:t>
      </w:r>
      <w:proofErr w:type="spellEnd"/>
      <w:r>
        <w:rPr>
          <w:rFonts w:ascii="Times New Roman" w:eastAsia="Times New Roman" w:hAnsi="Times New Roman"/>
          <w:color w:val="000000"/>
          <w:lang w:val="en-US"/>
        </w:rPr>
        <w:t xml:space="preserve">. </w:t>
      </w:r>
      <w:proofErr w:type="spellStart"/>
      <w:proofErr w:type="gramStart"/>
      <w:r>
        <w:rPr>
          <w:rFonts w:ascii="Times New Roman" w:eastAsia="Times New Roman" w:hAnsi="Times New Roman"/>
          <w:color w:val="000000"/>
          <w:lang w:val="en-US"/>
        </w:rPr>
        <w:t>Jika</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grafik</w:t>
      </w:r>
      <w:proofErr w:type="spellEnd"/>
      <w:r>
        <w:rPr>
          <w:rFonts w:ascii="Times New Roman" w:eastAsia="Times New Roman" w:hAnsi="Times New Roman"/>
          <w:color w:val="000000"/>
          <w:lang w:val="en-US"/>
        </w:rPr>
        <w:t xml:space="preserve"> operator (paling </w:t>
      </w:r>
      <w:proofErr w:type="spellStart"/>
      <w:r>
        <w:rPr>
          <w:rFonts w:ascii="Times New Roman" w:eastAsia="Times New Roman" w:hAnsi="Times New Roman"/>
          <w:color w:val="000000"/>
          <w:lang w:val="en-US"/>
        </w:rPr>
        <w:t>kiri</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lebih</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rendah</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dari</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kedua</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grafik</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mesin</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maka</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kombinasi</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produk</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ini</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bisa</w:t>
      </w:r>
      <w:proofErr w:type="spellEnd"/>
      <w:r>
        <w:rPr>
          <w:rFonts w:ascii="Times New Roman" w:eastAsia="Times New Roman" w:hAnsi="Times New Roman"/>
          <w:color w:val="000000"/>
          <w:lang w:val="en-US"/>
        </w:rPr>
        <w:t xml:space="preserve"> </w:t>
      </w:r>
      <w:proofErr w:type="spellStart"/>
      <w:r>
        <w:rPr>
          <w:rFonts w:ascii="Times New Roman" w:eastAsia="Times New Roman" w:hAnsi="Times New Roman"/>
          <w:color w:val="000000"/>
          <w:lang w:val="en-US"/>
        </w:rPr>
        <w:t>dilakukan</w:t>
      </w:r>
      <w:proofErr w:type="spellEnd"/>
      <w:r>
        <w:rPr>
          <w:rFonts w:ascii="Times New Roman" w:eastAsia="Times New Roman" w:hAnsi="Times New Roman"/>
          <w:color w:val="000000"/>
          <w:lang w:val="en-US"/>
        </w:rPr>
        <w:t xml:space="preserve"> </w:t>
      </w:r>
      <w:r w:rsidRPr="000666FD">
        <w:rPr>
          <w:rFonts w:ascii="Times New Roman" w:eastAsia="Times New Roman" w:hAnsi="Times New Roman"/>
          <w:i/>
          <w:color w:val="000000"/>
          <w:lang w:val="en-US"/>
        </w:rPr>
        <w:t>finishing inline</w:t>
      </w:r>
      <w:r>
        <w:rPr>
          <w:rFonts w:ascii="Times New Roman" w:eastAsia="Times New Roman" w:hAnsi="Times New Roman"/>
          <w:color w:val="000000"/>
          <w:lang w:val="en-US"/>
        </w:rPr>
        <w:t>.</w:t>
      </w:r>
      <w:proofErr w:type="gramEnd"/>
    </w:p>
    <w:p w14:paraId="78D15756" w14:textId="7C68215F" w:rsidR="00BA045A" w:rsidRDefault="00BB4042" w:rsidP="006E1CE1">
      <w:pPr>
        <w:pStyle w:val="CommentText"/>
        <w:spacing w:after="0"/>
        <w:ind w:firstLine="426"/>
        <w:rPr>
          <w:rStyle w:val="fontstyle01"/>
          <w:sz w:val="20"/>
          <w:szCs w:val="20"/>
        </w:rPr>
      </w:pPr>
      <w:proofErr w:type="spellStart"/>
      <w:r w:rsidRPr="00BB4042">
        <w:rPr>
          <w:rFonts w:ascii="Times New Roman" w:eastAsia="Times New Roman" w:hAnsi="Times New Roman"/>
          <w:color w:val="000000"/>
          <w:lang w:val="en-US"/>
        </w:rPr>
        <w:t>Untuk</w:t>
      </w:r>
      <w:proofErr w:type="spellEnd"/>
      <w:r w:rsidRPr="00BB4042">
        <w:rPr>
          <w:rFonts w:ascii="Times New Roman" w:eastAsia="Times New Roman" w:hAnsi="Times New Roman"/>
          <w:color w:val="000000"/>
          <w:lang w:val="en-US"/>
        </w:rPr>
        <w:t xml:space="preserve"> </w:t>
      </w:r>
      <w:proofErr w:type="spellStart"/>
      <w:r w:rsidRPr="00BB4042">
        <w:rPr>
          <w:rFonts w:ascii="Times New Roman" w:eastAsia="Times New Roman" w:hAnsi="Times New Roman"/>
          <w:color w:val="000000"/>
          <w:lang w:val="en-US"/>
        </w:rPr>
        <w:t>mendapatkan</w:t>
      </w:r>
      <w:proofErr w:type="spellEnd"/>
      <w:r w:rsidRPr="00BB4042">
        <w:rPr>
          <w:rFonts w:ascii="Times New Roman" w:eastAsia="Times New Roman" w:hAnsi="Times New Roman"/>
          <w:color w:val="000000"/>
          <w:lang w:val="en-US"/>
        </w:rPr>
        <w:t xml:space="preserve"> </w:t>
      </w:r>
      <w:proofErr w:type="spellStart"/>
      <w:r w:rsidRPr="00BB4042">
        <w:rPr>
          <w:rFonts w:ascii="Times New Roman" w:eastAsia="Times New Roman" w:hAnsi="Times New Roman"/>
          <w:color w:val="000000"/>
          <w:lang w:val="en-US"/>
        </w:rPr>
        <w:t>hasil</w:t>
      </w:r>
      <w:proofErr w:type="spellEnd"/>
      <w:r w:rsidRPr="00BB4042">
        <w:rPr>
          <w:rFonts w:ascii="Times New Roman" w:eastAsia="Times New Roman" w:hAnsi="Times New Roman"/>
          <w:color w:val="000000"/>
          <w:lang w:val="en-US"/>
        </w:rPr>
        <w:t xml:space="preserve"> </w:t>
      </w:r>
      <w:r w:rsidR="000666FD" w:rsidRPr="000666FD">
        <w:rPr>
          <w:rFonts w:ascii="Times New Roman" w:eastAsia="Times New Roman" w:hAnsi="Times New Roman"/>
          <w:i/>
          <w:color w:val="000000"/>
          <w:lang w:val="en-US"/>
        </w:rPr>
        <w:t>feedback</w:t>
      </w:r>
      <w:r w:rsidR="000666FD">
        <w:rPr>
          <w:rFonts w:ascii="Times New Roman" w:eastAsia="Times New Roman" w:hAnsi="Times New Roman"/>
          <w:color w:val="000000"/>
          <w:lang w:val="en-US"/>
        </w:rPr>
        <w:t xml:space="preserve">, </w:t>
      </w:r>
      <w:proofErr w:type="spellStart"/>
      <w:proofErr w:type="gramStart"/>
      <w:r w:rsidR="000666FD">
        <w:rPr>
          <w:rFonts w:ascii="Times New Roman" w:eastAsia="Times New Roman" w:hAnsi="Times New Roman"/>
          <w:color w:val="000000"/>
          <w:lang w:val="en-US"/>
        </w:rPr>
        <w:t>diberikan</w:t>
      </w:r>
      <w:proofErr w:type="spellEnd"/>
      <w:r w:rsidR="000666FD">
        <w:rPr>
          <w:rFonts w:ascii="Times New Roman" w:eastAsia="Times New Roman" w:hAnsi="Times New Roman"/>
          <w:color w:val="000000"/>
          <w:lang w:val="en-US"/>
        </w:rPr>
        <w:t xml:space="preserve"> </w:t>
      </w:r>
      <w:r w:rsidRPr="00BB4042">
        <w:rPr>
          <w:rFonts w:ascii="Times New Roman" w:eastAsia="Times New Roman" w:hAnsi="Times New Roman"/>
          <w:color w:val="000000"/>
          <w:lang w:val="en-US"/>
        </w:rPr>
        <w:t xml:space="preserve"> form</w:t>
      </w:r>
      <w:proofErr w:type="gramEnd"/>
      <w:r w:rsidRPr="00BB4042">
        <w:rPr>
          <w:rFonts w:ascii="Times New Roman" w:eastAsia="Times New Roman" w:hAnsi="Times New Roman"/>
          <w:color w:val="000000"/>
          <w:lang w:val="en-US"/>
        </w:rPr>
        <w:t xml:space="preserve"> </w:t>
      </w:r>
      <w:proofErr w:type="spellStart"/>
      <w:r w:rsidRPr="00BB4042">
        <w:rPr>
          <w:rFonts w:ascii="Times New Roman" w:eastAsia="Times New Roman" w:hAnsi="Times New Roman"/>
          <w:color w:val="000000"/>
          <w:lang w:val="en-US"/>
        </w:rPr>
        <w:t>kepada</w:t>
      </w:r>
      <w:proofErr w:type="spellEnd"/>
      <w:r w:rsidRPr="00BB4042">
        <w:rPr>
          <w:rFonts w:ascii="Times New Roman" w:eastAsia="Times New Roman" w:hAnsi="Times New Roman"/>
          <w:color w:val="000000"/>
          <w:lang w:val="en-US"/>
        </w:rPr>
        <w:t xml:space="preserve"> </w:t>
      </w:r>
      <w:r w:rsidR="00512583">
        <w:rPr>
          <w:rFonts w:ascii="Times New Roman" w:eastAsia="Times New Roman" w:hAnsi="Times New Roman"/>
          <w:color w:val="000000"/>
          <w:lang w:val="en-US"/>
        </w:rPr>
        <w:t>2</w:t>
      </w:r>
      <w:r w:rsidRPr="00BB4042">
        <w:rPr>
          <w:rFonts w:ascii="Times New Roman" w:eastAsia="Times New Roman" w:hAnsi="Times New Roman"/>
          <w:color w:val="000000"/>
          <w:lang w:val="en-US"/>
        </w:rPr>
        <w:t xml:space="preserve"> </w:t>
      </w:r>
      <w:r w:rsidRPr="003056FC">
        <w:rPr>
          <w:rFonts w:ascii="Times New Roman" w:eastAsia="Times New Roman" w:hAnsi="Times New Roman"/>
          <w:i/>
          <w:color w:val="000000"/>
          <w:lang w:val="en-US"/>
        </w:rPr>
        <w:t>user</w:t>
      </w:r>
      <w:r w:rsidR="000666FD">
        <w:rPr>
          <w:rFonts w:ascii="Times New Roman" w:eastAsia="Times New Roman" w:hAnsi="Times New Roman"/>
          <w:color w:val="000000"/>
          <w:lang w:val="en-US"/>
        </w:rPr>
        <w:t xml:space="preserve"> yang </w:t>
      </w:r>
      <w:proofErr w:type="spellStart"/>
      <w:r w:rsidR="000666FD">
        <w:rPr>
          <w:rFonts w:ascii="Times New Roman" w:eastAsia="Times New Roman" w:hAnsi="Times New Roman"/>
          <w:color w:val="000000"/>
          <w:lang w:val="en-US"/>
        </w:rPr>
        <w:t>sebelumnya</w:t>
      </w:r>
      <w:proofErr w:type="spellEnd"/>
      <w:r w:rsidR="000666FD">
        <w:rPr>
          <w:rFonts w:ascii="Times New Roman" w:eastAsia="Times New Roman" w:hAnsi="Times New Roman"/>
          <w:color w:val="000000"/>
          <w:lang w:val="en-US"/>
        </w:rPr>
        <w:t xml:space="preserve"> </w:t>
      </w:r>
      <w:proofErr w:type="spellStart"/>
      <w:r w:rsidR="000666FD">
        <w:rPr>
          <w:rFonts w:ascii="Times New Roman" w:eastAsia="Times New Roman" w:hAnsi="Times New Roman"/>
          <w:color w:val="000000"/>
          <w:lang w:val="en-US"/>
        </w:rPr>
        <w:t>diwawancarai</w:t>
      </w:r>
      <w:proofErr w:type="spellEnd"/>
      <w:r w:rsidR="000666FD">
        <w:rPr>
          <w:rFonts w:ascii="Times New Roman" w:eastAsia="Times New Roman" w:hAnsi="Times New Roman"/>
          <w:color w:val="000000"/>
          <w:lang w:val="en-US"/>
        </w:rPr>
        <w:t xml:space="preserve"> yang </w:t>
      </w:r>
      <w:proofErr w:type="spellStart"/>
      <w:r w:rsidR="000666FD">
        <w:rPr>
          <w:rFonts w:ascii="Times New Roman" w:eastAsia="Times New Roman" w:hAnsi="Times New Roman"/>
          <w:color w:val="000000"/>
          <w:lang w:val="en-US"/>
        </w:rPr>
        <w:t>hasilnya</w:t>
      </w:r>
      <w:proofErr w:type="spellEnd"/>
      <w:r w:rsidR="000666FD">
        <w:rPr>
          <w:rFonts w:ascii="Times New Roman" w:eastAsia="Times New Roman" w:hAnsi="Times New Roman"/>
          <w:color w:val="000000"/>
          <w:lang w:val="en-US"/>
        </w:rPr>
        <w:t xml:space="preserve"> </w:t>
      </w:r>
      <w:proofErr w:type="spellStart"/>
      <w:r w:rsidRPr="00BB4042">
        <w:rPr>
          <w:rFonts w:ascii="Times New Roman" w:eastAsia="Times New Roman" w:hAnsi="Times New Roman"/>
          <w:color w:val="000000"/>
          <w:lang w:val="en-US"/>
        </w:rPr>
        <w:t>akan</w:t>
      </w:r>
      <w:proofErr w:type="spellEnd"/>
      <w:r w:rsidRPr="00BB4042">
        <w:rPr>
          <w:rFonts w:ascii="Times New Roman" w:eastAsia="Times New Roman" w:hAnsi="Times New Roman"/>
          <w:color w:val="000000"/>
          <w:lang w:val="en-US"/>
        </w:rPr>
        <w:t xml:space="preserve"> </w:t>
      </w:r>
      <w:proofErr w:type="spellStart"/>
      <w:r w:rsidRPr="00BB4042">
        <w:rPr>
          <w:rFonts w:ascii="Times New Roman" w:eastAsia="Times New Roman" w:hAnsi="Times New Roman"/>
          <w:color w:val="000000"/>
          <w:lang w:val="en-US"/>
        </w:rPr>
        <w:t>dikelola</w:t>
      </w:r>
      <w:proofErr w:type="spellEnd"/>
      <w:r w:rsidRPr="00BB4042">
        <w:rPr>
          <w:rFonts w:ascii="Times New Roman" w:eastAsia="Times New Roman" w:hAnsi="Times New Roman"/>
          <w:color w:val="000000"/>
          <w:lang w:val="en-US"/>
        </w:rPr>
        <w:t xml:space="preserve"> </w:t>
      </w:r>
      <w:proofErr w:type="spellStart"/>
      <w:r w:rsidRPr="00BB4042">
        <w:rPr>
          <w:rFonts w:ascii="Times New Roman" w:eastAsia="Times New Roman" w:hAnsi="Times New Roman"/>
          <w:color w:val="000000"/>
          <w:lang w:val="en-US"/>
        </w:rPr>
        <w:t>menjadi</w:t>
      </w:r>
      <w:proofErr w:type="spellEnd"/>
      <w:r w:rsidRPr="00BB4042">
        <w:rPr>
          <w:rFonts w:ascii="Times New Roman" w:eastAsia="Times New Roman" w:hAnsi="Times New Roman"/>
          <w:color w:val="000000"/>
          <w:lang w:val="en-US"/>
        </w:rPr>
        <w:t xml:space="preserve"> </w:t>
      </w:r>
      <w:r w:rsidRPr="00145F89">
        <w:rPr>
          <w:rFonts w:ascii="Times New Roman" w:eastAsia="Times New Roman" w:hAnsi="Times New Roman"/>
          <w:i/>
          <w:iCs/>
          <w:color w:val="000000"/>
          <w:lang w:val="en-US"/>
        </w:rPr>
        <w:t>feedback form</w:t>
      </w:r>
      <w:r w:rsidRPr="00BB4042">
        <w:rPr>
          <w:rFonts w:ascii="Times New Roman" w:eastAsia="Times New Roman" w:hAnsi="Times New Roman"/>
          <w:color w:val="000000"/>
          <w:lang w:val="en-US"/>
        </w:rPr>
        <w:t xml:space="preserve"> </w:t>
      </w:r>
      <w:proofErr w:type="spellStart"/>
      <w:r w:rsidRPr="00BB4042">
        <w:rPr>
          <w:rFonts w:ascii="Times New Roman" w:eastAsia="Times New Roman" w:hAnsi="Times New Roman"/>
          <w:color w:val="000000"/>
          <w:lang w:val="en-US"/>
        </w:rPr>
        <w:t>dan</w:t>
      </w:r>
      <w:proofErr w:type="spellEnd"/>
      <w:r w:rsidRPr="00BB4042">
        <w:rPr>
          <w:rFonts w:ascii="Times New Roman" w:eastAsia="Times New Roman" w:hAnsi="Times New Roman"/>
          <w:color w:val="000000"/>
          <w:lang w:val="en-US"/>
        </w:rPr>
        <w:t xml:space="preserve"> </w:t>
      </w:r>
      <w:r w:rsidRPr="00145F89">
        <w:rPr>
          <w:rFonts w:ascii="Times New Roman" w:eastAsia="Times New Roman" w:hAnsi="Times New Roman"/>
          <w:i/>
          <w:iCs/>
          <w:color w:val="000000"/>
          <w:lang w:val="en-US"/>
        </w:rPr>
        <w:t>learning card</w:t>
      </w:r>
      <w:r w:rsidRPr="00BB4042">
        <w:rPr>
          <w:rFonts w:ascii="Times New Roman" w:eastAsia="Times New Roman" w:hAnsi="Times New Roman"/>
          <w:color w:val="000000"/>
          <w:lang w:val="en-US"/>
        </w:rPr>
        <w:t xml:space="preserve">. </w:t>
      </w:r>
      <w:r w:rsidR="00B5345B" w:rsidRPr="00BB4042">
        <w:rPr>
          <w:rFonts w:ascii="Times New Roman" w:eastAsia="Times New Roman" w:hAnsi="Times New Roman"/>
          <w:i/>
          <w:iCs/>
          <w:color w:val="000000"/>
          <w:lang w:val="id-ID"/>
        </w:rPr>
        <w:t xml:space="preserve">Feedback form </w:t>
      </w:r>
      <w:r w:rsidR="00B5345B" w:rsidRPr="00BB4042">
        <w:rPr>
          <w:rFonts w:ascii="Times New Roman" w:eastAsia="Times New Roman" w:hAnsi="Times New Roman"/>
          <w:color w:val="000000"/>
          <w:lang w:val="id-ID"/>
        </w:rPr>
        <w:t>bertujuan untuk melihat apakah fungsi dan fitur dari</w:t>
      </w:r>
      <w:r>
        <w:rPr>
          <w:rFonts w:ascii="Times New Roman" w:eastAsia="Times New Roman" w:hAnsi="Times New Roman"/>
          <w:color w:val="000000"/>
          <w:lang w:val="en-US"/>
        </w:rPr>
        <w:t xml:space="preserve"> </w:t>
      </w:r>
      <w:r w:rsidR="00B5345B" w:rsidRPr="00BB4042">
        <w:rPr>
          <w:rFonts w:ascii="Times New Roman" w:eastAsia="Times New Roman" w:hAnsi="Times New Roman"/>
          <w:color w:val="000000"/>
          <w:lang w:val="id-ID"/>
        </w:rPr>
        <w:t xml:space="preserve">solusi yang ditawarkan sesuai dengan kebutuhan atau tidak. Data </w:t>
      </w:r>
      <w:r w:rsidR="00B5345B" w:rsidRPr="00BB4042">
        <w:rPr>
          <w:rFonts w:ascii="Times New Roman" w:eastAsia="Times New Roman" w:hAnsi="Times New Roman"/>
          <w:i/>
          <w:iCs/>
          <w:color w:val="000000"/>
          <w:lang w:val="id-ID"/>
        </w:rPr>
        <w:t>feedback</w:t>
      </w:r>
      <w:r>
        <w:rPr>
          <w:rFonts w:ascii="Times New Roman" w:eastAsia="Times New Roman" w:hAnsi="Times New Roman"/>
          <w:i/>
          <w:iCs/>
          <w:color w:val="000000"/>
          <w:lang w:val="en-US"/>
        </w:rPr>
        <w:t xml:space="preserve"> </w:t>
      </w:r>
      <w:r w:rsidR="00B5345B" w:rsidRPr="00BB4042">
        <w:rPr>
          <w:rFonts w:ascii="Times New Roman" w:eastAsia="Times New Roman" w:hAnsi="Times New Roman"/>
          <w:color w:val="000000"/>
          <w:lang w:val="id-ID"/>
        </w:rPr>
        <w:t xml:space="preserve">ini </w:t>
      </w:r>
      <w:proofErr w:type="spellStart"/>
      <w:r w:rsidR="000666FD">
        <w:rPr>
          <w:rFonts w:ascii="Times New Roman" w:eastAsia="Times New Roman" w:hAnsi="Times New Roman"/>
          <w:color w:val="000000"/>
          <w:lang w:val="en-US"/>
        </w:rPr>
        <w:t>dikumpulkan</w:t>
      </w:r>
      <w:proofErr w:type="spellEnd"/>
      <w:r w:rsidR="00B5345B" w:rsidRPr="00BB4042">
        <w:rPr>
          <w:rFonts w:ascii="Times New Roman" w:eastAsia="Times New Roman" w:hAnsi="Times New Roman"/>
          <w:color w:val="000000"/>
          <w:lang w:val="id-ID"/>
        </w:rPr>
        <w:t xml:space="preserve"> pada bulan </w:t>
      </w:r>
      <w:r w:rsidR="00512583">
        <w:rPr>
          <w:rFonts w:ascii="Times New Roman" w:eastAsia="Times New Roman" w:hAnsi="Times New Roman"/>
          <w:color w:val="000000"/>
          <w:lang w:val="en-US"/>
        </w:rPr>
        <w:t>April</w:t>
      </w:r>
      <w:r w:rsidR="00B5345B" w:rsidRPr="00BB4042">
        <w:rPr>
          <w:rFonts w:ascii="Times New Roman" w:eastAsia="Times New Roman" w:hAnsi="Times New Roman"/>
          <w:color w:val="000000"/>
          <w:lang w:val="id-ID"/>
        </w:rPr>
        <w:t xml:space="preserve"> 202</w:t>
      </w:r>
      <w:r w:rsidR="00512583">
        <w:rPr>
          <w:rFonts w:ascii="Times New Roman" w:eastAsia="Times New Roman" w:hAnsi="Times New Roman"/>
          <w:color w:val="000000"/>
          <w:lang w:val="en-US"/>
        </w:rPr>
        <w:t>2</w:t>
      </w:r>
      <w:r>
        <w:rPr>
          <w:rFonts w:ascii="Times New Roman" w:eastAsia="Times New Roman" w:hAnsi="Times New Roman"/>
          <w:color w:val="000000"/>
          <w:lang w:val="en-US"/>
        </w:rPr>
        <w:t xml:space="preserve">. </w:t>
      </w:r>
      <w:proofErr w:type="spellStart"/>
      <w:r w:rsidRPr="00BB4042">
        <w:rPr>
          <w:rStyle w:val="fontstyle01"/>
          <w:sz w:val="20"/>
          <w:szCs w:val="20"/>
        </w:rPr>
        <w:t>Berdasarkan</w:t>
      </w:r>
      <w:proofErr w:type="spellEnd"/>
      <w:r w:rsidRPr="00BB4042">
        <w:rPr>
          <w:rStyle w:val="fontstyle01"/>
          <w:sz w:val="20"/>
          <w:szCs w:val="20"/>
        </w:rPr>
        <w:t xml:space="preserve"> </w:t>
      </w:r>
      <w:r w:rsidRPr="00BB4042">
        <w:rPr>
          <w:rStyle w:val="fontstyle21"/>
          <w:sz w:val="20"/>
          <w:szCs w:val="20"/>
        </w:rPr>
        <w:t>feedback form</w:t>
      </w:r>
      <w:r w:rsidRPr="00BB4042">
        <w:rPr>
          <w:rStyle w:val="fontstyle01"/>
          <w:sz w:val="20"/>
          <w:szCs w:val="20"/>
        </w:rPr>
        <w:t xml:space="preserve"> </w:t>
      </w:r>
      <w:proofErr w:type="spellStart"/>
      <w:r w:rsidR="008451ED">
        <w:rPr>
          <w:rStyle w:val="fontstyle01"/>
          <w:sz w:val="20"/>
          <w:szCs w:val="20"/>
        </w:rPr>
        <w:t>di</w:t>
      </w:r>
      <w:r w:rsidRPr="00BB4042">
        <w:rPr>
          <w:rStyle w:val="fontstyle01"/>
          <w:sz w:val="20"/>
          <w:szCs w:val="20"/>
        </w:rPr>
        <w:t>buat</w:t>
      </w:r>
      <w:proofErr w:type="spellEnd"/>
      <w:r w:rsidRPr="00BB4042">
        <w:rPr>
          <w:rStyle w:val="fontstyle01"/>
          <w:sz w:val="20"/>
          <w:szCs w:val="20"/>
        </w:rPr>
        <w:t xml:space="preserve"> </w:t>
      </w:r>
      <w:r w:rsidRPr="00BB4042">
        <w:rPr>
          <w:rStyle w:val="fontstyle21"/>
          <w:sz w:val="20"/>
          <w:szCs w:val="20"/>
        </w:rPr>
        <w:t xml:space="preserve">learning </w:t>
      </w:r>
      <w:proofErr w:type="gramStart"/>
      <w:r w:rsidRPr="00BB4042">
        <w:rPr>
          <w:rStyle w:val="fontstyle21"/>
          <w:sz w:val="20"/>
          <w:szCs w:val="20"/>
        </w:rPr>
        <w:t xml:space="preserve">card </w:t>
      </w:r>
      <w:r w:rsidRPr="00BB4042">
        <w:rPr>
          <w:rStyle w:val="fontstyle01"/>
          <w:sz w:val="20"/>
          <w:szCs w:val="20"/>
        </w:rPr>
        <w:t xml:space="preserve"> </w:t>
      </w:r>
      <w:proofErr w:type="spellStart"/>
      <w:r w:rsidRPr="00BB4042">
        <w:rPr>
          <w:rStyle w:val="fontstyle01"/>
          <w:sz w:val="20"/>
          <w:szCs w:val="20"/>
        </w:rPr>
        <w:t>sebagai</w:t>
      </w:r>
      <w:proofErr w:type="spellEnd"/>
      <w:proofErr w:type="gramEnd"/>
      <w:r w:rsidRPr="00BB4042">
        <w:rPr>
          <w:rStyle w:val="fontstyle01"/>
          <w:sz w:val="20"/>
          <w:szCs w:val="20"/>
        </w:rPr>
        <w:t xml:space="preserve"> </w:t>
      </w:r>
      <w:proofErr w:type="spellStart"/>
      <w:r w:rsidRPr="00BB4042">
        <w:rPr>
          <w:rStyle w:val="fontstyle01"/>
          <w:sz w:val="20"/>
          <w:szCs w:val="20"/>
        </w:rPr>
        <w:t>dokumen</w:t>
      </w:r>
      <w:proofErr w:type="spellEnd"/>
      <w:r w:rsidRPr="00BB4042">
        <w:rPr>
          <w:rStyle w:val="fontstyle01"/>
          <w:sz w:val="20"/>
          <w:szCs w:val="20"/>
        </w:rPr>
        <w:t xml:space="preserve"> </w:t>
      </w:r>
      <w:proofErr w:type="spellStart"/>
      <w:r w:rsidRPr="00BB4042">
        <w:rPr>
          <w:rStyle w:val="fontstyle01"/>
          <w:sz w:val="20"/>
          <w:szCs w:val="20"/>
        </w:rPr>
        <w:t>dasar</w:t>
      </w:r>
      <w:proofErr w:type="spellEnd"/>
      <w:r w:rsidRPr="00BB4042">
        <w:rPr>
          <w:rStyle w:val="fontstyle01"/>
          <w:sz w:val="20"/>
          <w:szCs w:val="20"/>
        </w:rPr>
        <w:t xml:space="preserve"> </w:t>
      </w:r>
      <w:proofErr w:type="spellStart"/>
      <w:r w:rsidRPr="00BB4042">
        <w:rPr>
          <w:rStyle w:val="fontstyle01"/>
          <w:sz w:val="20"/>
          <w:szCs w:val="20"/>
        </w:rPr>
        <w:t>dalam</w:t>
      </w:r>
      <w:proofErr w:type="spellEnd"/>
      <w:r>
        <w:rPr>
          <w:rFonts w:ascii="TimesNewRomanPSMT" w:hAnsi="TimesNewRomanPSMT"/>
          <w:color w:val="000000"/>
        </w:rPr>
        <w:t xml:space="preserve"> </w:t>
      </w:r>
      <w:proofErr w:type="spellStart"/>
      <w:r w:rsidRPr="00BB4042">
        <w:rPr>
          <w:rStyle w:val="fontstyle01"/>
          <w:sz w:val="20"/>
          <w:szCs w:val="20"/>
        </w:rPr>
        <w:t>melakukan</w:t>
      </w:r>
      <w:proofErr w:type="spellEnd"/>
      <w:r w:rsidRPr="00BB4042">
        <w:rPr>
          <w:rStyle w:val="fontstyle01"/>
          <w:sz w:val="20"/>
          <w:szCs w:val="20"/>
        </w:rPr>
        <w:t xml:space="preserve"> </w:t>
      </w:r>
      <w:proofErr w:type="spellStart"/>
      <w:r w:rsidRPr="00BB4042">
        <w:rPr>
          <w:rStyle w:val="fontstyle01"/>
          <w:sz w:val="20"/>
          <w:szCs w:val="20"/>
        </w:rPr>
        <w:t>literasi</w:t>
      </w:r>
      <w:proofErr w:type="spellEnd"/>
      <w:r w:rsidRPr="00BB4042">
        <w:rPr>
          <w:rStyle w:val="fontstyle01"/>
          <w:sz w:val="20"/>
          <w:szCs w:val="20"/>
        </w:rPr>
        <w:t xml:space="preserve"> </w:t>
      </w:r>
      <w:proofErr w:type="spellStart"/>
      <w:r w:rsidRPr="00BB4042">
        <w:rPr>
          <w:rStyle w:val="fontstyle01"/>
          <w:sz w:val="20"/>
          <w:szCs w:val="20"/>
        </w:rPr>
        <w:t>perbaikan</w:t>
      </w:r>
      <w:proofErr w:type="spellEnd"/>
      <w:r w:rsidRPr="00BB4042">
        <w:rPr>
          <w:rStyle w:val="fontstyle01"/>
          <w:sz w:val="20"/>
          <w:szCs w:val="20"/>
        </w:rPr>
        <w:t xml:space="preserve"> </w:t>
      </w:r>
      <w:proofErr w:type="spellStart"/>
      <w:r w:rsidRPr="00BB4042">
        <w:rPr>
          <w:rStyle w:val="fontstyle01"/>
          <w:sz w:val="20"/>
          <w:szCs w:val="20"/>
        </w:rPr>
        <w:t>inovasi</w:t>
      </w:r>
      <w:proofErr w:type="spellEnd"/>
      <w:r w:rsidRPr="00BB4042">
        <w:rPr>
          <w:rStyle w:val="fontstyle01"/>
          <w:sz w:val="20"/>
          <w:szCs w:val="20"/>
        </w:rPr>
        <w:t xml:space="preserve"> yang </w:t>
      </w:r>
      <w:proofErr w:type="spellStart"/>
      <w:r w:rsidRPr="00BB4042">
        <w:rPr>
          <w:rStyle w:val="fontstyle01"/>
          <w:sz w:val="20"/>
          <w:szCs w:val="20"/>
        </w:rPr>
        <w:t>di</w:t>
      </w:r>
      <w:r w:rsidR="000666FD">
        <w:rPr>
          <w:rStyle w:val="fontstyle01"/>
          <w:sz w:val="20"/>
          <w:szCs w:val="20"/>
        </w:rPr>
        <w:t>lakukan</w:t>
      </w:r>
      <w:proofErr w:type="spellEnd"/>
      <w:r w:rsidRPr="00BB4042">
        <w:rPr>
          <w:rStyle w:val="fontstyle01"/>
          <w:sz w:val="20"/>
          <w:szCs w:val="20"/>
        </w:rPr>
        <w:t>.</w:t>
      </w:r>
      <w:r w:rsidR="003056FC">
        <w:rPr>
          <w:rStyle w:val="fontstyle01"/>
          <w:sz w:val="20"/>
          <w:szCs w:val="20"/>
        </w:rPr>
        <w:t xml:space="preserve"> </w:t>
      </w:r>
      <w:proofErr w:type="spellStart"/>
      <w:proofErr w:type="gramStart"/>
      <w:r w:rsidR="003056FC">
        <w:rPr>
          <w:rStyle w:val="fontstyle01"/>
          <w:sz w:val="20"/>
          <w:szCs w:val="20"/>
        </w:rPr>
        <w:t>Gambar</w:t>
      </w:r>
      <w:proofErr w:type="spellEnd"/>
      <w:r w:rsidR="003056FC">
        <w:rPr>
          <w:rStyle w:val="fontstyle01"/>
          <w:sz w:val="20"/>
          <w:szCs w:val="20"/>
        </w:rPr>
        <w:t xml:space="preserve"> 3.</w:t>
      </w:r>
      <w:r w:rsidR="008451ED">
        <w:rPr>
          <w:rStyle w:val="fontstyle01"/>
          <w:sz w:val="20"/>
          <w:szCs w:val="20"/>
        </w:rPr>
        <w:t>6</w:t>
      </w:r>
      <w:r w:rsidR="003056FC">
        <w:rPr>
          <w:rStyle w:val="fontstyle01"/>
          <w:sz w:val="20"/>
          <w:szCs w:val="20"/>
        </w:rPr>
        <w:t xml:space="preserve"> </w:t>
      </w:r>
      <w:proofErr w:type="spellStart"/>
      <w:r w:rsidR="003056FC">
        <w:rPr>
          <w:rStyle w:val="fontstyle01"/>
          <w:sz w:val="20"/>
          <w:szCs w:val="20"/>
        </w:rPr>
        <w:t>menunjukkan</w:t>
      </w:r>
      <w:proofErr w:type="spellEnd"/>
      <w:r w:rsidR="003056FC">
        <w:rPr>
          <w:rStyle w:val="fontstyle01"/>
          <w:sz w:val="20"/>
          <w:szCs w:val="20"/>
        </w:rPr>
        <w:t xml:space="preserve"> </w:t>
      </w:r>
      <w:r w:rsidR="003056FC" w:rsidRPr="00070144">
        <w:rPr>
          <w:rStyle w:val="fontstyle01"/>
          <w:i/>
          <w:sz w:val="20"/>
          <w:szCs w:val="20"/>
        </w:rPr>
        <w:t>learning card</w:t>
      </w:r>
      <w:r w:rsidR="003056FC">
        <w:rPr>
          <w:rStyle w:val="fontstyle01"/>
          <w:sz w:val="20"/>
          <w:szCs w:val="20"/>
        </w:rPr>
        <w:t xml:space="preserve"> </w:t>
      </w:r>
      <w:proofErr w:type="spellStart"/>
      <w:r w:rsidR="003056FC">
        <w:rPr>
          <w:rStyle w:val="fontstyle01"/>
          <w:sz w:val="20"/>
          <w:szCs w:val="20"/>
        </w:rPr>
        <w:t>dari</w:t>
      </w:r>
      <w:proofErr w:type="spellEnd"/>
      <w:r w:rsidR="003056FC">
        <w:rPr>
          <w:rStyle w:val="fontstyle01"/>
          <w:sz w:val="20"/>
          <w:szCs w:val="20"/>
        </w:rPr>
        <w:t xml:space="preserve"> </w:t>
      </w:r>
      <w:proofErr w:type="spellStart"/>
      <w:r w:rsidR="003056FC">
        <w:rPr>
          <w:rStyle w:val="fontstyle01"/>
          <w:sz w:val="20"/>
          <w:szCs w:val="20"/>
        </w:rPr>
        <w:t>wawancara</w:t>
      </w:r>
      <w:proofErr w:type="spellEnd"/>
      <w:r w:rsidR="003056FC">
        <w:rPr>
          <w:rStyle w:val="fontstyle01"/>
          <w:sz w:val="20"/>
          <w:szCs w:val="20"/>
        </w:rPr>
        <w:t xml:space="preserve"> </w:t>
      </w:r>
      <w:r w:rsidR="003056FC" w:rsidRPr="003056FC">
        <w:rPr>
          <w:rStyle w:val="fontstyle01"/>
          <w:i/>
          <w:sz w:val="20"/>
          <w:szCs w:val="20"/>
        </w:rPr>
        <w:t>user</w:t>
      </w:r>
      <w:r w:rsidR="003056FC">
        <w:rPr>
          <w:rStyle w:val="fontstyle01"/>
          <w:sz w:val="20"/>
          <w:szCs w:val="20"/>
        </w:rPr>
        <w:t>.</w:t>
      </w:r>
      <w:proofErr w:type="gramEnd"/>
    </w:p>
    <w:p w14:paraId="3DADD4EF" w14:textId="4C23C9E1" w:rsidR="007E1D0F" w:rsidRDefault="007E1D0F" w:rsidP="006E1CE1">
      <w:pPr>
        <w:pStyle w:val="CommentText"/>
        <w:spacing w:after="0"/>
        <w:ind w:firstLine="426"/>
        <w:rPr>
          <w:rStyle w:val="fontstyle01"/>
          <w:sz w:val="20"/>
          <w:szCs w:val="20"/>
        </w:rPr>
      </w:pPr>
      <w:proofErr w:type="spellStart"/>
      <w:r>
        <w:rPr>
          <w:rStyle w:val="fontstyle01"/>
          <w:sz w:val="20"/>
          <w:szCs w:val="20"/>
        </w:rPr>
        <w:t>Hasil</w:t>
      </w:r>
      <w:proofErr w:type="spellEnd"/>
      <w:r>
        <w:rPr>
          <w:rStyle w:val="fontstyle01"/>
          <w:sz w:val="20"/>
          <w:szCs w:val="20"/>
        </w:rPr>
        <w:t xml:space="preserve"> yang </w:t>
      </w:r>
      <w:proofErr w:type="spellStart"/>
      <w:r>
        <w:rPr>
          <w:rStyle w:val="fontstyle01"/>
          <w:sz w:val="20"/>
          <w:szCs w:val="20"/>
        </w:rPr>
        <w:t>didapat</w:t>
      </w:r>
      <w:proofErr w:type="spellEnd"/>
      <w:r>
        <w:rPr>
          <w:rStyle w:val="fontstyle01"/>
          <w:sz w:val="20"/>
          <w:szCs w:val="20"/>
        </w:rPr>
        <w:t xml:space="preserve"> di proses </w:t>
      </w:r>
      <w:proofErr w:type="spellStart"/>
      <w:r>
        <w:rPr>
          <w:rStyle w:val="fontstyle01"/>
          <w:sz w:val="20"/>
          <w:szCs w:val="20"/>
        </w:rPr>
        <w:t>produksi</w:t>
      </w:r>
      <w:proofErr w:type="spellEnd"/>
      <w:r>
        <w:rPr>
          <w:rStyle w:val="fontstyle01"/>
          <w:sz w:val="20"/>
          <w:szCs w:val="20"/>
        </w:rPr>
        <w:t xml:space="preserve"> </w:t>
      </w:r>
      <w:proofErr w:type="spellStart"/>
      <w:r>
        <w:rPr>
          <w:rStyle w:val="fontstyle01"/>
          <w:sz w:val="20"/>
          <w:szCs w:val="20"/>
        </w:rPr>
        <w:t>terdapat</w:t>
      </w:r>
      <w:proofErr w:type="spellEnd"/>
      <w:r>
        <w:rPr>
          <w:rStyle w:val="fontstyle01"/>
          <w:sz w:val="20"/>
          <w:szCs w:val="20"/>
        </w:rPr>
        <w:t xml:space="preserve"> </w:t>
      </w:r>
      <w:proofErr w:type="spellStart"/>
      <w:r>
        <w:rPr>
          <w:rStyle w:val="fontstyle01"/>
          <w:sz w:val="20"/>
          <w:szCs w:val="20"/>
        </w:rPr>
        <w:t>pengurangan</w:t>
      </w:r>
      <w:proofErr w:type="spellEnd"/>
      <w:r>
        <w:rPr>
          <w:rStyle w:val="fontstyle01"/>
          <w:sz w:val="20"/>
          <w:szCs w:val="20"/>
        </w:rPr>
        <w:t xml:space="preserve"> </w:t>
      </w:r>
      <w:proofErr w:type="spellStart"/>
      <w:r>
        <w:rPr>
          <w:rStyle w:val="fontstyle01"/>
          <w:sz w:val="20"/>
          <w:szCs w:val="20"/>
        </w:rPr>
        <w:t>jumlah</w:t>
      </w:r>
      <w:proofErr w:type="spellEnd"/>
      <w:r>
        <w:rPr>
          <w:rStyle w:val="fontstyle01"/>
          <w:sz w:val="20"/>
          <w:szCs w:val="20"/>
        </w:rPr>
        <w:t xml:space="preserve"> </w:t>
      </w:r>
      <w:r w:rsidRPr="007E1D0F">
        <w:rPr>
          <w:rStyle w:val="fontstyle01"/>
          <w:i/>
          <w:sz w:val="20"/>
          <w:szCs w:val="20"/>
        </w:rPr>
        <w:t>man power</w:t>
      </w:r>
      <w:r>
        <w:rPr>
          <w:rStyle w:val="fontstyle01"/>
          <w:sz w:val="20"/>
          <w:szCs w:val="20"/>
        </w:rPr>
        <w:t xml:space="preserve"> </w:t>
      </w:r>
      <w:proofErr w:type="spellStart"/>
      <w:r>
        <w:rPr>
          <w:rStyle w:val="fontstyle01"/>
          <w:sz w:val="20"/>
          <w:szCs w:val="20"/>
        </w:rPr>
        <w:t>sebanyak</w:t>
      </w:r>
      <w:proofErr w:type="spellEnd"/>
      <w:r>
        <w:rPr>
          <w:rStyle w:val="fontstyle01"/>
          <w:sz w:val="20"/>
          <w:szCs w:val="20"/>
        </w:rPr>
        <w:t xml:space="preserve"> 1 orang </w:t>
      </w:r>
      <w:proofErr w:type="spellStart"/>
      <w:r>
        <w:rPr>
          <w:rStyle w:val="fontstyle01"/>
          <w:sz w:val="20"/>
          <w:szCs w:val="20"/>
        </w:rPr>
        <w:t>dari</w:t>
      </w:r>
      <w:proofErr w:type="spellEnd"/>
      <w:r>
        <w:rPr>
          <w:rStyle w:val="fontstyle01"/>
          <w:sz w:val="20"/>
          <w:szCs w:val="20"/>
        </w:rPr>
        <w:t xml:space="preserve"> </w:t>
      </w:r>
      <w:proofErr w:type="spellStart"/>
      <w:r>
        <w:rPr>
          <w:rStyle w:val="fontstyle01"/>
          <w:sz w:val="20"/>
          <w:szCs w:val="20"/>
        </w:rPr>
        <w:t>sebelum</w:t>
      </w:r>
      <w:proofErr w:type="spellEnd"/>
      <w:r>
        <w:rPr>
          <w:rStyle w:val="fontstyle01"/>
          <w:sz w:val="20"/>
          <w:szCs w:val="20"/>
        </w:rPr>
        <w:t xml:space="preserve"> </w:t>
      </w:r>
      <w:proofErr w:type="spellStart"/>
      <w:r>
        <w:rPr>
          <w:rStyle w:val="fontstyle01"/>
          <w:sz w:val="20"/>
          <w:szCs w:val="20"/>
        </w:rPr>
        <w:t>dan</w:t>
      </w:r>
      <w:proofErr w:type="spellEnd"/>
      <w:r>
        <w:rPr>
          <w:rStyle w:val="fontstyle01"/>
          <w:sz w:val="20"/>
          <w:szCs w:val="20"/>
        </w:rPr>
        <w:t xml:space="preserve"> </w:t>
      </w:r>
      <w:proofErr w:type="spellStart"/>
      <w:r>
        <w:rPr>
          <w:rStyle w:val="fontstyle01"/>
          <w:sz w:val="20"/>
          <w:szCs w:val="20"/>
        </w:rPr>
        <w:t>sesudah</w:t>
      </w:r>
      <w:proofErr w:type="spellEnd"/>
      <w:r>
        <w:rPr>
          <w:rStyle w:val="fontstyle01"/>
          <w:sz w:val="20"/>
          <w:szCs w:val="20"/>
        </w:rPr>
        <w:t xml:space="preserve"> </w:t>
      </w:r>
      <w:r w:rsidRPr="007E1D0F">
        <w:rPr>
          <w:rStyle w:val="fontstyle01"/>
          <w:i/>
          <w:sz w:val="20"/>
          <w:szCs w:val="20"/>
        </w:rPr>
        <w:t>improvement</w:t>
      </w:r>
      <w:r>
        <w:rPr>
          <w:rStyle w:val="fontstyle01"/>
          <w:sz w:val="20"/>
          <w:szCs w:val="20"/>
        </w:rPr>
        <w:t xml:space="preserve">. </w:t>
      </w:r>
      <w:proofErr w:type="spellStart"/>
      <w:r>
        <w:rPr>
          <w:rStyle w:val="fontstyle01"/>
          <w:sz w:val="20"/>
          <w:szCs w:val="20"/>
        </w:rPr>
        <w:t>Pengurangan</w:t>
      </w:r>
      <w:proofErr w:type="spellEnd"/>
      <w:r>
        <w:rPr>
          <w:rStyle w:val="fontstyle01"/>
          <w:sz w:val="20"/>
          <w:szCs w:val="20"/>
        </w:rPr>
        <w:t xml:space="preserve"> </w:t>
      </w:r>
      <w:proofErr w:type="spellStart"/>
      <w:r>
        <w:rPr>
          <w:rStyle w:val="fontstyle01"/>
          <w:sz w:val="20"/>
          <w:szCs w:val="20"/>
        </w:rPr>
        <w:t>serta</w:t>
      </w:r>
      <w:proofErr w:type="spellEnd"/>
      <w:r>
        <w:rPr>
          <w:rStyle w:val="fontstyle01"/>
          <w:sz w:val="20"/>
          <w:szCs w:val="20"/>
        </w:rPr>
        <w:t xml:space="preserve"> </w:t>
      </w:r>
      <w:r w:rsidRPr="007E1D0F">
        <w:rPr>
          <w:rStyle w:val="fontstyle01"/>
          <w:i/>
          <w:sz w:val="20"/>
          <w:szCs w:val="20"/>
        </w:rPr>
        <w:t>loading finishing</w:t>
      </w:r>
      <w:r>
        <w:rPr>
          <w:rStyle w:val="fontstyle01"/>
          <w:sz w:val="20"/>
          <w:szCs w:val="20"/>
        </w:rPr>
        <w:t xml:space="preserve"> </w:t>
      </w:r>
      <w:proofErr w:type="spellStart"/>
      <w:r>
        <w:rPr>
          <w:rStyle w:val="fontstyle01"/>
          <w:sz w:val="20"/>
          <w:szCs w:val="20"/>
        </w:rPr>
        <w:t>dapat</w:t>
      </w:r>
      <w:proofErr w:type="spellEnd"/>
      <w:r>
        <w:rPr>
          <w:rStyle w:val="fontstyle01"/>
          <w:sz w:val="20"/>
          <w:szCs w:val="20"/>
        </w:rPr>
        <w:t xml:space="preserve"> </w:t>
      </w:r>
      <w:proofErr w:type="spellStart"/>
      <w:r>
        <w:rPr>
          <w:rStyle w:val="fontstyle01"/>
          <w:sz w:val="20"/>
          <w:szCs w:val="20"/>
        </w:rPr>
        <w:t>dilihat</w:t>
      </w:r>
      <w:proofErr w:type="spellEnd"/>
      <w:r>
        <w:rPr>
          <w:rStyle w:val="fontstyle01"/>
          <w:sz w:val="20"/>
          <w:szCs w:val="20"/>
        </w:rPr>
        <w:t xml:space="preserve"> </w:t>
      </w:r>
      <w:proofErr w:type="spellStart"/>
      <w:r>
        <w:rPr>
          <w:rStyle w:val="fontstyle01"/>
          <w:sz w:val="20"/>
          <w:szCs w:val="20"/>
        </w:rPr>
        <w:t>pada</w:t>
      </w:r>
      <w:proofErr w:type="spellEnd"/>
      <w:r>
        <w:rPr>
          <w:rStyle w:val="fontstyle01"/>
          <w:sz w:val="20"/>
          <w:szCs w:val="20"/>
        </w:rPr>
        <w:t xml:space="preserve"> </w:t>
      </w:r>
      <w:proofErr w:type="spellStart"/>
      <w:r>
        <w:rPr>
          <w:rStyle w:val="fontstyle01"/>
          <w:sz w:val="20"/>
          <w:szCs w:val="20"/>
        </w:rPr>
        <w:t>gambar</w:t>
      </w:r>
      <w:proofErr w:type="spellEnd"/>
      <w:r>
        <w:rPr>
          <w:rStyle w:val="fontstyle01"/>
          <w:sz w:val="20"/>
          <w:szCs w:val="20"/>
        </w:rPr>
        <w:t xml:space="preserve"> 3.</w:t>
      </w:r>
      <w:r w:rsidR="008451ED">
        <w:rPr>
          <w:rStyle w:val="fontstyle01"/>
          <w:sz w:val="20"/>
          <w:szCs w:val="20"/>
        </w:rPr>
        <w:t>7</w:t>
      </w:r>
      <w:r>
        <w:rPr>
          <w:rStyle w:val="fontstyle01"/>
          <w:sz w:val="20"/>
          <w:szCs w:val="20"/>
        </w:rPr>
        <w:t xml:space="preserve"> </w:t>
      </w:r>
      <w:proofErr w:type="spellStart"/>
      <w:r>
        <w:rPr>
          <w:rStyle w:val="fontstyle01"/>
          <w:sz w:val="20"/>
          <w:szCs w:val="20"/>
        </w:rPr>
        <w:t>untuk</w:t>
      </w:r>
      <w:proofErr w:type="spellEnd"/>
      <w:r>
        <w:rPr>
          <w:rStyle w:val="fontstyle01"/>
          <w:sz w:val="20"/>
          <w:szCs w:val="20"/>
        </w:rPr>
        <w:t xml:space="preserve"> </w:t>
      </w:r>
      <w:r w:rsidRPr="007E1D0F">
        <w:rPr>
          <w:rStyle w:val="fontstyle01"/>
          <w:i/>
          <w:sz w:val="20"/>
          <w:szCs w:val="20"/>
        </w:rPr>
        <w:t>loading finishing</w:t>
      </w:r>
      <w:r>
        <w:rPr>
          <w:rStyle w:val="fontstyle01"/>
          <w:sz w:val="20"/>
          <w:szCs w:val="20"/>
        </w:rPr>
        <w:t xml:space="preserve"> </w:t>
      </w:r>
      <w:proofErr w:type="spellStart"/>
      <w:r>
        <w:rPr>
          <w:rStyle w:val="fontstyle01"/>
          <w:sz w:val="20"/>
          <w:szCs w:val="20"/>
        </w:rPr>
        <w:t>sebelum</w:t>
      </w:r>
      <w:proofErr w:type="spellEnd"/>
      <w:r>
        <w:rPr>
          <w:rStyle w:val="fontstyle01"/>
          <w:sz w:val="20"/>
          <w:szCs w:val="20"/>
        </w:rPr>
        <w:t xml:space="preserve"> improvement </w:t>
      </w:r>
      <w:proofErr w:type="spellStart"/>
      <w:r>
        <w:rPr>
          <w:rStyle w:val="fontstyle01"/>
          <w:sz w:val="20"/>
          <w:szCs w:val="20"/>
        </w:rPr>
        <w:t>dan</w:t>
      </w:r>
      <w:proofErr w:type="spellEnd"/>
      <w:r>
        <w:rPr>
          <w:rStyle w:val="fontstyle01"/>
          <w:sz w:val="20"/>
          <w:szCs w:val="20"/>
        </w:rPr>
        <w:t xml:space="preserve"> 3.</w:t>
      </w:r>
      <w:r w:rsidR="008451ED">
        <w:rPr>
          <w:rStyle w:val="fontstyle01"/>
          <w:sz w:val="20"/>
          <w:szCs w:val="20"/>
        </w:rPr>
        <w:t>8</w:t>
      </w:r>
      <w:r>
        <w:rPr>
          <w:rStyle w:val="fontstyle01"/>
          <w:sz w:val="20"/>
          <w:szCs w:val="20"/>
        </w:rPr>
        <w:t xml:space="preserve"> </w:t>
      </w:r>
      <w:proofErr w:type="spellStart"/>
      <w:r>
        <w:rPr>
          <w:rStyle w:val="fontstyle01"/>
          <w:sz w:val="20"/>
          <w:szCs w:val="20"/>
        </w:rPr>
        <w:t>untuk</w:t>
      </w:r>
      <w:proofErr w:type="spellEnd"/>
      <w:r>
        <w:rPr>
          <w:rStyle w:val="fontstyle01"/>
          <w:sz w:val="20"/>
          <w:szCs w:val="20"/>
        </w:rPr>
        <w:t xml:space="preserve"> </w:t>
      </w:r>
      <w:r w:rsidRPr="007E1D0F">
        <w:rPr>
          <w:rStyle w:val="fontstyle01"/>
          <w:i/>
          <w:sz w:val="20"/>
          <w:szCs w:val="20"/>
        </w:rPr>
        <w:t>loading finishing</w:t>
      </w:r>
      <w:r>
        <w:rPr>
          <w:rStyle w:val="fontstyle01"/>
          <w:sz w:val="20"/>
          <w:szCs w:val="20"/>
        </w:rPr>
        <w:t xml:space="preserve"> </w:t>
      </w:r>
      <w:proofErr w:type="spellStart"/>
      <w:r>
        <w:rPr>
          <w:rStyle w:val="fontstyle01"/>
          <w:sz w:val="20"/>
          <w:szCs w:val="20"/>
        </w:rPr>
        <w:t>setelah</w:t>
      </w:r>
      <w:proofErr w:type="spellEnd"/>
      <w:r>
        <w:rPr>
          <w:rStyle w:val="fontstyle01"/>
          <w:sz w:val="20"/>
          <w:szCs w:val="20"/>
        </w:rPr>
        <w:t xml:space="preserve"> </w:t>
      </w:r>
      <w:r w:rsidRPr="007E1D0F">
        <w:rPr>
          <w:rStyle w:val="fontstyle01"/>
          <w:i/>
          <w:sz w:val="20"/>
          <w:szCs w:val="20"/>
        </w:rPr>
        <w:t>improvement</w:t>
      </w:r>
      <w:r>
        <w:rPr>
          <w:rStyle w:val="fontstyle01"/>
          <w:sz w:val="20"/>
          <w:szCs w:val="20"/>
        </w:rPr>
        <w:t>.</w:t>
      </w:r>
    </w:p>
    <w:p w14:paraId="0D19AABA" w14:textId="6A054013" w:rsidR="00512583" w:rsidRDefault="003A78D1" w:rsidP="00512583">
      <w:pPr>
        <w:pStyle w:val="CommentText"/>
        <w:keepNext/>
        <w:spacing w:after="0"/>
        <w:ind w:left="66" w:hanging="66"/>
        <w:jc w:val="center"/>
      </w:pPr>
      <w:r>
        <w:rPr>
          <w:noProof/>
          <w:lang w:val="en-US"/>
        </w:rPr>
        <w:lastRenderedPageBreak/>
        <w:drawing>
          <wp:inline distT="0" distB="0" distL="0" distR="0" wp14:anchorId="667809D1" wp14:editId="261D8CDD">
            <wp:extent cx="2721476" cy="3905250"/>
            <wp:effectExtent l="0" t="0" r="3175" b="0"/>
            <wp:docPr id="451" name="Picture 4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93D9AB-A011-44B1-8BE7-23EF5ED19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93D9AB-A011-44B1-8BE7-23EF5ED194C8}"/>
                        </a:ext>
                      </a:extLst>
                    </pic:cNvPr>
                    <pic:cNvPicPr>
                      <a:picLocks noChangeAspect="1"/>
                    </pic:cNvPicPr>
                  </pic:nvPicPr>
                  <pic:blipFill>
                    <a:blip r:embed="rId23"/>
                    <a:stretch>
                      <a:fillRect/>
                    </a:stretch>
                  </pic:blipFill>
                  <pic:spPr>
                    <a:xfrm>
                      <a:off x="0" y="0"/>
                      <a:ext cx="2743273" cy="3936528"/>
                    </a:xfrm>
                    <a:prstGeom prst="rect">
                      <a:avLst/>
                    </a:prstGeom>
                  </pic:spPr>
                </pic:pic>
              </a:graphicData>
            </a:graphic>
          </wp:inline>
        </w:drawing>
      </w:r>
    </w:p>
    <w:p w14:paraId="78EC7E45" w14:textId="77777777" w:rsidR="008451ED" w:rsidRDefault="008451ED" w:rsidP="008451ED">
      <w:pPr>
        <w:pStyle w:val="Caption"/>
        <w:rPr>
          <w:i/>
          <w:iCs/>
          <w:lang w:val="en-US"/>
        </w:rPr>
      </w:pPr>
      <w:r w:rsidRPr="00540D5F">
        <w:rPr>
          <w:b/>
          <w:bCs w:val="0"/>
        </w:rPr>
        <w:t xml:space="preserve">Gambar 3. </w:t>
      </w:r>
      <w:r w:rsidRPr="00540D5F">
        <w:rPr>
          <w:b/>
          <w:bCs w:val="0"/>
        </w:rPr>
        <w:fldChar w:fldCharType="begin"/>
      </w:r>
      <w:r w:rsidRPr="00540D5F">
        <w:rPr>
          <w:b/>
          <w:bCs w:val="0"/>
        </w:rPr>
        <w:instrText xml:space="preserve"> SEQ Gambar_3. \* ARABIC </w:instrText>
      </w:r>
      <w:r w:rsidRPr="00540D5F">
        <w:rPr>
          <w:b/>
          <w:bCs w:val="0"/>
        </w:rPr>
        <w:fldChar w:fldCharType="separate"/>
      </w:r>
      <w:r>
        <w:rPr>
          <w:b/>
          <w:bCs w:val="0"/>
          <w:noProof/>
        </w:rPr>
        <w:t>6</w:t>
      </w:r>
      <w:r w:rsidRPr="00540D5F">
        <w:rPr>
          <w:b/>
          <w:bCs w:val="0"/>
        </w:rPr>
        <w:fldChar w:fldCharType="end"/>
      </w:r>
      <w:r>
        <w:rPr>
          <w:b/>
          <w:bCs w:val="0"/>
          <w:lang w:val="en-US"/>
        </w:rPr>
        <w:t>.</w:t>
      </w:r>
      <w:r>
        <w:rPr>
          <w:lang w:val="en-US"/>
        </w:rPr>
        <w:t xml:space="preserve"> </w:t>
      </w:r>
      <w:r>
        <w:rPr>
          <w:i/>
          <w:iCs/>
          <w:lang w:val="en-US"/>
        </w:rPr>
        <w:t xml:space="preserve">Loading finishing </w:t>
      </w:r>
      <w:proofErr w:type="spellStart"/>
      <w:r>
        <w:rPr>
          <w:lang w:val="en-US"/>
        </w:rPr>
        <w:t>sebelum</w:t>
      </w:r>
      <w:proofErr w:type="spellEnd"/>
      <w:r>
        <w:rPr>
          <w:lang w:val="en-US"/>
        </w:rPr>
        <w:t xml:space="preserve"> </w:t>
      </w:r>
      <w:r>
        <w:rPr>
          <w:i/>
          <w:iCs/>
          <w:lang w:val="en-US"/>
        </w:rPr>
        <w:t>improvement</w:t>
      </w:r>
    </w:p>
    <w:p w14:paraId="1747CBE7" w14:textId="77777777" w:rsidR="007E1D0F" w:rsidRDefault="007E1D0F" w:rsidP="007E1D0F">
      <w:pPr>
        <w:pStyle w:val="BodyText"/>
        <w:keepNext/>
        <w:spacing w:after="0" w:line="240" w:lineRule="auto"/>
        <w:ind w:firstLine="0"/>
      </w:pPr>
      <w:r>
        <w:rPr>
          <w:noProof/>
          <w:lang w:bidi="ar-SA"/>
        </w:rPr>
        <w:drawing>
          <wp:inline distT="0" distB="0" distL="0" distR="0" wp14:anchorId="5DC7C4F2" wp14:editId="53DB57E5">
            <wp:extent cx="2832100" cy="1699260"/>
            <wp:effectExtent l="0" t="0" r="25400" b="15240"/>
            <wp:docPr id="85" name="Chart 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60CC5C-B8B6-C1D2-D431-287E3D17B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E27BD4" w14:textId="77777777" w:rsidR="008451ED" w:rsidRDefault="008451ED" w:rsidP="008451ED">
      <w:pPr>
        <w:pStyle w:val="Caption"/>
        <w:rPr>
          <w:i/>
          <w:iCs/>
          <w:lang w:val="en-US"/>
        </w:rPr>
      </w:pPr>
      <w:r w:rsidRPr="00540D5F">
        <w:rPr>
          <w:b/>
          <w:bCs w:val="0"/>
        </w:rPr>
        <w:t xml:space="preserve">Gambar 3. </w:t>
      </w:r>
      <w:r w:rsidRPr="00540D5F">
        <w:rPr>
          <w:b/>
          <w:bCs w:val="0"/>
        </w:rPr>
        <w:fldChar w:fldCharType="begin"/>
      </w:r>
      <w:r w:rsidRPr="00540D5F">
        <w:rPr>
          <w:b/>
          <w:bCs w:val="0"/>
        </w:rPr>
        <w:instrText xml:space="preserve"> SEQ Gambar_3. \* ARABIC </w:instrText>
      </w:r>
      <w:r w:rsidRPr="00540D5F">
        <w:rPr>
          <w:b/>
          <w:bCs w:val="0"/>
        </w:rPr>
        <w:fldChar w:fldCharType="separate"/>
      </w:r>
      <w:r>
        <w:rPr>
          <w:b/>
          <w:bCs w:val="0"/>
          <w:noProof/>
        </w:rPr>
        <w:t>7</w:t>
      </w:r>
      <w:r w:rsidRPr="00540D5F">
        <w:rPr>
          <w:b/>
          <w:bCs w:val="0"/>
        </w:rPr>
        <w:fldChar w:fldCharType="end"/>
      </w:r>
      <w:r>
        <w:rPr>
          <w:b/>
          <w:bCs w:val="0"/>
          <w:lang w:val="en-US"/>
        </w:rPr>
        <w:t>.</w:t>
      </w:r>
      <w:r>
        <w:rPr>
          <w:lang w:val="en-US"/>
        </w:rPr>
        <w:t xml:space="preserve"> </w:t>
      </w:r>
      <w:r>
        <w:rPr>
          <w:i/>
          <w:iCs/>
          <w:lang w:val="en-US"/>
        </w:rPr>
        <w:t xml:space="preserve">Loading finishing </w:t>
      </w:r>
      <w:proofErr w:type="spellStart"/>
      <w:r>
        <w:rPr>
          <w:lang w:val="en-US"/>
        </w:rPr>
        <w:t>setelah</w:t>
      </w:r>
      <w:proofErr w:type="spellEnd"/>
      <w:r>
        <w:rPr>
          <w:lang w:val="en-US"/>
        </w:rPr>
        <w:t xml:space="preserve"> </w:t>
      </w:r>
      <w:r>
        <w:rPr>
          <w:i/>
          <w:iCs/>
          <w:lang w:val="en-US"/>
        </w:rPr>
        <w:t>improvement</w:t>
      </w:r>
    </w:p>
    <w:p w14:paraId="3DA40EF8" w14:textId="77777777" w:rsidR="007E1D0F" w:rsidRDefault="007E1D0F" w:rsidP="007E1D0F">
      <w:pPr>
        <w:keepNext/>
        <w:rPr>
          <w:lang w:val="en-US"/>
        </w:rPr>
      </w:pPr>
      <w:r>
        <w:rPr>
          <w:noProof/>
          <w:lang w:val="en-US"/>
        </w:rPr>
        <w:lastRenderedPageBreak/>
        <w:drawing>
          <wp:inline distT="0" distB="0" distL="0" distR="0" wp14:anchorId="20C7E02F" wp14:editId="2EF02572">
            <wp:extent cx="2832100" cy="1699260"/>
            <wp:effectExtent l="0" t="0" r="6350" b="15240"/>
            <wp:docPr id="132" name="Chart 1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056074" w14:textId="389879EC" w:rsidR="008451ED" w:rsidRDefault="008451ED" w:rsidP="008451ED">
      <w:pPr>
        <w:pStyle w:val="Caption"/>
        <w:rPr>
          <w:i/>
          <w:iCs/>
          <w:lang w:val="en-US"/>
        </w:rPr>
      </w:pPr>
      <w:r w:rsidRPr="00540D5F">
        <w:rPr>
          <w:b/>
          <w:bCs w:val="0"/>
        </w:rPr>
        <w:t xml:space="preserve">Gambar 3. </w:t>
      </w:r>
      <w:r>
        <w:rPr>
          <w:b/>
          <w:bCs w:val="0"/>
          <w:lang w:val="en-US"/>
        </w:rPr>
        <w:t>8.</w:t>
      </w:r>
      <w:r>
        <w:rPr>
          <w:lang w:val="en-US"/>
        </w:rPr>
        <w:t xml:space="preserve"> </w:t>
      </w:r>
      <w:r>
        <w:rPr>
          <w:i/>
          <w:iCs/>
          <w:lang w:val="en-US"/>
        </w:rPr>
        <w:t xml:space="preserve">Loading finishing </w:t>
      </w:r>
      <w:proofErr w:type="spellStart"/>
      <w:r>
        <w:rPr>
          <w:lang w:val="en-US"/>
        </w:rPr>
        <w:t>setelah</w:t>
      </w:r>
      <w:proofErr w:type="spellEnd"/>
      <w:r>
        <w:rPr>
          <w:lang w:val="en-US"/>
        </w:rPr>
        <w:t xml:space="preserve"> </w:t>
      </w:r>
      <w:r>
        <w:rPr>
          <w:i/>
          <w:iCs/>
          <w:lang w:val="en-US"/>
        </w:rPr>
        <w:t>improvement</w:t>
      </w:r>
    </w:p>
    <w:p w14:paraId="1660C3B7" w14:textId="77777777" w:rsidR="00540D5F" w:rsidRPr="00540D5F" w:rsidRDefault="00540D5F" w:rsidP="00540D5F">
      <w:pPr>
        <w:rPr>
          <w:lang w:val="en-US"/>
        </w:rPr>
      </w:pPr>
    </w:p>
    <w:p w14:paraId="33921841" w14:textId="2ACA9851" w:rsidR="001B6292" w:rsidRDefault="00BD584A" w:rsidP="00DA3390">
      <w:pPr>
        <w:pStyle w:val="Heading2"/>
        <w:spacing w:before="0" w:after="0"/>
        <w:rPr>
          <w:sz w:val="20"/>
          <w:szCs w:val="21"/>
          <w:lang w:val="en-US"/>
        </w:rPr>
      </w:pPr>
      <w:r w:rsidRPr="00922CE4">
        <w:rPr>
          <w:sz w:val="20"/>
          <w:szCs w:val="21"/>
        </w:rPr>
        <w:t>IV. K</w:t>
      </w:r>
      <w:r w:rsidR="006E1CE1" w:rsidRPr="00922CE4">
        <w:rPr>
          <w:sz w:val="20"/>
          <w:szCs w:val="21"/>
        </w:rPr>
        <w:t>ESIMPULAN</w:t>
      </w:r>
    </w:p>
    <w:p w14:paraId="122D364A" w14:textId="5B343DD2" w:rsidR="005954E5" w:rsidRDefault="00BD584A" w:rsidP="00217D3E">
      <w:pPr>
        <w:ind w:firstLine="426"/>
        <w:rPr>
          <w:szCs w:val="20"/>
          <w:lang w:val="en-US"/>
        </w:rPr>
      </w:pPr>
      <w:r w:rsidRPr="00BD584A">
        <w:rPr>
          <w:szCs w:val="20"/>
        </w:rPr>
        <w:t>Dari penelitian yang te</w:t>
      </w:r>
      <w:r w:rsidR="009922DC">
        <w:rPr>
          <w:szCs w:val="20"/>
        </w:rPr>
        <w:t>lah dilakukan</w:t>
      </w:r>
      <w:r w:rsidR="009922DC">
        <w:rPr>
          <w:szCs w:val="20"/>
          <w:lang w:val="en-US"/>
        </w:rPr>
        <w:t xml:space="preserve"> </w:t>
      </w:r>
      <w:proofErr w:type="spellStart"/>
      <w:r w:rsidR="009922DC">
        <w:rPr>
          <w:szCs w:val="20"/>
          <w:lang w:val="en-US"/>
        </w:rPr>
        <w:t>dengan</w:t>
      </w:r>
      <w:proofErr w:type="spellEnd"/>
      <w:r w:rsidR="009922DC">
        <w:rPr>
          <w:szCs w:val="20"/>
          <w:lang w:val="en-US"/>
        </w:rPr>
        <w:t xml:space="preserve"> </w:t>
      </w:r>
      <w:proofErr w:type="spellStart"/>
      <w:r w:rsidR="009922DC">
        <w:rPr>
          <w:szCs w:val="20"/>
          <w:lang w:val="en-US"/>
        </w:rPr>
        <w:t>menambahkan</w:t>
      </w:r>
      <w:proofErr w:type="spellEnd"/>
      <w:r w:rsidR="009922DC">
        <w:rPr>
          <w:szCs w:val="20"/>
          <w:lang w:val="en-US"/>
        </w:rPr>
        <w:t xml:space="preserve"> </w:t>
      </w:r>
      <w:proofErr w:type="spellStart"/>
      <w:r w:rsidR="009922DC">
        <w:rPr>
          <w:szCs w:val="20"/>
          <w:lang w:val="en-US"/>
        </w:rPr>
        <w:t>fitur</w:t>
      </w:r>
      <w:proofErr w:type="spellEnd"/>
      <w:r w:rsidR="009922DC">
        <w:rPr>
          <w:szCs w:val="20"/>
          <w:lang w:val="en-US"/>
        </w:rPr>
        <w:t xml:space="preserve"> </w:t>
      </w:r>
      <w:proofErr w:type="spellStart"/>
      <w:r w:rsidR="009922DC">
        <w:rPr>
          <w:szCs w:val="20"/>
          <w:lang w:val="en-US"/>
        </w:rPr>
        <w:t>baru</w:t>
      </w:r>
      <w:proofErr w:type="spellEnd"/>
      <w:r w:rsidR="009922DC">
        <w:rPr>
          <w:szCs w:val="20"/>
          <w:lang w:val="en-US"/>
        </w:rPr>
        <w:t xml:space="preserve"> </w:t>
      </w:r>
      <w:proofErr w:type="spellStart"/>
      <w:r w:rsidR="00575F84">
        <w:rPr>
          <w:szCs w:val="20"/>
          <w:lang w:val="en-US"/>
        </w:rPr>
        <w:t>pada</w:t>
      </w:r>
      <w:proofErr w:type="spellEnd"/>
      <w:r w:rsidR="009922DC">
        <w:rPr>
          <w:szCs w:val="20"/>
          <w:lang w:val="en-US"/>
        </w:rPr>
        <w:t xml:space="preserve"> </w:t>
      </w:r>
      <w:proofErr w:type="spellStart"/>
      <w:r w:rsidR="009922DC">
        <w:rPr>
          <w:szCs w:val="20"/>
          <w:lang w:val="en-US"/>
        </w:rPr>
        <w:t>sistem</w:t>
      </w:r>
      <w:proofErr w:type="spellEnd"/>
      <w:r w:rsidR="009922DC">
        <w:rPr>
          <w:szCs w:val="20"/>
          <w:lang w:val="en-US"/>
        </w:rPr>
        <w:t xml:space="preserve"> </w:t>
      </w:r>
      <w:proofErr w:type="spellStart"/>
      <w:r w:rsidR="009922DC">
        <w:rPr>
          <w:szCs w:val="20"/>
          <w:lang w:val="en-US"/>
        </w:rPr>
        <w:t>penilaian</w:t>
      </w:r>
      <w:proofErr w:type="spellEnd"/>
      <w:r w:rsidR="009922DC">
        <w:rPr>
          <w:szCs w:val="20"/>
          <w:lang w:val="en-US"/>
        </w:rPr>
        <w:t xml:space="preserve"> </w:t>
      </w:r>
      <w:proofErr w:type="spellStart"/>
      <w:r w:rsidR="009922DC">
        <w:rPr>
          <w:szCs w:val="20"/>
          <w:lang w:val="en-US"/>
        </w:rPr>
        <w:t>produk</w:t>
      </w:r>
      <w:proofErr w:type="spellEnd"/>
      <w:r w:rsidR="009922DC">
        <w:rPr>
          <w:szCs w:val="20"/>
          <w:lang w:val="en-US"/>
        </w:rPr>
        <w:t xml:space="preserve"> </w:t>
      </w:r>
      <w:r w:rsidR="00575F84" w:rsidRPr="00575F84">
        <w:rPr>
          <w:i/>
          <w:szCs w:val="20"/>
          <w:lang w:val="en-US"/>
        </w:rPr>
        <w:t>finishing inline</w:t>
      </w:r>
      <w:r w:rsidR="00575F84">
        <w:rPr>
          <w:szCs w:val="20"/>
          <w:lang w:val="en-US"/>
        </w:rPr>
        <w:t xml:space="preserve"> </w:t>
      </w:r>
      <w:proofErr w:type="spellStart"/>
      <w:r w:rsidR="00575F84">
        <w:rPr>
          <w:szCs w:val="20"/>
          <w:lang w:val="en-US"/>
        </w:rPr>
        <w:t>pada</w:t>
      </w:r>
      <w:proofErr w:type="spellEnd"/>
      <w:r w:rsidR="00575F84">
        <w:rPr>
          <w:szCs w:val="20"/>
          <w:lang w:val="en-US"/>
        </w:rPr>
        <w:t xml:space="preserve"> </w:t>
      </w:r>
      <w:proofErr w:type="spellStart"/>
      <w:r w:rsidR="00575F84">
        <w:rPr>
          <w:szCs w:val="20"/>
          <w:lang w:val="en-US"/>
        </w:rPr>
        <w:t>sistem</w:t>
      </w:r>
      <w:proofErr w:type="spellEnd"/>
      <w:r w:rsidR="00575F84">
        <w:rPr>
          <w:szCs w:val="20"/>
          <w:lang w:val="en-US"/>
        </w:rPr>
        <w:t xml:space="preserve"> </w:t>
      </w:r>
      <w:r w:rsidR="00575F84" w:rsidRPr="00575F84">
        <w:rPr>
          <w:i/>
          <w:szCs w:val="20"/>
          <w:lang w:val="en-US"/>
        </w:rPr>
        <w:t>bridging</w:t>
      </w:r>
      <w:r w:rsidR="00575F84">
        <w:rPr>
          <w:szCs w:val="20"/>
          <w:lang w:val="en-US"/>
        </w:rPr>
        <w:t xml:space="preserve"> </w:t>
      </w:r>
      <w:proofErr w:type="spellStart"/>
      <w:r w:rsidR="00575F84">
        <w:rPr>
          <w:szCs w:val="20"/>
          <w:lang w:val="en-US"/>
        </w:rPr>
        <w:t>dengan</w:t>
      </w:r>
      <w:proofErr w:type="spellEnd"/>
      <w:r w:rsidR="00575F84">
        <w:rPr>
          <w:szCs w:val="20"/>
          <w:lang w:val="en-US"/>
        </w:rPr>
        <w:t xml:space="preserve"> </w:t>
      </w:r>
      <w:proofErr w:type="spellStart"/>
      <w:r w:rsidR="00575F84">
        <w:rPr>
          <w:szCs w:val="20"/>
          <w:lang w:val="en-US"/>
        </w:rPr>
        <w:t>menampilkan</w:t>
      </w:r>
      <w:proofErr w:type="spellEnd"/>
      <w:r w:rsidR="00575F84">
        <w:rPr>
          <w:szCs w:val="20"/>
          <w:lang w:val="en-US"/>
        </w:rPr>
        <w:t xml:space="preserve"> </w:t>
      </w:r>
      <w:proofErr w:type="spellStart"/>
      <w:r w:rsidR="00575F84">
        <w:rPr>
          <w:szCs w:val="20"/>
          <w:lang w:val="en-US"/>
        </w:rPr>
        <w:t>visualisasi</w:t>
      </w:r>
      <w:proofErr w:type="spellEnd"/>
      <w:r w:rsidR="00575F84">
        <w:rPr>
          <w:szCs w:val="20"/>
          <w:lang w:val="en-US"/>
        </w:rPr>
        <w:t xml:space="preserve"> </w:t>
      </w:r>
      <w:proofErr w:type="spellStart"/>
      <w:r w:rsidR="00575F84">
        <w:rPr>
          <w:szCs w:val="20"/>
          <w:lang w:val="en-US"/>
        </w:rPr>
        <w:t>rincian</w:t>
      </w:r>
      <w:proofErr w:type="spellEnd"/>
      <w:r w:rsidR="00575F84">
        <w:rPr>
          <w:szCs w:val="20"/>
          <w:lang w:val="en-US"/>
        </w:rPr>
        <w:t xml:space="preserve"> </w:t>
      </w:r>
      <w:proofErr w:type="spellStart"/>
      <w:r w:rsidR="00575F84">
        <w:rPr>
          <w:szCs w:val="20"/>
          <w:lang w:val="en-US"/>
        </w:rPr>
        <w:t>waktu</w:t>
      </w:r>
      <w:proofErr w:type="spellEnd"/>
      <w:r w:rsidR="00575F84">
        <w:rPr>
          <w:szCs w:val="20"/>
          <w:lang w:val="en-US"/>
        </w:rPr>
        <w:t xml:space="preserve"> proses </w:t>
      </w:r>
      <w:proofErr w:type="spellStart"/>
      <w:r w:rsidR="00575F84">
        <w:rPr>
          <w:szCs w:val="20"/>
          <w:lang w:val="en-US"/>
        </w:rPr>
        <w:t>sesuai</w:t>
      </w:r>
      <w:proofErr w:type="spellEnd"/>
      <w:r w:rsidR="00575F84">
        <w:rPr>
          <w:szCs w:val="20"/>
          <w:lang w:val="en-US"/>
        </w:rPr>
        <w:t xml:space="preserve"> </w:t>
      </w:r>
      <w:proofErr w:type="spellStart"/>
      <w:r w:rsidR="00575F84">
        <w:rPr>
          <w:szCs w:val="20"/>
          <w:lang w:val="en-US"/>
        </w:rPr>
        <w:t>dengan</w:t>
      </w:r>
      <w:proofErr w:type="spellEnd"/>
      <w:r w:rsidR="00575F84">
        <w:rPr>
          <w:szCs w:val="20"/>
          <w:lang w:val="en-US"/>
        </w:rPr>
        <w:t xml:space="preserve"> </w:t>
      </w:r>
      <w:proofErr w:type="spellStart"/>
      <w:r w:rsidR="00575F84">
        <w:rPr>
          <w:szCs w:val="20"/>
          <w:lang w:val="en-US"/>
        </w:rPr>
        <w:t>tipe</w:t>
      </w:r>
      <w:proofErr w:type="spellEnd"/>
      <w:r w:rsidR="00575F84">
        <w:rPr>
          <w:szCs w:val="20"/>
          <w:lang w:val="en-US"/>
        </w:rPr>
        <w:t xml:space="preserve"> </w:t>
      </w:r>
      <w:proofErr w:type="spellStart"/>
      <w:r w:rsidR="00575F84">
        <w:rPr>
          <w:szCs w:val="20"/>
          <w:lang w:val="en-US"/>
        </w:rPr>
        <w:t>produk</w:t>
      </w:r>
      <w:proofErr w:type="spellEnd"/>
      <w:r w:rsidR="00575F84">
        <w:rPr>
          <w:szCs w:val="20"/>
          <w:lang w:val="en-US"/>
        </w:rPr>
        <w:t xml:space="preserve"> </w:t>
      </w:r>
      <w:proofErr w:type="spellStart"/>
      <w:r w:rsidR="00575F84">
        <w:rPr>
          <w:szCs w:val="20"/>
          <w:lang w:val="en-US"/>
        </w:rPr>
        <w:t>serta</w:t>
      </w:r>
      <w:proofErr w:type="spellEnd"/>
      <w:r w:rsidR="00575F84">
        <w:rPr>
          <w:szCs w:val="20"/>
          <w:lang w:val="en-US"/>
        </w:rPr>
        <w:t xml:space="preserve"> </w:t>
      </w:r>
      <w:proofErr w:type="spellStart"/>
      <w:r w:rsidR="00575F84">
        <w:rPr>
          <w:szCs w:val="20"/>
          <w:lang w:val="en-US"/>
        </w:rPr>
        <w:t>ditambahkan</w:t>
      </w:r>
      <w:proofErr w:type="spellEnd"/>
      <w:r w:rsidR="00575F84">
        <w:rPr>
          <w:szCs w:val="20"/>
          <w:lang w:val="en-US"/>
        </w:rPr>
        <w:t xml:space="preserve"> </w:t>
      </w:r>
      <w:proofErr w:type="spellStart"/>
      <w:r w:rsidR="00575F84">
        <w:rPr>
          <w:szCs w:val="20"/>
          <w:lang w:val="en-US"/>
        </w:rPr>
        <w:t>fitur</w:t>
      </w:r>
      <w:proofErr w:type="spellEnd"/>
      <w:r w:rsidR="00575F84">
        <w:rPr>
          <w:szCs w:val="20"/>
          <w:lang w:val="en-US"/>
        </w:rPr>
        <w:t xml:space="preserve"> </w:t>
      </w:r>
      <w:proofErr w:type="spellStart"/>
      <w:r w:rsidR="00575F84" w:rsidRPr="00575F84">
        <w:rPr>
          <w:i/>
          <w:szCs w:val="20"/>
          <w:lang w:val="en-US"/>
        </w:rPr>
        <w:t>yamazumi</w:t>
      </w:r>
      <w:proofErr w:type="spellEnd"/>
      <w:r w:rsidR="00575F84" w:rsidRPr="00575F84">
        <w:rPr>
          <w:i/>
          <w:szCs w:val="20"/>
          <w:lang w:val="en-US"/>
        </w:rPr>
        <w:t xml:space="preserve"> chart</w:t>
      </w:r>
      <w:r w:rsidR="00575F84">
        <w:rPr>
          <w:szCs w:val="20"/>
          <w:lang w:val="en-US"/>
        </w:rPr>
        <w:t xml:space="preserve"> </w:t>
      </w:r>
      <w:proofErr w:type="spellStart"/>
      <w:r w:rsidR="00575F84">
        <w:rPr>
          <w:szCs w:val="20"/>
          <w:lang w:val="en-US"/>
        </w:rPr>
        <w:t>untuk</w:t>
      </w:r>
      <w:proofErr w:type="spellEnd"/>
      <w:r w:rsidR="00575F84">
        <w:rPr>
          <w:szCs w:val="20"/>
          <w:lang w:val="en-US"/>
        </w:rPr>
        <w:t xml:space="preserve"> </w:t>
      </w:r>
      <w:proofErr w:type="spellStart"/>
      <w:r w:rsidR="00575F84">
        <w:rPr>
          <w:szCs w:val="20"/>
          <w:lang w:val="en-US"/>
        </w:rPr>
        <w:t>analisis</w:t>
      </w:r>
      <w:proofErr w:type="spellEnd"/>
      <w:r w:rsidR="00575F84">
        <w:rPr>
          <w:szCs w:val="20"/>
          <w:lang w:val="en-US"/>
        </w:rPr>
        <w:t xml:space="preserve"> </w:t>
      </w:r>
      <w:proofErr w:type="spellStart"/>
      <w:r w:rsidR="00217D3E">
        <w:rPr>
          <w:szCs w:val="20"/>
          <w:lang w:val="en-US"/>
        </w:rPr>
        <w:t>waktu</w:t>
      </w:r>
      <w:proofErr w:type="spellEnd"/>
      <w:r w:rsidR="00217D3E">
        <w:rPr>
          <w:szCs w:val="20"/>
          <w:lang w:val="en-US"/>
        </w:rPr>
        <w:t xml:space="preserve"> proses </w:t>
      </w:r>
      <w:proofErr w:type="spellStart"/>
      <w:r w:rsidR="00217D3E">
        <w:rPr>
          <w:szCs w:val="20"/>
          <w:lang w:val="en-US"/>
        </w:rPr>
        <w:t>mesin</w:t>
      </w:r>
      <w:proofErr w:type="spellEnd"/>
      <w:r w:rsidR="00217D3E">
        <w:rPr>
          <w:szCs w:val="20"/>
          <w:lang w:val="en-US"/>
        </w:rPr>
        <w:t xml:space="preserve"> </w:t>
      </w:r>
      <w:proofErr w:type="spellStart"/>
      <w:r w:rsidR="00217D3E">
        <w:rPr>
          <w:szCs w:val="20"/>
          <w:lang w:val="en-US"/>
        </w:rPr>
        <w:t>dan</w:t>
      </w:r>
      <w:proofErr w:type="spellEnd"/>
      <w:r w:rsidR="00217D3E">
        <w:rPr>
          <w:szCs w:val="20"/>
          <w:lang w:val="en-US"/>
        </w:rPr>
        <w:t xml:space="preserve"> operator </w:t>
      </w:r>
      <w:proofErr w:type="spellStart"/>
      <w:r w:rsidR="00575F84">
        <w:rPr>
          <w:szCs w:val="20"/>
          <w:lang w:val="en-US"/>
        </w:rPr>
        <w:t>supaya</w:t>
      </w:r>
      <w:proofErr w:type="spellEnd"/>
      <w:r w:rsidR="00575F84">
        <w:rPr>
          <w:szCs w:val="20"/>
          <w:lang w:val="en-US"/>
        </w:rPr>
        <w:t xml:space="preserve"> </w:t>
      </w:r>
      <w:proofErr w:type="spellStart"/>
      <w:r w:rsidR="00575F84">
        <w:rPr>
          <w:szCs w:val="20"/>
          <w:lang w:val="en-US"/>
        </w:rPr>
        <w:t>memudahkan</w:t>
      </w:r>
      <w:proofErr w:type="spellEnd"/>
      <w:r w:rsidR="00575F84">
        <w:rPr>
          <w:szCs w:val="20"/>
          <w:lang w:val="en-US"/>
        </w:rPr>
        <w:t xml:space="preserve"> </w:t>
      </w:r>
      <w:proofErr w:type="spellStart"/>
      <w:r w:rsidR="00575F84">
        <w:rPr>
          <w:szCs w:val="20"/>
          <w:lang w:val="en-US"/>
        </w:rPr>
        <w:t>baik</w:t>
      </w:r>
      <w:proofErr w:type="spellEnd"/>
      <w:r w:rsidR="00575F84">
        <w:rPr>
          <w:szCs w:val="20"/>
          <w:lang w:val="en-US"/>
        </w:rPr>
        <w:t xml:space="preserve"> PPIC </w:t>
      </w:r>
      <w:r w:rsidR="00575F84" w:rsidRPr="00575F84">
        <w:rPr>
          <w:i/>
          <w:szCs w:val="20"/>
          <w:lang w:val="en-US"/>
        </w:rPr>
        <w:t>planner</w:t>
      </w:r>
      <w:r w:rsidR="00575F84">
        <w:rPr>
          <w:szCs w:val="20"/>
          <w:lang w:val="en-US"/>
        </w:rPr>
        <w:t xml:space="preserve"> </w:t>
      </w:r>
      <w:proofErr w:type="spellStart"/>
      <w:r w:rsidR="00575F84">
        <w:rPr>
          <w:szCs w:val="20"/>
          <w:lang w:val="en-US"/>
        </w:rPr>
        <w:t>serta</w:t>
      </w:r>
      <w:proofErr w:type="spellEnd"/>
      <w:r w:rsidR="00575F84">
        <w:rPr>
          <w:szCs w:val="20"/>
          <w:lang w:val="en-US"/>
        </w:rPr>
        <w:t xml:space="preserve"> </w:t>
      </w:r>
      <w:r w:rsidR="00575F84" w:rsidRPr="00575F84">
        <w:rPr>
          <w:i/>
          <w:szCs w:val="20"/>
          <w:lang w:val="en-US"/>
        </w:rPr>
        <w:t>foreman</w:t>
      </w:r>
      <w:r w:rsidR="00217D3E">
        <w:rPr>
          <w:szCs w:val="20"/>
          <w:lang w:val="en-US"/>
        </w:rPr>
        <w:t xml:space="preserve"> </w:t>
      </w:r>
      <w:proofErr w:type="spellStart"/>
      <w:r w:rsidR="00217D3E">
        <w:rPr>
          <w:szCs w:val="20"/>
          <w:lang w:val="en-US"/>
        </w:rPr>
        <w:t>produksi</w:t>
      </w:r>
      <w:proofErr w:type="spellEnd"/>
      <w:r w:rsidR="00217D3E">
        <w:rPr>
          <w:szCs w:val="20"/>
          <w:lang w:val="en-US"/>
        </w:rPr>
        <w:t xml:space="preserve"> </w:t>
      </w:r>
      <w:proofErr w:type="spellStart"/>
      <w:r w:rsidR="00217D3E">
        <w:rPr>
          <w:szCs w:val="20"/>
          <w:lang w:val="en-US"/>
        </w:rPr>
        <w:t>menentukan</w:t>
      </w:r>
      <w:proofErr w:type="spellEnd"/>
      <w:r w:rsidR="00217D3E">
        <w:rPr>
          <w:szCs w:val="20"/>
          <w:lang w:val="en-US"/>
        </w:rPr>
        <w:t xml:space="preserve"> </w:t>
      </w:r>
      <w:proofErr w:type="spellStart"/>
      <w:r w:rsidR="00217D3E">
        <w:rPr>
          <w:szCs w:val="20"/>
          <w:lang w:val="en-US"/>
        </w:rPr>
        <w:t>produk</w:t>
      </w:r>
      <w:proofErr w:type="spellEnd"/>
      <w:r w:rsidR="00217D3E">
        <w:rPr>
          <w:szCs w:val="20"/>
          <w:lang w:val="en-US"/>
        </w:rPr>
        <w:t xml:space="preserve"> finishing inline. </w:t>
      </w:r>
      <w:proofErr w:type="spellStart"/>
      <w:r w:rsidR="00217D3E">
        <w:rPr>
          <w:szCs w:val="20"/>
          <w:lang w:val="en-US"/>
        </w:rPr>
        <w:t>Hasil</w:t>
      </w:r>
      <w:proofErr w:type="spellEnd"/>
      <w:r w:rsidR="00217D3E">
        <w:rPr>
          <w:szCs w:val="20"/>
          <w:lang w:val="en-US"/>
        </w:rPr>
        <w:t xml:space="preserve"> </w:t>
      </w:r>
      <w:proofErr w:type="spellStart"/>
      <w:r w:rsidR="00217D3E">
        <w:rPr>
          <w:szCs w:val="20"/>
          <w:lang w:val="en-US"/>
        </w:rPr>
        <w:t>dari</w:t>
      </w:r>
      <w:proofErr w:type="spellEnd"/>
      <w:r w:rsidR="00217D3E">
        <w:rPr>
          <w:szCs w:val="20"/>
          <w:lang w:val="en-US"/>
        </w:rPr>
        <w:t xml:space="preserve"> p</w:t>
      </w:r>
      <w:r w:rsidR="00BE5F66">
        <w:rPr>
          <w:szCs w:val="20"/>
        </w:rPr>
        <w:t>enerap</w:t>
      </w:r>
      <w:r w:rsidR="005954E5" w:rsidRPr="005954E5">
        <w:rPr>
          <w:szCs w:val="20"/>
        </w:rPr>
        <w:t xml:space="preserve">an </w:t>
      </w:r>
      <w:r w:rsidR="00217D3E">
        <w:rPr>
          <w:i/>
          <w:iCs/>
          <w:szCs w:val="20"/>
        </w:rPr>
        <w:t xml:space="preserve">finishing inline </w:t>
      </w:r>
      <w:proofErr w:type="spellStart"/>
      <w:r w:rsidR="00217D3E">
        <w:rPr>
          <w:iCs/>
          <w:szCs w:val="20"/>
          <w:lang w:val="en-US"/>
        </w:rPr>
        <w:t>sendiri</w:t>
      </w:r>
      <w:proofErr w:type="spellEnd"/>
      <w:r w:rsidR="00217D3E">
        <w:rPr>
          <w:iCs/>
          <w:szCs w:val="20"/>
          <w:lang w:val="en-US"/>
        </w:rPr>
        <w:t xml:space="preserve"> </w:t>
      </w:r>
      <w:proofErr w:type="spellStart"/>
      <w:r w:rsidR="00217D3E">
        <w:rPr>
          <w:iCs/>
          <w:szCs w:val="20"/>
          <w:lang w:val="en-US"/>
        </w:rPr>
        <w:t>meyebabkan</w:t>
      </w:r>
      <w:proofErr w:type="spellEnd"/>
      <w:r w:rsidR="00217D3E">
        <w:rPr>
          <w:iCs/>
          <w:szCs w:val="20"/>
          <w:lang w:val="en-US"/>
        </w:rPr>
        <w:t xml:space="preserve"> </w:t>
      </w:r>
      <w:proofErr w:type="spellStart"/>
      <w:r w:rsidR="00217D3E">
        <w:rPr>
          <w:iCs/>
          <w:szCs w:val="20"/>
          <w:lang w:val="en-US"/>
        </w:rPr>
        <w:t>adanya</w:t>
      </w:r>
      <w:proofErr w:type="spellEnd"/>
      <w:r w:rsidR="00217D3E">
        <w:rPr>
          <w:iCs/>
          <w:szCs w:val="20"/>
          <w:lang w:val="en-US"/>
        </w:rPr>
        <w:t xml:space="preserve"> </w:t>
      </w:r>
      <w:r w:rsidR="00217D3E">
        <w:rPr>
          <w:i/>
          <w:iCs/>
          <w:szCs w:val="20"/>
          <w:lang w:val="en-US"/>
        </w:rPr>
        <w:t>r</w:t>
      </w:r>
      <w:r w:rsidR="005954E5" w:rsidRPr="005954E5">
        <w:rPr>
          <w:i/>
          <w:iCs/>
          <w:szCs w:val="20"/>
        </w:rPr>
        <w:t xml:space="preserve">educe man power </w:t>
      </w:r>
      <w:r w:rsidR="005954E5" w:rsidRPr="005954E5">
        <w:rPr>
          <w:szCs w:val="20"/>
        </w:rPr>
        <w:t xml:space="preserve">sebanyak 1 orang per </w:t>
      </w:r>
      <w:r w:rsidR="005954E5" w:rsidRPr="005954E5">
        <w:rPr>
          <w:i/>
          <w:iCs/>
          <w:szCs w:val="20"/>
        </w:rPr>
        <w:t>shift</w:t>
      </w:r>
      <w:r w:rsidR="00217D3E">
        <w:rPr>
          <w:i/>
          <w:iCs/>
          <w:szCs w:val="20"/>
          <w:lang w:val="en-US"/>
        </w:rPr>
        <w:t xml:space="preserve"> </w:t>
      </w:r>
      <w:r w:rsidR="00217D3E">
        <w:rPr>
          <w:iCs/>
          <w:szCs w:val="20"/>
          <w:lang w:val="en-US"/>
        </w:rPr>
        <w:t>s</w:t>
      </w:r>
      <w:r w:rsidR="005954E5" w:rsidRPr="005954E5">
        <w:rPr>
          <w:szCs w:val="20"/>
        </w:rPr>
        <w:t xml:space="preserve">ehingga </w:t>
      </w:r>
      <w:proofErr w:type="spellStart"/>
      <w:r w:rsidR="00217D3E">
        <w:rPr>
          <w:szCs w:val="20"/>
          <w:lang w:val="en-US"/>
        </w:rPr>
        <w:t>dapat</w:t>
      </w:r>
      <w:proofErr w:type="spellEnd"/>
      <w:r w:rsidR="00217D3E">
        <w:rPr>
          <w:szCs w:val="20"/>
          <w:lang w:val="en-US"/>
        </w:rPr>
        <w:t xml:space="preserve"> </w:t>
      </w:r>
      <w:r w:rsidR="005954E5" w:rsidRPr="005954E5">
        <w:rPr>
          <w:szCs w:val="20"/>
        </w:rPr>
        <w:t>menghemat biaya pr</w:t>
      </w:r>
      <w:r w:rsidR="00E71F7C">
        <w:rPr>
          <w:szCs w:val="20"/>
        </w:rPr>
        <w:t>oduksi sebanyak Rp. 413.606.400</w:t>
      </w:r>
      <w:r w:rsidR="00E71F7C">
        <w:rPr>
          <w:szCs w:val="20"/>
          <w:lang w:val="en-US"/>
        </w:rPr>
        <w:t>/</w:t>
      </w:r>
      <w:proofErr w:type="spellStart"/>
      <w:r w:rsidR="00E71F7C">
        <w:rPr>
          <w:szCs w:val="20"/>
          <w:lang w:val="en-US"/>
        </w:rPr>
        <w:t>tahun</w:t>
      </w:r>
      <w:proofErr w:type="spellEnd"/>
      <w:r w:rsidR="00E71F7C">
        <w:rPr>
          <w:szCs w:val="20"/>
          <w:lang w:val="en-US"/>
        </w:rPr>
        <w:t>.</w:t>
      </w:r>
    </w:p>
    <w:p w14:paraId="396B0F3C" w14:textId="798E6007" w:rsidR="00E71F7C" w:rsidRPr="00E71F7C" w:rsidRDefault="00E71F7C" w:rsidP="00217D3E">
      <w:pPr>
        <w:ind w:firstLine="426"/>
        <w:rPr>
          <w:szCs w:val="20"/>
          <w:lang w:val="en-US"/>
        </w:rPr>
      </w:pPr>
      <w:r w:rsidRPr="00E71F7C">
        <w:rPr>
          <w:i/>
          <w:szCs w:val="20"/>
          <w:lang w:val="en-US"/>
        </w:rPr>
        <w:t>Future research</w:t>
      </w:r>
      <w:r>
        <w:rPr>
          <w:szCs w:val="20"/>
          <w:lang w:val="en-US"/>
        </w:rPr>
        <w:t xml:space="preserve"> </w:t>
      </w:r>
      <w:proofErr w:type="spellStart"/>
      <w:r>
        <w:rPr>
          <w:szCs w:val="20"/>
          <w:lang w:val="en-US"/>
        </w:rPr>
        <w:t>untuk</w:t>
      </w:r>
      <w:proofErr w:type="spellEnd"/>
      <w:r>
        <w:rPr>
          <w:szCs w:val="20"/>
          <w:lang w:val="en-US"/>
        </w:rPr>
        <w:t xml:space="preserve"> </w:t>
      </w:r>
      <w:proofErr w:type="spellStart"/>
      <w:r>
        <w:rPr>
          <w:szCs w:val="20"/>
          <w:lang w:val="en-US"/>
        </w:rPr>
        <w:t>penelitian</w:t>
      </w:r>
      <w:proofErr w:type="spellEnd"/>
      <w:r>
        <w:rPr>
          <w:szCs w:val="20"/>
          <w:lang w:val="en-US"/>
        </w:rPr>
        <w:t xml:space="preserve"> </w:t>
      </w:r>
      <w:proofErr w:type="spellStart"/>
      <w:r>
        <w:rPr>
          <w:szCs w:val="20"/>
          <w:lang w:val="en-US"/>
        </w:rPr>
        <w:t>ini</w:t>
      </w:r>
      <w:proofErr w:type="spellEnd"/>
      <w:r>
        <w:rPr>
          <w:szCs w:val="20"/>
          <w:lang w:val="en-US"/>
        </w:rPr>
        <w:t xml:space="preserve"> </w:t>
      </w:r>
      <w:proofErr w:type="spellStart"/>
      <w:r>
        <w:rPr>
          <w:szCs w:val="20"/>
          <w:lang w:val="en-US"/>
        </w:rPr>
        <w:t>adalah</w:t>
      </w:r>
      <w:proofErr w:type="spellEnd"/>
      <w:r>
        <w:rPr>
          <w:szCs w:val="20"/>
          <w:lang w:val="en-US"/>
        </w:rPr>
        <w:t xml:space="preserve"> </w:t>
      </w:r>
      <w:proofErr w:type="spellStart"/>
      <w:r>
        <w:rPr>
          <w:szCs w:val="20"/>
          <w:lang w:val="en-US"/>
        </w:rPr>
        <w:t>penerapan</w:t>
      </w:r>
      <w:proofErr w:type="spellEnd"/>
      <w:r>
        <w:rPr>
          <w:szCs w:val="20"/>
          <w:lang w:val="en-US"/>
        </w:rPr>
        <w:t xml:space="preserve"> </w:t>
      </w:r>
      <w:proofErr w:type="spellStart"/>
      <w:r>
        <w:rPr>
          <w:szCs w:val="20"/>
          <w:lang w:val="en-US"/>
        </w:rPr>
        <w:t>secara</w:t>
      </w:r>
      <w:proofErr w:type="spellEnd"/>
      <w:r>
        <w:rPr>
          <w:szCs w:val="20"/>
          <w:lang w:val="en-US"/>
        </w:rPr>
        <w:t xml:space="preserve"> </w:t>
      </w:r>
      <w:proofErr w:type="spellStart"/>
      <w:r>
        <w:rPr>
          <w:szCs w:val="20"/>
          <w:lang w:val="en-US"/>
        </w:rPr>
        <w:t>menyeluruh</w:t>
      </w:r>
      <w:proofErr w:type="spellEnd"/>
      <w:r>
        <w:rPr>
          <w:szCs w:val="20"/>
          <w:lang w:val="en-US"/>
        </w:rPr>
        <w:t xml:space="preserve"> </w:t>
      </w:r>
      <w:r w:rsidRPr="00E71F7C">
        <w:rPr>
          <w:i/>
          <w:szCs w:val="20"/>
          <w:lang w:val="en-US"/>
        </w:rPr>
        <w:t>finishing inline</w:t>
      </w:r>
      <w:r>
        <w:rPr>
          <w:szCs w:val="20"/>
          <w:lang w:val="en-US"/>
        </w:rPr>
        <w:t xml:space="preserve"> </w:t>
      </w:r>
      <w:proofErr w:type="spellStart"/>
      <w:r>
        <w:rPr>
          <w:szCs w:val="20"/>
          <w:lang w:val="en-US"/>
        </w:rPr>
        <w:t>berdasarkan</w:t>
      </w:r>
      <w:proofErr w:type="spellEnd"/>
      <w:r>
        <w:rPr>
          <w:szCs w:val="20"/>
          <w:lang w:val="en-US"/>
        </w:rPr>
        <w:t xml:space="preserve"> </w:t>
      </w:r>
      <w:r w:rsidRPr="00E71F7C">
        <w:rPr>
          <w:i/>
          <w:szCs w:val="20"/>
          <w:lang w:val="en-US"/>
        </w:rPr>
        <w:t>database</w:t>
      </w:r>
      <w:r>
        <w:rPr>
          <w:szCs w:val="20"/>
          <w:lang w:val="en-US"/>
        </w:rPr>
        <w:t xml:space="preserve"> </w:t>
      </w:r>
      <w:proofErr w:type="spellStart"/>
      <w:r>
        <w:rPr>
          <w:szCs w:val="20"/>
          <w:lang w:val="en-US"/>
        </w:rPr>
        <w:t>produk</w:t>
      </w:r>
      <w:proofErr w:type="spellEnd"/>
      <w:r>
        <w:rPr>
          <w:szCs w:val="20"/>
          <w:lang w:val="en-US"/>
        </w:rPr>
        <w:t xml:space="preserve"> di </w:t>
      </w:r>
      <w:r w:rsidRPr="00E71F7C">
        <w:rPr>
          <w:i/>
          <w:szCs w:val="20"/>
          <w:lang w:val="en-US"/>
        </w:rPr>
        <w:t>line press</w:t>
      </w:r>
      <w:r>
        <w:rPr>
          <w:szCs w:val="20"/>
          <w:lang w:val="en-US"/>
        </w:rPr>
        <w:t xml:space="preserve"> </w:t>
      </w:r>
      <w:proofErr w:type="spellStart"/>
      <w:r>
        <w:rPr>
          <w:szCs w:val="20"/>
          <w:lang w:val="en-US"/>
        </w:rPr>
        <w:t>dan</w:t>
      </w:r>
      <w:proofErr w:type="spellEnd"/>
      <w:r>
        <w:rPr>
          <w:szCs w:val="20"/>
          <w:lang w:val="en-US"/>
        </w:rPr>
        <w:t xml:space="preserve"> </w:t>
      </w:r>
      <w:proofErr w:type="spellStart"/>
      <w:r>
        <w:rPr>
          <w:szCs w:val="20"/>
          <w:lang w:val="en-US"/>
        </w:rPr>
        <w:t>dibuat</w:t>
      </w:r>
      <w:proofErr w:type="spellEnd"/>
      <w:r>
        <w:rPr>
          <w:szCs w:val="20"/>
          <w:lang w:val="en-US"/>
        </w:rPr>
        <w:t xml:space="preserve"> </w:t>
      </w:r>
      <w:proofErr w:type="spellStart"/>
      <w:r>
        <w:rPr>
          <w:szCs w:val="20"/>
          <w:lang w:val="en-US"/>
        </w:rPr>
        <w:t>simulasi</w:t>
      </w:r>
      <w:proofErr w:type="spellEnd"/>
      <w:r>
        <w:rPr>
          <w:szCs w:val="20"/>
          <w:lang w:val="en-US"/>
        </w:rPr>
        <w:t xml:space="preserve"> </w:t>
      </w:r>
      <w:proofErr w:type="spellStart"/>
      <w:r>
        <w:rPr>
          <w:szCs w:val="20"/>
          <w:lang w:val="en-US"/>
        </w:rPr>
        <w:t>optimasi</w:t>
      </w:r>
      <w:proofErr w:type="spellEnd"/>
      <w:r>
        <w:rPr>
          <w:szCs w:val="20"/>
          <w:lang w:val="en-US"/>
        </w:rPr>
        <w:t xml:space="preserve"> </w:t>
      </w:r>
      <w:proofErr w:type="spellStart"/>
      <w:r>
        <w:rPr>
          <w:szCs w:val="20"/>
          <w:lang w:val="en-US"/>
        </w:rPr>
        <w:t>pada</w:t>
      </w:r>
      <w:proofErr w:type="spellEnd"/>
      <w:r>
        <w:rPr>
          <w:szCs w:val="20"/>
          <w:lang w:val="en-US"/>
        </w:rPr>
        <w:t xml:space="preserve"> </w:t>
      </w:r>
      <w:proofErr w:type="spellStart"/>
      <w:r>
        <w:rPr>
          <w:szCs w:val="20"/>
          <w:lang w:val="en-US"/>
        </w:rPr>
        <w:t>penerapannya</w:t>
      </w:r>
      <w:proofErr w:type="spellEnd"/>
      <w:r>
        <w:rPr>
          <w:szCs w:val="20"/>
          <w:lang w:val="en-US"/>
        </w:rPr>
        <w:t>.</w:t>
      </w:r>
    </w:p>
    <w:p w14:paraId="6EB97870" w14:textId="77777777" w:rsidR="00540D5F" w:rsidRDefault="00540D5F" w:rsidP="00540D5F">
      <w:pPr>
        <w:pStyle w:val="BodyText"/>
        <w:spacing w:after="0" w:line="240" w:lineRule="auto"/>
        <w:ind w:left="1134" w:firstLine="0"/>
        <w:rPr>
          <w:rFonts w:ascii="Times New Roman" w:hAnsi="Times New Roman" w:cs="Times New Roman"/>
          <w:sz w:val="20"/>
          <w:szCs w:val="20"/>
        </w:rPr>
      </w:pPr>
    </w:p>
    <w:p w14:paraId="43E4241D" w14:textId="77777777" w:rsidR="00540D5F" w:rsidRPr="00540D5F" w:rsidRDefault="00540D5F" w:rsidP="00540D5F">
      <w:pPr>
        <w:rPr>
          <w:lang w:val="en-US"/>
        </w:rPr>
      </w:pPr>
    </w:p>
    <w:p w14:paraId="456FBAF0" w14:textId="1A79FC38" w:rsidR="00DC6810" w:rsidRDefault="00DA3390" w:rsidP="00DA3390">
      <w:pPr>
        <w:pStyle w:val="Heading2"/>
        <w:spacing w:before="0" w:after="0"/>
        <w:rPr>
          <w:noProof/>
        </w:rPr>
      </w:pPr>
      <w:r w:rsidRPr="00922CE4">
        <w:rPr>
          <w:noProof/>
          <w:sz w:val="20"/>
          <w:szCs w:val="21"/>
        </w:rPr>
        <w:t xml:space="preserve">V. </w:t>
      </w:r>
      <w:r w:rsidRPr="00F77D05">
        <w:rPr>
          <w:noProof/>
          <w:sz w:val="20"/>
          <w:szCs w:val="21"/>
        </w:rPr>
        <w:t>DAFTAR PUSTAKA</w:t>
      </w:r>
    </w:p>
    <w:p w14:paraId="3C3FAC9B" w14:textId="61FF660A" w:rsidR="00552B1B" w:rsidRPr="00552B1B" w:rsidRDefault="00540D5F" w:rsidP="00552B1B">
      <w:pPr>
        <w:widowControl w:val="0"/>
        <w:autoSpaceDE w:val="0"/>
        <w:autoSpaceDN w:val="0"/>
        <w:adjustRightInd w:val="0"/>
        <w:ind w:left="640" w:hanging="640"/>
        <w:rPr>
          <w:noProof/>
        </w:rPr>
      </w:pPr>
      <w:r>
        <w:rPr>
          <w:b/>
          <w:bCs/>
          <w:noProof/>
        </w:rPr>
        <w:fldChar w:fldCharType="begin" w:fldLock="1"/>
      </w:r>
      <w:r>
        <w:rPr>
          <w:b/>
          <w:bCs/>
          <w:noProof/>
        </w:rPr>
        <w:instrText xml:space="preserve">ADDIN Mendeley Bibliography CSL_BIBLIOGRAPHY </w:instrText>
      </w:r>
      <w:r>
        <w:rPr>
          <w:b/>
          <w:bCs/>
          <w:noProof/>
        </w:rPr>
        <w:fldChar w:fldCharType="separate"/>
      </w:r>
      <w:r w:rsidR="00552B1B" w:rsidRPr="00552B1B">
        <w:rPr>
          <w:noProof/>
        </w:rPr>
        <w:t>[1]</w:t>
      </w:r>
      <w:r w:rsidR="00552B1B" w:rsidRPr="00552B1B">
        <w:rPr>
          <w:noProof/>
        </w:rPr>
        <w:tab/>
        <w:t>R. Hutriayu and A. Octova, “Perencanaan Fleet Menggunakan Metode Monte Carlo dengan Pendekatan Cycle Time di PT . ANTAM Tbk , UBP Bauksit Tayan , Kalimantan Barat,” vol. 5, no. 2, pp. 113–124, 2018.</w:t>
      </w:r>
    </w:p>
    <w:p w14:paraId="71CD99A9" w14:textId="77777777" w:rsidR="00552B1B" w:rsidRPr="00552B1B" w:rsidRDefault="00552B1B" w:rsidP="00552B1B">
      <w:pPr>
        <w:widowControl w:val="0"/>
        <w:autoSpaceDE w:val="0"/>
        <w:autoSpaceDN w:val="0"/>
        <w:adjustRightInd w:val="0"/>
        <w:ind w:left="640" w:hanging="640"/>
        <w:rPr>
          <w:noProof/>
        </w:rPr>
      </w:pPr>
      <w:r w:rsidRPr="00552B1B">
        <w:rPr>
          <w:noProof/>
        </w:rPr>
        <w:t>[2]</w:t>
      </w:r>
      <w:r w:rsidRPr="00552B1B">
        <w:rPr>
          <w:noProof/>
        </w:rPr>
        <w:tab/>
        <w:t xml:space="preserve">A. A. Razi, I. R. Mutiaz, and P. Setiawan, “Penerapan Metode Design Thinking Pada Model Perancangan Ui/Ux Aplikasi Penanganan Laporan Kehilangan Dan Temuan Barang Tercecer,” </w:t>
      </w:r>
      <w:r w:rsidRPr="00552B1B">
        <w:rPr>
          <w:i/>
          <w:iCs/>
          <w:noProof/>
        </w:rPr>
        <w:t>Desain Komun. Vis. Manaj. Desain dan Periklanan</w:t>
      </w:r>
      <w:r w:rsidRPr="00552B1B">
        <w:rPr>
          <w:noProof/>
        </w:rPr>
        <w:t>, vol. 3, no. 02, p. 219, 2018, doi: 10.25124/demandia.v3i02.1549.</w:t>
      </w:r>
    </w:p>
    <w:p w14:paraId="22AB3049" w14:textId="77777777" w:rsidR="00263677" w:rsidRDefault="00552B1B" w:rsidP="00552B1B">
      <w:pPr>
        <w:widowControl w:val="0"/>
        <w:autoSpaceDE w:val="0"/>
        <w:autoSpaceDN w:val="0"/>
        <w:adjustRightInd w:val="0"/>
        <w:ind w:left="640" w:hanging="640"/>
        <w:rPr>
          <w:noProof/>
          <w:lang w:val="en-US"/>
        </w:rPr>
      </w:pPr>
      <w:r w:rsidRPr="00552B1B">
        <w:rPr>
          <w:noProof/>
        </w:rPr>
        <w:t>[3]</w:t>
      </w:r>
      <w:r w:rsidRPr="00552B1B">
        <w:rPr>
          <w:noProof/>
        </w:rPr>
        <w:tab/>
        <w:t>PT. Astra International Tbk., “Pdfcoffee.Com_Buku-Panduan-Praktis-Astra-</w:t>
      </w:r>
    </w:p>
    <w:p w14:paraId="778CE30D" w14:textId="1C6814AC" w:rsidR="00552B1B" w:rsidRDefault="00552B1B" w:rsidP="007E1D0F">
      <w:pPr>
        <w:widowControl w:val="0"/>
        <w:autoSpaceDE w:val="0"/>
        <w:autoSpaceDN w:val="0"/>
        <w:adjustRightInd w:val="0"/>
        <w:ind w:left="709"/>
        <w:rPr>
          <w:noProof/>
          <w:lang w:val="en-US"/>
        </w:rPr>
      </w:pPr>
      <w:r w:rsidRPr="00552B1B">
        <w:rPr>
          <w:noProof/>
        </w:rPr>
        <w:t>Design-Thinking-Pdf-Free.Pdf.” 2019.</w:t>
      </w:r>
    </w:p>
    <w:p w14:paraId="5FEDCE25" w14:textId="77777777" w:rsidR="00263677" w:rsidRPr="00263677" w:rsidRDefault="00263677" w:rsidP="00263677">
      <w:pPr>
        <w:widowControl w:val="0"/>
        <w:autoSpaceDE w:val="0"/>
        <w:autoSpaceDN w:val="0"/>
        <w:adjustRightInd w:val="0"/>
        <w:rPr>
          <w:noProof/>
          <w:lang w:val="en-US"/>
        </w:rPr>
      </w:pPr>
    </w:p>
    <w:p w14:paraId="109D6409" w14:textId="739DB295" w:rsidR="00263677" w:rsidRDefault="00540D5F" w:rsidP="00070144">
      <w:pPr>
        <w:widowControl w:val="0"/>
        <w:autoSpaceDE w:val="0"/>
        <w:autoSpaceDN w:val="0"/>
        <w:adjustRightInd w:val="0"/>
        <w:ind w:left="640" w:hanging="640"/>
        <w:rPr>
          <w:b/>
          <w:bCs/>
          <w:noProof/>
        </w:rPr>
      </w:pPr>
      <w:r>
        <w:rPr>
          <w:b/>
          <w:bCs/>
          <w:noProof/>
        </w:rPr>
        <w:fldChar w:fldCharType="end"/>
      </w:r>
    </w:p>
    <w:p w14:paraId="4CCE554C" w14:textId="77777777" w:rsidR="00263677" w:rsidRDefault="00263677" w:rsidP="00263677">
      <w:pPr>
        <w:rPr>
          <w:b/>
          <w:i/>
          <w:iCs/>
        </w:rPr>
        <w:sectPr w:rsidR="00263677" w:rsidSect="00FF550D">
          <w:type w:val="continuous"/>
          <w:pgSz w:w="11909" w:h="16834" w:code="9"/>
          <w:pgMar w:top="1985" w:right="1134" w:bottom="1418" w:left="1134" w:header="562" w:footer="562" w:gutter="0"/>
          <w:cols w:num="2" w:space="720" w:equalWidth="0">
            <w:col w:w="4460" w:space="720"/>
            <w:col w:w="4460"/>
          </w:cols>
          <w:docGrid w:linePitch="360"/>
        </w:sectPr>
      </w:pPr>
    </w:p>
    <w:p w14:paraId="68646ECA" w14:textId="2240F30C" w:rsidR="00DA3390" w:rsidRPr="00DA3390" w:rsidRDefault="00DA3390" w:rsidP="00F37B9A">
      <w:pPr>
        <w:rPr>
          <w:b/>
          <w:bCs/>
          <w:noProof/>
        </w:rPr>
      </w:pPr>
    </w:p>
    <w:sectPr w:rsidR="00DA3390" w:rsidRPr="00DA3390" w:rsidSect="00263677">
      <w:type w:val="continuous"/>
      <w:pgSz w:w="11909" w:h="16834" w:code="9"/>
      <w:pgMar w:top="1985" w:right="1134" w:bottom="1418" w:left="1134" w:header="562" w:footer="5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6BDF7" w14:textId="77777777" w:rsidR="001A3A8C" w:rsidRDefault="001A3A8C">
      <w:r>
        <w:separator/>
      </w:r>
    </w:p>
  </w:endnote>
  <w:endnote w:type="continuationSeparator" w:id="0">
    <w:p w14:paraId="6864367A" w14:textId="77777777" w:rsidR="001A3A8C" w:rsidRDefault="001A3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087706"/>
      <w:docPartObj>
        <w:docPartGallery w:val="Page Numbers (Bottom of Page)"/>
        <w:docPartUnique/>
      </w:docPartObj>
    </w:sdtPr>
    <w:sdtEndPr>
      <w:rPr>
        <w:noProof/>
      </w:rPr>
    </w:sdtEndPr>
    <w:sdtContent>
      <w:p w14:paraId="0BD45D25" w14:textId="77777777" w:rsidR="006D00F8" w:rsidRDefault="006D00F8">
        <w:pPr>
          <w:pStyle w:val="Footer"/>
          <w:jc w:val="center"/>
        </w:pPr>
        <w:r>
          <w:fldChar w:fldCharType="begin"/>
        </w:r>
        <w:r>
          <w:instrText xml:space="preserve"> PAGE   \* MERGEFORMAT </w:instrText>
        </w:r>
        <w:r>
          <w:fldChar w:fldCharType="separate"/>
        </w:r>
        <w:r w:rsidR="004462DF">
          <w:rPr>
            <w:noProof/>
          </w:rPr>
          <w:t>4</w:t>
        </w:r>
        <w:r>
          <w:rPr>
            <w:noProof/>
          </w:rPr>
          <w:fldChar w:fldCharType="end"/>
        </w:r>
      </w:p>
    </w:sdtContent>
  </w:sdt>
  <w:p w14:paraId="6D060B10" w14:textId="77777777" w:rsidR="006D00F8" w:rsidRDefault="006D00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299725"/>
      <w:docPartObj>
        <w:docPartGallery w:val="Page Numbers (Bottom of Page)"/>
        <w:docPartUnique/>
      </w:docPartObj>
    </w:sdtPr>
    <w:sdtEndPr>
      <w:rPr>
        <w:noProof/>
      </w:rPr>
    </w:sdtEndPr>
    <w:sdtContent>
      <w:p w14:paraId="7A4BA2CA" w14:textId="77777777" w:rsidR="006D00F8" w:rsidRDefault="006D00F8">
        <w:pPr>
          <w:pStyle w:val="Footer"/>
          <w:jc w:val="center"/>
        </w:pPr>
        <w:r>
          <w:fldChar w:fldCharType="begin"/>
        </w:r>
        <w:r>
          <w:instrText xml:space="preserve"> PAGE   \* MERGEFORMAT </w:instrText>
        </w:r>
        <w:r>
          <w:fldChar w:fldCharType="separate"/>
        </w:r>
        <w:r w:rsidR="004462DF">
          <w:rPr>
            <w:noProof/>
          </w:rPr>
          <w:t>5</w:t>
        </w:r>
        <w:r>
          <w:rPr>
            <w:noProof/>
          </w:rPr>
          <w:fldChar w:fldCharType="end"/>
        </w:r>
      </w:p>
    </w:sdtContent>
  </w:sdt>
  <w:p w14:paraId="42B123B5" w14:textId="77777777" w:rsidR="006D00F8" w:rsidRDefault="006D00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7AD1B" w14:textId="77777777" w:rsidR="001A3A8C" w:rsidRDefault="001A3A8C">
      <w:r>
        <w:separator/>
      </w:r>
    </w:p>
  </w:footnote>
  <w:footnote w:type="continuationSeparator" w:id="0">
    <w:p w14:paraId="13281229" w14:textId="77777777" w:rsidR="001A3A8C" w:rsidRDefault="001A3A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EDCE3D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E0C1236"/>
    <w:multiLevelType w:val="hybridMultilevel"/>
    <w:tmpl w:val="518A6CF8"/>
    <w:lvl w:ilvl="0" w:tplc="2E4C6CB2">
      <w:start w:val="1"/>
      <w:numFmt w:val="lowerLetter"/>
      <w:lvlText w:val="%1."/>
      <w:lvlJc w:val="left"/>
      <w:pPr>
        <w:ind w:left="927" w:hanging="360"/>
      </w:pPr>
      <w:rPr>
        <w:rFonts w:ascii="Times New Roman" w:hAnsi="Times New Roman" w:hint="default"/>
        <w:b w:val="0"/>
        <w:i w:val="0"/>
        <w:sz w:val="24"/>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nsid w:val="155478B8"/>
    <w:multiLevelType w:val="hybridMultilevel"/>
    <w:tmpl w:val="3BC2E9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7FC20EA">
      <w:start w:val="1"/>
      <w:numFmt w:val="decimal"/>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B011EA0"/>
    <w:multiLevelType w:val="hybridMultilevel"/>
    <w:tmpl w:val="97C04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50B0270"/>
    <w:multiLevelType w:val="hybridMultilevel"/>
    <w:tmpl w:val="518A6CF8"/>
    <w:lvl w:ilvl="0" w:tplc="2E4C6CB2">
      <w:start w:val="1"/>
      <w:numFmt w:val="lowerLetter"/>
      <w:lvlText w:val="%1."/>
      <w:lvlJc w:val="left"/>
      <w:pPr>
        <w:ind w:left="927" w:hanging="360"/>
      </w:pPr>
      <w:rPr>
        <w:rFonts w:ascii="Times New Roman" w:hAnsi="Times New Roman" w:hint="default"/>
        <w:b w:val="0"/>
        <w:i w:val="0"/>
        <w:sz w:val="24"/>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nsid w:val="46945779"/>
    <w:multiLevelType w:val="hybridMultilevel"/>
    <w:tmpl w:val="186E9F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4A571D7A"/>
    <w:multiLevelType w:val="hybridMultilevel"/>
    <w:tmpl w:val="3E92F48A"/>
    <w:lvl w:ilvl="0" w:tplc="599657C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
    <w:nsid w:val="57CE4481"/>
    <w:multiLevelType w:val="hybridMultilevel"/>
    <w:tmpl w:val="121886C8"/>
    <w:lvl w:ilvl="0" w:tplc="9D5426FC">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8A559A"/>
    <w:multiLevelType w:val="multilevel"/>
    <w:tmpl w:val="F84C4354"/>
    <w:lvl w:ilvl="0">
      <w:start w:val="2"/>
      <w:numFmt w:val="decimal"/>
      <w:lvlText w:val="%1.4.4"/>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ascii="Arial" w:eastAsia="Arial" w:hAnsi="Arial" w:cs="Arial"/>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nsid w:val="6A9C2E3A"/>
    <w:multiLevelType w:val="hybridMultilevel"/>
    <w:tmpl w:val="AC6E9AAE"/>
    <w:lvl w:ilvl="0" w:tplc="B23C4B32">
      <w:start w:val="1"/>
      <w:numFmt w:val="decimal"/>
      <w:lvlText w:val="%1."/>
      <w:lvlJc w:val="left"/>
      <w:pPr>
        <w:ind w:left="927" w:hanging="360"/>
      </w:pPr>
      <w:rPr>
        <w:rFonts w:ascii="Times New Roman" w:eastAsia="Arial" w:hAnsi="Times New Roman" w:cs="Times New Roman"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nsid w:val="6BBD0066"/>
    <w:multiLevelType w:val="hybridMultilevel"/>
    <w:tmpl w:val="0A1E97C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1439CF"/>
    <w:multiLevelType w:val="multilevel"/>
    <w:tmpl w:val="DA58ECBC"/>
    <w:lvl w:ilvl="0">
      <w:start w:val="1"/>
      <w:numFmt w:val="decimal"/>
      <w:lvlText w:val="%1."/>
      <w:lvlJc w:val="left"/>
      <w:pPr>
        <w:ind w:left="927" w:hanging="360"/>
      </w:pPr>
      <w:rPr>
        <w:rFonts w:ascii="Times New Roman" w:eastAsia="Arial" w:hAnsi="Times New Roman" w:cs="Times New Roman" w:hint="default"/>
      </w:rPr>
    </w:lvl>
    <w:lvl w:ilvl="1">
      <w:start w:val="3"/>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7615480B"/>
    <w:multiLevelType w:val="hybridMultilevel"/>
    <w:tmpl w:val="C3C62F78"/>
    <w:lvl w:ilvl="0" w:tplc="7BFE2250">
      <w:start w:val="1"/>
      <w:numFmt w:val="decimal"/>
      <w:lvlText w:val="3.%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792D03A9"/>
    <w:multiLevelType w:val="multilevel"/>
    <w:tmpl w:val="2C24DDAC"/>
    <w:lvl w:ilvl="0">
      <w:start w:val="1"/>
      <w:numFmt w:val="lowerLetter"/>
      <w:lvlText w:val="%1."/>
      <w:lvlJc w:val="left"/>
      <w:pPr>
        <w:ind w:left="927" w:hanging="360"/>
      </w:pPr>
      <w:rPr>
        <w:rFonts w:ascii="Times New Roman" w:hAnsi="Times New Roman" w:hint="default"/>
        <w:b w:val="0"/>
        <w:i w:val="0"/>
        <w:sz w:val="24"/>
      </w:rPr>
    </w:lvl>
    <w:lvl w:ilvl="1">
      <w:start w:val="3"/>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7F261C13"/>
    <w:multiLevelType w:val="hybridMultilevel"/>
    <w:tmpl w:val="81A04FCC"/>
    <w:lvl w:ilvl="0" w:tplc="A4D6563A">
      <w:start w:val="1"/>
      <w:numFmt w:val="decimal"/>
      <w:lvlText w:val="%1."/>
      <w:lvlJc w:val="left"/>
      <w:pPr>
        <w:tabs>
          <w:tab w:val="num" w:pos="720"/>
        </w:tabs>
        <w:ind w:left="720" w:hanging="360"/>
      </w:pPr>
    </w:lvl>
    <w:lvl w:ilvl="1" w:tplc="7266387A" w:tentative="1">
      <w:start w:val="1"/>
      <w:numFmt w:val="decimal"/>
      <w:lvlText w:val="%2."/>
      <w:lvlJc w:val="left"/>
      <w:pPr>
        <w:tabs>
          <w:tab w:val="num" w:pos="1440"/>
        </w:tabs>
        <w:ind w:left="1440" w:hanging="360"/>
      </w:pPr>
    </w:lvl>
    <w:lvl w:ilvl="2" w:tplc="F266E234" w:tentative="1">
      <w:start w:val="1"/>
      <w:numFmt w:val="decimal"/>
      <w:lvlText w:val="%3."/>
      <w:lvlJc w:val="left"/>
      <w:pPr>
        <w:tabs>
          <w:tab w:val="num" w:pos="2160"/>
        </w:tabs>
        <w:ind w:left="2160" w:hanging="360"/>
      </w:pPr>
    </w:lvl>
    <w:lvl w:ilvl="3" w:tplc="A8F42C8E" w:tentative="1">
      <w:start w:val="1"/>
      <w:numFmt w:val="decimal"/>
      <w:lvlText w:val="%4."/>
      <w:lvlJc w:val="left"/>
      <w:pPr>
        <w:tabs>
          <w:tab w:val="num" w:pos="2880"/>
        </w:tabs>
        <w:ind w:left="2880" w:hanging="360"/>
      </w:pPr>
    </w:lvl>
    <w:lvl w:ilvl="4" w:tplc="C1F0A916" w:tentative="1">
      <w:start w:val="1"/>
      <w:numFmt w:val="decimal"/>
      <w:lvlText w:val="%5."/>
      <w:lvlJc w:val="left"/>
      <w:pPr>
        <w:tabs>
          <w:tab w:val="num" w:pos="3600"/>
        </w:tabs>
        <w:ind w:left="3600" w:hanging="360"/>
      </w:pPr>
    </w:lvl>
    <w:lvl w:ilvl="5" w:tplc="3B8818A0" w:tentative="1">
      <w:start w:val="1"/>
      <w:numFmt w:val="decimal"/>
      <w:lvlText w:val="%6."/>
      <w:lvlJc w:val="left"/>
      <w:pPr>
        <w:tabs>
          <w:tab w:val="num" w:pos="4320"/>
        </w:tabs>
        <w:ind w:left="4320" w:hanging="360"/>
      </w:pPr>
    </w:lvl>
    <w:lvl w:ilvl="6" w:tplc="36B2BB68" w:tentative="1">
      <w:start w:val="1"/>
      <w:numFmt w:val="decimal"/>
      <w:lvlText w:val="%7."/>
      <w:lvlJc w:val="left"/>
      <w:pPr>
        <w:tabs>
          <w:tab w:val="num" w:pos="5040"/>
        </w:tabs>
        <w:ind w:left="5040" w:hanging="360"/>
      </w:pPr>
    </w:lvl>
    <w:lvl w:ilvl="7" w:tplc="2F9E3CC4" w:tentative="1">
      <w:start w:val="1"/>
      <w:numFmt w:val="decimal"/>
      <w:lvlText w:val="%8."/>
      <w:lvlJc w:val="left"/>
      <w:pPr>
        <w:tabs>
          <w:tab w:val="num" w:pos="5760"/>
        </w:tabs>
        <w:ind w:left="5760" w:hanging="360"/>
      </w:pPr>
    </w:lvl>
    <w:lvl w:ilvl="8" w:tplc="B48CEC48" w:tentative="1">
      <w:start w:val="1"/>
      <w:numFmt w:val="decimal"/>
      <w:lvlText w:val="%9."/>
      <w:lvlJc w:val="left"/>
      <w:pPr>
        <w:tabs>
          <w:tab w:val="num" w:pos="6480"/>
        </w:tabs>
        <w:ind w:left="6480" w:hanging="360"/>
      </w:pPr>
    </w:lvl>
  </w:abstractNum>
  <w:num w:numId="1">
    <w:abstractNumId w:val="0"/>
  </w:num>
  <w:num w:numId="2">
    <w:abstractNumId w:val="4"/>
  </w:num>
  <w:num w:numId="3">
    <w:abstractNumId w:val="8"/>
  </w:num>
  <w:num w:numId="4">
    <w:abstractNumId w:val="13"/>
  </w:num>
  <w:num w:numId="5">
    <w:abstractNumId w:val="15"/>
  </w:num>
  <w:num w:numId="6">
    <w:abstractNumId w:val="11"/>
  </w:num>
  <w:num w:numId="7">
    <w:abstractNumId w:val="2"/>
  </w:num>
  <w:num w:numId="8">
    <w:abstractNumId w:val="3"/>
  </w:num>
  <w:num w:numId="9">
    <w:abstractNumId w:val="10"/>
  </w:num>
  <w:num w:numId="10">
    <w:abstractNumId w:val="7"/>
  </w:num>
  <w:num w:numId="11">
    <w:abstractNumId w:val="12"/>
  </w:num>
  <w:num w:numId="12">
    <w:abstractNumId w:val="6"/>
  </w:num>
  <w:num w:numId="13">
    <w:abstractNumId w:val="9"/>
  </w:num>
  <w:num w:numId="14">
    <w:abstractNumId w:val="14"/>
  </w:num>
  <w:num w:numId="15">
    <w:abstractNumId w:val="5"/>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mekatronika.enl&lt;/item&gt;&lt;/Libraries&gt;&lt;/ENLibraries&gt;"/>
  </w:docVars>
  <w:rsids>
    <w:rsidRoot w:val="003B5AFB"/>
    <w:rsid w:val="000252B3"/>
    <w:rsid w:val="000253A2"/>
    <w:rsid w:val="00025444"/>
    <w:rsid w:val="000309E9"/>
    <w:rsid w:val="00037BEB"/>
    <w:rsid w:val="00054732"/>
    <w:rsid w:val="00063B05"/>
    <w:rsid w:val="000666FD"/>
    <w:rsid w:val="00070144"/>
    <w:rsid w:val="000749BE"/>
    <w:rsid w:val="00092689"/>
    <w:rsid w:val="000A2368"/>
    <w:rsid w:val="000A7617"/>
    <w:rsid w:val="000B2336"/>
    <w:rsid w:val="000C1F87"/>
    <w:rsid w:val="000C5ECE"/>
    <w:rsid w:val="000C7EDE"/>
    <w:rsid w:val="000D323B"/>
    <w:rsid w:val="000E42A6"/>
    <w:rsid w:val="000F0E67"/>
    <w:rsid w:val="000F334A"/>
    <w:rsid w:val="000F67EE"/>
    <w:rsid w:val="001007CA"/>
    <w:rsid w:val="001038BA"/>
    <w:rsid w:val="001130B3"/>
    <w:rsid w:val="00123D76"/>
    <w:rsid w:val="00126EE9"/>
    <w:rsid w:val="00132D95"/>
    <w:rsid w:val="00143EE2"/>
    <w:rsid w:val="00145F89"/>
    <w:rsid w:val="00152197"/>
    <w:rsid w:val="00155FD9"/>
    <w:rsid w:val="0016409C"/>
    <w:rsid w:val="00165EB9"/>
    <w:rsid w:val="00166D2B"/>
    <w:rsid w:val="00190EDC"/>
    <w:rsid w:val="00191B30"/>
    <w:rsid w:val="001939A7"/>
    <w:rsid w:val="00197C1C"/>
    <w:rsid w:val="00197E80"/>
    <w:rsid w:val="001A39E4"/>
    <w:rsid w:val="001A3A8C"/>
    <w:rsid w:val="001B2CD6"/>
    <w:rsid w:val="001B6292"/>
    <w:rsid w:val="001C2237"/>
    <w:rsid w:val="001C50BE"/>
    <w:rsid w:val="001C6308"/>
    <w:rsid w:val="001E0969"/>
    <w:rsid w:val="001E2018"/>
    <w:rsid w:val="001E4C92"/>
    <w:rsid w:val="001E5F45"/>
    <w:rsid w:val="001F4240"/>
    <w:rsid w:val="00200984"/>
    <w:rsid w:val="00214417"/>
    <w:rsid w:val="0021551E"/>
    <w:rsid w:val="00217D3E"/>
    <w:rsid w:val="0022066B"/>
    <w:rsid w:val="00227AAC"/>
    <w:rsid w:val="002337BB"/>
    <w:rsid w:val="00245893"/>
    <w:rsid w:val="00247340"/>
    <w:rsid w:val="00255530"/>
    <w:rsid w:val="00256667"/>
    <w:rsid w:val="00256DD4"/>
    <w:rsid w:val="00262D67"/>
    <w:rsid w:val="00263677"/>
    <w:rsid w:val="00264853"/>
    <w:rsid w:val="00267EFF"/>
    <w:rsid w:val="002712E5"/>
    <w:rsid w:val="00276223"/>
    <w:rsid w:val="00277A58"/>
    <w:rsid w:val="002812AB"/>
    <w:rsid w:val="00282A67"/>
    <w:rsid w:val="002969FF"/>
    <w:rsid w:val="002A0E8F"/>
    <w:rsid w:val="002A2FC4"/>
    <w:rsid w:val="002A37C6"/>
    <w:rsid w:val="002A4BA2"/>
    <w:rsid w:val="002A56EF"/>
    <w:rsid w:val="002B0890"/>
    <w:rsid w:val="002B50EB"/>
    <w:rsid w:val="002C15A1"/>
    <w:rsid w:val="002C19FA"/>
    <w:rsid w:val="002D0B6A"/>
    <w:rsid w:val="002D1817"/>
    <w:rsid w:val="002D2E9B"/>
    <w:rsid w:val="002D3128"/>
    <w:rsid w:val="002D7109"/>
    <w:rsid w:val="002E4DA7"/>
    <w:rsid w:val="003056FC"/>
    <w:rsid w:val="00305AF7"/>
    <w:rsid w:val="00306B5E"/>
    <w:rsid w:val="00310554"/>
    <w:rsid w:val="00313867"/>
    <w:rsid w:val="00314588"/>
    <w:rsid w:val="003171A1"/>
    <w:rsid w:val="003203C2"/>
    <w:rsid w:val="00323499"/>
    <w:rsid w:val="003240BE"/>
    <w:rsid w:val="00327799"/>
    <w:rsid w:val="00330B07"/>
    <w:rsid w:val="00346A03"/>
    <w:rsid w:val="00347094"/>
    <w:rsid w:val="00361012"/>
    <w:rsid w:val="00372C38"/>
    <w:rsid w:val="003A3EC0"/>
    <w:rsid w:val="003A6979"/>
    <w:rsid w:val="003A78D1"/>
    <w:rsid w:val="003B252A"/>
    <w:rsid w:val="003B5AFB"/>
    <w:rsid w:val="003C0D0C"/>
    <w:rsid w:val="003C237A"/>
    <w:rsid w:val="003D0675"/>
    <w:rsid w:val="003D77D2"/>
    <w:rsid w:val="003F0832"/>
    <w:rsid w:val="003F4B68"/>
    <w:rsid w:val="00406A12"/>
    <w:rsid w:val="0041032E"/>
    <w:rsid w:val="00426E02"/>
    <w:rsid w:val="00430258"/>
    <w:rsid w:val="00432177"/>
    <w:rsid w:val="00433537"/>
    <w:rsid w:val="00434F3D"/>
    <w:rsid w:val="004356B3"/>
    <w:rsid w:val="00437690"/>
    <w:rsid w:val="00440F08"/>
    <w:rsid w:val="0044258F"/>
    <w:rsid w:val="00443ED2"/>
    <w:rsid w:val="004462DF"/>
    <w:rsid w:val="004552D7"/>
    <w:rsid w:val="004554AD"/>
    <w:rsid w:val="00477CC3"/>
    <w:rsid w:val="004818BA"/>
    <w:rsid w:val="00485A8D"/>
    <w:rsid w:val="004912FA"/>
    <w:rsid w:val="004952AD"/>
    <w:rsid w:val="00496E33"/>
    <w:rsid w:val="004A33B2"/>
    <w:rsid w:val="004C18CF"/>
    <w:rsid w:val="004D1038"/>
    <w:rsid w:val="004D7676"/>
    <w:rsid w:val="004E11FC"/>
    <w:rsid w:val="004E2EA5"/>
    <w:rsid w:val="004E4516"/>
    <w:rsid w:val="004F12C2"/>
    <w:rsid w:val="0050657C"/>
    <w:rsid w:val="00512583"/>
    <w:rsid w:val="0051291E"/>
    <w:rsid w:val="005212CB"/>
    <w:rsid w:val="0052380E"/>
    <w:rsid w:val="00540D5F"/>
    <w:rsid w:val="00541262"/>
    <w:rsid w:val="00552B1B"/>
    <w:rsid w:val="0056476A"/>
    <w:rsid w:val="00575EB8"/>
    <w:rsid w:val="00575F84"/>
    <w:rsid w:val="00577F01"/>
    <w:rsid w:val="005905BA"/>
    <w:rsid w:val="005954E5"/>
    <w:rsid w:val="00595A7B"/>
    <w:rsid w:val="005A2B22"/>
    <w:rsid w:val="005A75EF"/>
    <w:rsid w:val="005B129F"/>
    <w:rsid w:val="005B1865"/>
    <w:rsid w:val="005B3CD6"/>
    <w:rsid w:val="005C14D8"/>
    <w:rsid w:val="005C2E39"/>
    <w:rsid w:val="005C46E1"/>
    <w:rsid w:val="005C68ED"/>
    <w:rsid w:val="005D211A"/>
    <w:rsid w:val="005D255D"/>
    <w:rsid w:val="005D30CB"/>
    <w:rsid w:val="005F2D23"/>
    <w:rsid w:val="005F489B"/>
    <w:rsid w:val="005F5D2B"/>
    <w:rsid w:val="0060121F"/>
    <w:rsid w:val="00603304"/>
    <w:rsid w:val="006050A0"/>
    <w:rsid w:val="00606C21"/>
    <w:rsid w:val="006132B0"/>
    <w:rsid w:val="00614C8D"/>
    <w:rsid w:val="00615EA6"/>
    <w:rsid w:val="006252F5"/>
    <w:rsid w:val="006326C2"/>
    <w:rsid w:val="00632ED8"/>
    <w:rsid w:val="0064654F"/>
    <w:rsid w:val="00651477"/>
    <w:rsid w:val="006560E1"/>
    <w:rsid w:val="00661A44"/>
    <w:rsid w:val="00662F6C"/>
    <w:rsid w:val="00666E2A"/>
    <w:rsid w:val="00673B8A"/>
    <w:rsid w:val="00675F3B"/>
    <w:rsid w:val="00677DA2"/>
    <w:rsid w:val="00697FD7"/>
    <w:rsid w:val="006A45DA"/>
    <w:rsid w:val="006B361D"/>
    <w:rsid w:val="006C1024"/>
    <w:rsid w:val="006D00F8"/>
    <w:rsid w:val="006E1CE1"/>
    <w:rsid w:val="006E3095"/>
    <w:rsid w:val="006F1C11"/>
    <w:rsid w:val="006F7DDC"/>
    <w:rsid w:val="00723007"/>
    <w:rsid w:val="00724714"/>
    <w:rsid w:val="007268F5"/>
    <w:rsid w:val="007272A6"/>
    <w:rsid w:val="00734FD1"/>
    <w:rsid w:val="00741C25"/>
    <w:rsid w:val="00753CDA"/>
    <w:rsid w:val="0077326D"/>
    <w:rsid w:val="007757B0"/>
    <w:rsid w:val="00784686"/>
    <w:rsid w:val="007A26AA"/>
    <w:rsid w:val="007B1096"/>
    <w:rsid w:val="007B1506"/>
    <w:rsid w:val="007C7D04"/>
    <w:rsid w:val="007D63D1"/>
    <w:rsid w:val="007E0DBD"/>
    <w:rsid w:val="007E0DCE"/>
    <w:rsid w:val="007E1D0F"/>
    <w:rsid w:val="007E555C"/>
    <w:rsid w:val="007F17CF"/>
    <w:rsid w:val="0080101F"/>
    <w:rsid w:val="008018D5"/>
    <w:rsid w:val="008038E6"/>
    <w:rsid w:val="0080690C"/>
    <w:rsid w:val="00806CF8"/>
    <w:rsid w:val="008116C7"/>
    <w:rsid w:val="0082482B"/>
    <w:rsid w:val="00827B93"/>
    <w:rsid w:val="008451ED"/>
    <w:rsid w:val="00846227"/>
    <w:rsid w:val="00851A0C"/>
    <w:rsid w:val="008556E7"/>
    <w:rsid w:val="00861903"/>
    <w:rsid w:val="0087091A"/>
    <w:rsid w:val="0087758A"/>
    <w:rsid w:val="008816F3"/>
    <w:rsid w:val="008A1382"/>
    <w:rsid w:val="008B64FF"/>
    <w:rsid w:val="008C3727"/>
    <w:rsid w:val="008C6052"/>
    <w:rsid w:val="008D0170"/>
    <w:rsid w:val="008D1190"/>
    <w:rsid w:val="008D2606"/>
    <w:rsid w:val="008D3D02"/>
    <w:rsid w:val="008D58BE"/>
    <w:rsid w:val="008E535B"/>
    <w:rsid w:val="008E6B4D"/>
    <w:rsid w:val="00906B85"/>
    <w:rsid w:val="00910998"/>
    <w:rsid w:val="009119E6"/>
    <w:rsid w:val="0091637C"/>
    <w:rsid w:val="009209C8"/>
    <w:rsid w:val="00922CE4"/>
    <w:rsid w:val="00924955"/>
    <w:rsid w:val="00934A83"/>
    <w:rsid w:val="00937115"/>
    <w:rsid w:val="009656D4"/>
    <w:rsid w:val="00967B0A"/>
    <w:rsid w:val="00973C75"/>
    <w:rsid w:val="00986E20"/>
    <w:rsid w:val="0099077F"/>
    <w:rsid w:val="009922DC"/>
    <w:rsid w:val="009953D2"/>
    <w:rsid w:val="009A2DED"/>
    <w:rsid w:val="009A3657"/>
    <w:rsid w:val="009B5265"/>
    <w:rsid w:val="009C3B5F"/>
    <w:rsid w:val="009C4D85"/>
    <w:rsid w:val="009C7D29"/>
    <w:rsid w:val="009D10B0"/>
    <w:rsid w:val="009D2EC4"/>
    <w:rsid w:val="009E270C"/>
    <w:rsid w:val="009E3E8B"/>
    <w:rsid w:val="009E5327"/>
    <w:rsid w:val="00A07F74"/>
    <w:rsid w:val="00A21FD2"/>
    <w:rsid w:val="00A225E0"/>
    <w:rsid w:val="00A26AC4"/>
    <w:rsid w:val="00A30670"/>
    <w:rsid w:val="00A45C09"/>
    <w:rsid w:val="00A64FFD"/>
    <w:rsid w:val="00A67CAE"/>
    <w:rsid w:val="00A8314D"/>
    <w:rsid w:val="00A93835"/>
    <w:rsid w:val="00AA43E1"/>
    <w:rsid w:val="00AA4BF1"/>
    <w:rsid w:val="00AB3DC3"/>
    <w:rsid w:val="00AB6643"/>
    <w:rsid w:val="00AD2780"/>
    <w:rsid w:val="00AD7A30"/>
    <w:rsid w:val="00AE2382"/>
    <w:rsid w:val="00AF3E98"/>
    <w:rsid w:val="00AF4EE0"/>
    <w:rsid w:val="00B00BAE"/>
    <w:rsid w:val="00B102B1"/>
    <w:rsid w:val="00B10980"/>
    <w:rsid w:val="00B11489"/>
    <w:rsid w:val="00B12D60"/>
    <w:rsid w:val="00B2206A"/>
    <w:rsid w:val="00B313E9"/>
    <w:rsid w:val="00B3155C"/>
    <w:rsid w:val="00B342F1"/>
    <w:rsid w:val="00B3722A"/>
    <w:rsid w:val="00B450C6"/>
    <w:rsid w:val="00B45B00"/>
    <w:rsid w:val="00B46CEA"/>
    <w:rsid w:val="00B5345B"/>
    <w:rsid w:val="00B55B2B"/>
    <w:rsid w:val="00B74F35"/>
    <w:rsid w:val="00B75891"/>
    <w:rsid w:val="00B82880"/>
    <w:rsid w:val="00B86117"/>
    <w:rsid w:val="00B9493E"/>
    <w:rsid w:val="00BA045A"/>
    <w:rsid w:val="00BB2472"/>
    <w:rsid w:val="00BB4042"/>
    <w:rsid w:val="00BB7C5F"/>
    <w:rsid w:val="00BC1C3E"/>
    <w:rsid w:val="00BD584A"/>
    <w:rsid w:val="00BE5F66"/>
    <w:rsid w:val="00C03333"/>
    <w:rsid w:val="00C03F87"/>
    <w:rsid w:val="00C160DA"/>
    <w:rsid w:val="00C20259"/>
    <w:rsid w:val="00C25AFD"/>
    <w:rsid w:val="00C33EB9"/>
    <w:rsid w:val="00C34930"/>
    <w:rsid w:val="00C37E8B"/>
    <w:rsid w:val="00C41E20"/>
    <w:rsid w:val="00C43EB1"/>
    <w:rsid w:val="00C4730D"/>
    <w:rsid w:val="00C51E94"/>
    <w:rsid w:val="00C53D29"/>
    <w:rsid w:val="00C661D3"/>
    <w:rsid w:val="00C778BC"/>
    <w:rsid w:val="00C861FF"/>
    <w:rsid w:val="00C876DA"/>
    <w:rsid w:val="00C92E12"/>
    <w:rsid w:val="00CA4B7B"/>
    <w:rsid w:val="00CA61DC"/>
    <w:rsid w:val="00CC30B7"/>
    <w:rsid w:val="00CC32DF"/>
    <w:rsid w:val="00CD2905"/>
    <w:rsid w:val="00CD7579"/>
    <w:rsid w:val="00CE046D"/>
    <w:rsid w:val="00CE1CFC"/>
    <w:rsid w:val="00CE6C72"/>
    <w:rsid w:val="00CF32EE"/>
    <w:rsid w:val="00CF340B"/>
    <w:rsid w:val="00CF5582"/>
    <w:rsid w:val="00D019C3"/>
    <w:rsid w:val="00D05466"/>
    <w:rsid w:val="00D15928"/>
    <w:rsid w:val="00D17783"/>
    <w:rsid w:val="00D256B9"/>
    <w:rsid w:val="00D317C7"/>
    <w:rsid w:val="00D33EB3"/>
    <w:rsid w:val="00D33F9D"/>
    <w:rsid w:val="00D42779"/>
    <w:rsid w:val="00D445EA"/>
    <w:rsid w:val="00D4627E"/>
    <w:rsid w:val="00D47E2E"/>
    <w:rsid w:val="00D60B21"/>
    <w:rsid w:val="00D7412A"/>
    <w:rsid w:val="00D83894"/>
    <w:rsid w:val="00D90022"/>
    <w:rsid w:val="00D90C22"/>
    <w:rsid w:val="00D91F96"/>
    <w:rsid w:val="00D95820"/>
    <w:rsid w:val="00DA3390"/>
    <w:rsid w:val="00DB0D33"/>
    <w:rsid w:val="00DB12E8"/>
    <w:rsid w:val="00DC6810"/>
    <w:rsid w:val="00DC726E"/>
    <w:rsid w:val="00DD416D"/>
    <w:rsid w:val="00DE5255"/>
    <w:rsid w:val="00DF0394"/>
    <w:rsid w:val="00E05C61"/>
    <w:rsid w:val="00E07C47"/>
    <w:rsid w:val="00E200C2"/>
    <w:rsid w:val="00E31598"/>
    <w:rsid w:val="00E3425A"/>
    <w:rsid w:val="00E42CC1"/>
    <w:rsid w:val="00E467F6"/>
    <w:rsid w:val="00E61422"/>
    <w:rsid w:val="00E64E67"/>
    <w:rsid w:val="00E6592A"/>
    <w:rsid w:val="00E70346"/>
    <w:rsid w:val="00E71F7C"/>
    <w:rsid w:val="00E735C6"/>
    <w:rsid w:val="00E77101"/>
    <w:rsid w:val="00E80FD3"/>
    <w:rsid w:val="00E830A6"/>
    <w:rsid w:val="00E90920"/>
    <w:rsid w:val="00EA06EC"/>
    <w:rsid w:val="00EB4645"/>
    <w:rsid w:val="00ED182C"/>
    <w:rsid w:val="00ED4D49"/>
    <w:rsid w:val="00ED5AAC"/>
    <w:rsid w:val="00EE1D45"/>
    <w:rsid w:val="00EF0306"/>
    <w:rsid w:val="00F20B47"/>
    <w:rsid w:val="00F25135"/>
    <w:rsid w:val="00F37B9A"/>
    <w:rsid w:val="00F44180"/>
    <w:rsid w:val="00F4664D"/>
    <w:rsid w:val="00F556F2"/>
    <w:rsid w:val="00F7186A"/>
    <w:rsid w:val="00F77D05"/>
    <w:rsid w:val="00F83D34"/>
    <w:rsid w:val="00F96866"/>
    <w:rsid w:val="00FA1EA7"/>
    <w:rsid w:val="00FB4B38"/>
    <w:rsid w:val="00FB5454"/>
    <w:rsid w:val="00FC1289"/>
    <w:rsid w:val="00FC3351"/>
    <w:rsid w:val="00FC74E5"/>
    <w:rsid w:val="00FD7C4C"/>
    <w:rsid w:val="00FE0B43"/>
    <w:rsid w:val="00FF1708"/>
    <w:rsid w:val="00FF550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8B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B85"/>
    <w:pPr>
      <w:jc w:val="both"/>
    </w:pPr>
    <w:rPr>
      <w:szCs w:val="24"/>
      <w:lang w:val="id-ID"/>
    </w:rPr>
  </w:style>
  <w:style w:type="paragraph" w:styleId="Heading1">
    <w:name w:val="heading 1"/>
    <w:basedOn w:val="Normal"/>
    <w:next w:val="Normal"/>
    <w:qFormat/>
    <w:rsid w:val="003C0D0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F67EE"/>
    <w:pPr>
      <w:keepNext/>
      <w:spacing w:before="240" w:after="60"/>
      <w:outlineLvl w:val="1"/>
    </w:pPr>
    <w:rPr>
      <w:rFonts w:cs="Arial"/>
      <w:b/>
      <w:bCs/>
      <w:iCs/>
      <w:sz w:val="24"/>
      <w:szCs w:val="28"/>
    </w:rPr>
  </w:style>
  <w:style w:type="paragraph" w:styleId="Heading3">
    <w:name w:val="heading 3"/>
    <w:basedOn w:val="Normal"/>
    <w:next w:val="Normal"/>
    <w:link w:val="Heading3Char"/>
    <w:semiHidden/>
    <w:unhideWhenUsed/>
    <w:qFormat/>
    <w:rsid w:val="0077326D"/>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0309E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Makalah">
    <w:name w:val="Judul Makalah"/>
    <w:basedOn w:val="Heading1"/>
    <w:rsid w:val="00D90022"/>
    <w:pPr>
      <w:jc w:val="center"/>
    </w:pPr>
    <w:rPr>
      <w:rFonts w:ascii="Times New Roman" w:hAnsi="Times New Roman"/>
      <w:sz w:val="24"/>
    </w:rPr>
  </w:style>
  <w:style w:type="paragraph" w:customStyle="1" w:styleId="NamaPenulis">
    <w:name w:val="Nama Penulis"/>
    <w:basedOn w:val="Normal"/>
    <w:next w:val="AlamatKontak"/>
    <w:rsid w:val="003C0D0C"/>
    <w:pPr>
      <w:jc w:val="center"/>
    </w:pPr>
    <w:rPr>
      <w:b/>
      <w:sz w:val="22"/>
    </w:rPr>
  </w:style>
  <w:style w:type="paragraph" w:customStyle="1" w:styleId="AlamatKontak">
    <w:name w:val="Alamat Kontak"/>
    <w:basedOn w:val="Normal"/>
    <w:rsid w:val="00D90022"/>
    <w:pPr>
      <w:jc w:val="center"/>
    </w:pPr>
    <w:rPr>
      <w:sz w:val="22"/>
    </w:rPr>
  </w:style>
  <w:style w:type="character" w:styleId="Hyperlink">
    <w:name w:val="Hyperlink"/>
    <w:rsid w:val="00152197"/>
    <w:rPr>
      <w:color w:val="0000FF"/>
      <w:u w:val="single"/>
    </w:rPr>
  </w:style>
  <w:style w:type="paragraph" w:customStyle="1" w:styleId="JudulAbstrak">
    <w:name w:val="Judul Abstrak"/>
    <w:basedOn w:val="NamaPenulis"/>
    <w:next w:val="Abstrak"/>
    <w:rsid w:val="00152197"/>
  </w:style>
  <w:style w:type="paragraph" w:customStyle="1" w:styleId="Abstrak">
    <w:name w:val="Abstrak"/>
    <w:basedOn w:val="Normal"/>
    <w:rsid w:val="00152197"/>
    <w:pPr>
      <w:ind w:left="567" w:right="567"/>
    </w:pPr>
    <w:rPr>
      <w:i/>
      <w:sz w:val="22"/>
    </w:rPr>
  </w:style>
  <w:style w:type="paragraph" w:customStyle="1" w:styleId="JudulBab">
    <w:name w:val="Judul Bab"/>
    <w:basedOn w:val="Heading2"/>
    <w:next w:val="Normal"/>
    <w:rsid w:val="00906B85"/>
    <w:rPr>
      <w:sz w:val="22"/>
    </w:rPr>
  </w:style>
  <w:style w:type="paragraph" w:styleId="Caption">
    <w:name w:val="caption"/>
    <w:aliases w:val="Gambar dan Tabel"/>
    <w:basedOn w:val="Normal"/>
    <w:next w:val="Normal"/>
    <w:uiPriority w:val="35"/>
    <w:qFormat/>
    <w:rsid w:val="00485A8D"/>
    <w:pPr>
      <w:spacing w:before="120" w:after="120"/>
    </w:pPr>
    <w:rPr>
      <w:bCs/>
      <w:szCs w:val="20"/>
    </w:rPr>
  </w:style>
  <w:style w:type="table" w:styleId="TableGrid">
    <w:name w:val="Table Grid"/>
    <w:basedOn w:val="TableNormal"/>
    <w:uiPriority w:val="59"/>
    <w:rsid w:val="00485A8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0F334A"/>
    <w:pPr>
      <w:numPr>
        <w:numId w:val="1"/>
      </w:numPr>
    </w:pPr>
  </w:style>
  <w:style w:type="paragraph" w:customStyle="1" w:styleId="Persamaan">
    <w:name w:val="Persamaan"/>
    <w:basedOn w:val="Normal"/>
    <w:rsid w:val="0052380E"/>
    <w:pPr>
      <w:tabs>
        <w:tab w:val="center" w:pos="2268"/>
        <w:tab w:val="right" w:pos="4536"/>
      </w:tabs>
    </w:pPr>
  </w:style>
  <w:style w:type="paragraph" w:customStyle="1" w:styleId="DaftarReferensi">
    <w:name w:val="Daftar Referensi"/>
    <w:basedOn w:val="Normal"/>
    <w:rsid w:val="00E6592A"/>
    <w:pPr>
      <w:numPr>
        <w:numId w:val="2"/>
      </w:numPr>
      <w:autoSpaceDE w:val="0"/>
      <w:autoSpaceDN w:val="0"/>
      <w:adjustRightInd w:val="0"/>
    </w:pPr>
    <w:rPr>
      <w:lang w:val="en-US"/>
    </w:rPr>
  </w:style>
  <w:style w:type="paragraph" w:customStyle="1" w:styleId="ratatengah">
    <w:name w:val="rata tengah"/>
    <w:basedOn w:val="Normal"/>
    <w:rsid w:val="00E6592A"/>
    <w:pPr>
      <w:keepNext/>
      <w:jc w:val="center"/>
    </w:pPr>
  </w:style>
  <w:style w:type="paragraph" w:styleId="BalloonText">
    <w:name w:val="Balloon Text"/>
    <w:basedOn w:val="Normal"/>
    <w:semiHidden/>
    <w:rsid w:val="00E6592A"/>
    <w:rPr>
      <w:rFonts w:ascii="Tahoma" w:hAnsi="Tahoma" w:cs="Tahoma"/>
      <w:sz w:val="16"/>
      <w:szCs w:val="16"/>
    </w:rPr>
  </w:style>
  <w:style w:type="paragraph" w:customStyle="1" w:styleId="JudulTabelGambar">
    <w:name w:val="Judul Tabel/Gambar"/>
    <w:basedOn w:val="Normal"/>
    <w:rsid w:val="00C43EB1"/>
    <w:pPr>
      <w:tabs>
        <w:tab w:val="left" w:pos="1134"/>
      </w:tabs>
      <w:spacing w:before="120" w:after="120"/>
      <w:ind w:left="1134" w:hanging="1134"/>
    </w:pPr>
    <w:rPr>
      <w:lang w:val="fi-FI"/>
    </w:rPr>
  </w:style>
  <w:style w:type="paragraph" w:customStyle="1" w:styleId="TableTitle">
    <w:name w:val="Table Title"/>
    <w:basedOn w:val="Normal"/>
    <w:rsid w:val="001E5F45"/>
    <w:pPr>
      <w:autoSpaceDE w:val="0"/>
      <w:autoSpaceDN w:val="0"/>
      <w:jc w:val="center"/>
    </w:pPr>
    <w:rPr>
      <w:smallCaps/>
      <w:sz w:val="16"/>
      <w:szCs w:val="16"/>
      <w:lang w:val="en-US"/>
    </w:rPr>
  </w:style>
  <w:style w:type="paragraph" w:styleId="CommentText">
    <w:name w:val="annotation text"/>
    <w:basedOn w:val="Normal"/>
    <w:link w:val="CommentTextChar"/>
    <w:uiPriority w:val="99"/>
    <w:unhideWhenUsed/>
    <w:rsid w:val="00DD416D"/>
    <w:pPr>
      <w:spacing w:after="160"/>
    </w:pPr>
    <w:rPr>
      <w:rFonts w:ascii="Calibri" w:eastAsia="Calibri" w:hAnsi="Calibri"/>
      <w:szCs w:val="20"/>
      <w:lang w:val="en-ID"/>
    </w:rPr>
  </w:style>
  <w:style w:type="character" w:customStyle="1" w:styleId="CommentTextChar">
    <w:name w:val="Comment Text Char"/>
    <w:link w:val="CommentText"/>
    <w:uiPriority w:val="99"/>
    <w:rsid w:val="00DD416D"/>
    <w:rPr>
      <w:rFonts w:ascii="Calibri" w:eastAsia="Calibri" w:hAnsi="Calibri"/>
      <w:lang w:eastAsia="en-US"/>
    </w:rPr>
  </w:style>
  <w:style w:type="paragraph" w:customStyle="1" w:styleId="Sub">
    <w:name w:val="Sub"/>
    <w:basedOn w:val="Heading2"/>
    <w:link w:val="SubChar"/>
    <w:qFormat/>
    <w:rsid w:val="00DD416D"/>
    <w:rPr>
      <w:i/>
      <w:sz w:val="20"/>
    </w:rPr>
  </w:style>
  <w:style w:type="paragraph" w:styleId="ListParagraph">
    <w:name w:val="List Paragraph"/>
    <w:basedOn w:val="Normal"/>
    <w:link w:val="ListParagraphChar"/>
    <w:uiPriority w:val="1"/>
    <w:qFormat/>
    <w:rsid w:val="00A93835"/>
    <w:pPr>
      <w:spacing w:after="160" w:line="360" w:lineRule="auto"/>
      <w:ind w:left="720"/>
      <w:contextualSpacing/>
    </w:pPr>
    <w:rPr>
      <w:rFonts w:ascii="Calibri" w:eastAsia="Calibri" w:hAnsi="Calibri"/>
      <w:sz w:val="22"/>
      <w:szCs w:val="22"/>
      <w:lang w:val="en-ID"/>
    </w:rPr>
  </w:style>
  <w:style w:type="character" w:customStyle="1" w:styleId="Heading2Char">
    <w:name w:val="Heading 2 Char"/>
    <w:link w:val="Heading2"/>
    <w:rsid w:val="000F67EE"/>
    <w:rPr>
      <w:rFonts w:cs="Arial"/>
      <w:b/>
      <w:bCs/>
      <w:iCs/>
      <w:sz w:val="24"/>
      <w:szCs w:val="28"/>
      <w:lang w:val="id-ID" w:eastAsia="en-US"/>
    </w:rPr>
  </w:style>
  <w:style w:type="character" w:customStyle="1" w:styleId="SubChar">
    <w:name w:val="Sub Char"/>
    <w:link w:val="Sub"/>
    <w:rsid w:val="00DD416D"/>
    <w:rPr>
      <w:rFonts w:ascii="Arial" w:hAnsi="Arial" w:cs="Arial"/>
      <w:b/>
      <w:bCs/>
      <w:i w:val="0"/>
      <w:iCs/>
      <w:sz w:val="28"/>
      <w:szCs w:val="28"/>
      <w:lang w:val="id-ID" w:eastAsia="en-US"/>
    </w:rPr>
  </w:style>
  <w:style w:type="character" w:customStyle="1" w:styleId="ListParagraphChar">
    <w:name w:val="List Paragraph Char"/>
    <w:link w:val="ListParagraph"/>
    <w:uiPriority w:val="1"/>
    <w:locked/>
    <w:rsid w:val="00A93835"/>
    <w:rPr>
      <w:rFonts w:ascii="Calibri" w:eastAsia="Calibri" w:hAnsi="Calibri"/>
      <w:sz w:val="22"/>
      <w:szCs w:val="22"/>
      <w:lang w:eastAsia="en-US"/>
    </w:rPr>
  </w:style>
  <w:style w:type="paragraph" w:customStyle="1" w:styleId="Sub2">
    <w:name w:val="Sub2"/>
    <w:basedOn w:val="Heading3"/>
    <w:link w:val="Sub2Char"/>
    <w:qFormat/>
    <w:rsid w:val="0077326D"/>
    <w:pPr>
      <w:ind w:firstLine="284"/>
    </w:pPr>
    <w:rPr>
      <w:rFonts w:ascii="Times New Roman" w:hAnsi="Times New Roman"/>
      <w:b w:val="0"/>
      <w:sz w:val="20"/>
      <w:lang w:val="en-US"/>
    </w:rPr>
  </w:style>
  <w:style w:type="character" w:customStyle="1" w:styleId="Heading4Char">
    <w:name w:val="Heading 4 Char"/>
    <w:link w:val="Heading4"/>
    <w:semiHidden/>
    <w:rsid w:val="000309E9"/>
    <w:rPr>
      <w:rFonts w:ascii="Calibri" w:eastAsia="Times New Roman" w:hAnsi="Calibri" w:cs="Times New Roman"/>
      <w:b/>
      <w:bCs/>
      <w:sz w:val="28"/>
      <w:szCs w:val="28"/>
      <w:lang w:val="id-ID" w:eastAsia="en-US"/>
    </w:rPr>
  </w:style>
  <w:style w:type="character" w:customStyle="1" w:styleId="Heading3Char">
    <w:name w:val="Heading 3 Char"/>
    <w:link w:val="Heading3"/>
    <w:semiHidden/>
    <w:rsid w:val="0077326D"/>
    <w:rPr>
      <w:rFonts w:ascii="Calibri Light" w:eastAsia="Times New Roman" w:hAnsi="Calibri Light" w:cs="Times New Roman"/>
      <w:b/>
      <w:bCs/>
      <w:sz w:val="26"/>
      <w:szCs w:val="26"/>
      <w:lang w:val="id-ID" w:eastAsia="en-US"/>
    </w:rPr>
  </w:style>
  <w:style w:type="character" w:customStyle="1" w:styleId="Sub2Char">
    <w:name w:val="Sub2 Char"/>
    <w:link w:val="Sub2"/>
    <w:rsid w:val="0077326D"/>
    <w:rPr>
      <w:rFonts w:ascii="Calibri Light" w:eastAsia="Times New Roman" w:hAnsi="Calibri Light" w:cs="Times New Roman"/>
      <w:b w:val="0"/>
      <w:bCs/>
      <w:sz w:val="26"/>
      <w:szCs w:val="26"/>
      <w:lang w:val="en-US" w:eastAsia="en-US"/>
    </w:rPr>
  </w:style>
  <w:style w:type="paragraph" w:styleId="Bibliography">
    <w:name w:val="Bibliography"/>
    <w:basedOn w:val="Normal"/>
    <w:next w:val="Normal"/>
    <w:uiPriority w:val="37"/>
    <w:unhideWhenUsed/>
    <w:rsid w:val="00FD7C4C"/>
    <w:pPr>
      <w:spacing w:after="160" w:line="360" w:lineRule="auto"/>
    </w:pPr>
    <w:rPr>
      <w:rFonts w:eastAsia="Calibri"/>
      <w:color w:val="000000"/>
      <w:sz w:val="24"/>
      <w:szCs w:val="22"/>
      <w:lang w:val="en-ID"/>
    </w:rPr>
  </w:style>
  <w:style w:type="character" w:customStyle="1" w:styleId="UnresolvedMention1">
    <w:name w:val="Unresolved Mention1"/>
    <w:uiPriority w:val="99"/>
    <w:semiHidden/>
    <w:unhideWhenUsed/>
    <w:rsid w:val="007B1096"/>
    <w:rPr>
      <w:color w:val="605E5C"/>
      <w:shd w:val="clear" w:color="auto" w:fill="E1DFDD"/>
    </w:rPr>
  </w:style>
  <w:style w:type="character" w:styleId="PlaceholderText">
    <w:name w:val="Placeholder Text"/>
    <w:basedOn w:val="DefaultParagraphFont"/>
    <w:uiPriority w:val="99"/>
    <w:semiHidden/>
    <w:rsid w:val="008B64FF"/>
    <w:rPr>
      <w:color w:val="808080"/>
    </w:rPr>
  </w:style>
  <w:style w:type="paragraph" w:styleId="Header">
    <w:name w:val="header"/>
    <w:basedOn w:val="Normal"/>
    <w:link w:val="HeaderChar"/>
    <w:rsid w:val="006D00F8"/>
    <w:pPr>
      <w:tabs>
        <w:tab w:val="center" w:pos="4680"/>
        <w:tab w:val="right" w:pos="9360"/>
      </w:tabs>
    </w:pPr>
  </w:style>
  <w:style w:type="character" w:customStyle="1" w:styleId="HeaderChar">
    <w:name w:val="Header Char"/>
    <w:basedOn w:val="DefaultParagraphFont"/>
    <w:link w:val="Header"/>
    <w:rsid w:val="006D00F8"/>
    <w:rPr>
      <w:szCs w:val="24"/>
      <w:lang w:val="id-ID"/>
    </w:rPr>
  </w:style>
  <w:style w:type="paragraph" w:styleId="Footer">
    <w:name w:val="footer"/>
    <w:basedOn w:val="Normal"/>
    <w:link w:val="FooterChar"/>
    <w:uiPriority w:val="99"/>
    <w:rsid w:val="006D00F8"/>
    <w:pPr>
      <w:tabs>
        <w:tab w:val="center" w:pos="4680"/>
        <w:tab w:val="right" w:pos="9360"/>
      </w:tabs>
    </w:pPr>
  </w:style>
  <w:style w:type="character" w:customStyle="1" w:styleId="FooterChar">
    <w:name w:val="Footer Char"/>
    <w:basedOn w:val="DefaultParagraphFont"/>
    <w:link w:val="Footer"/>
    <w:uiPriority w:val="99"/>
    <w:rsid w:val="006D00F8"/>
    <w:rPr>
      <w:szCs w:val="24"/>
      <w:lang w:val="id-ID"/>
    </w:rPr>
  </w:style>
  <w:style w:type="character" w:customStyle="1" w:styleId="UnresolvedMention">
    <w:name w:val="Unresolved Mention"/>
    <w:basedOn w:val="DefaultParagraphFont"/>
    <w:uiPriority w:val="99"/>
    <w:semiHidden/>
    <w:unhideWhenUsed/>
    <w:rsid w:val="007B1506"/>
    <w:rPr>
      <w:color w:val="605E5C"/>
      <w:shd w:val="clear" w:color="auto" w:fill="E1DFDD"/>
    </w:rPr>
  </w:style>
  <w:style w:type="paragraph" w:styleId="NormalWeb">
    <w:name w:val="Normal (Web)"/>
    <w:basedOn w:val="Normal"/>
    <w:uiPriority w:val="99"/>
    <w:unhideWhenUsed/>
    <w:rsid w:val="007B1506"/>
    <w:pPr>
      <w:spacing w:before="100" w:beforeAutospacing="1" w:after="100" w:afterAutospacing="1"/>
      <w:jc w:val="left"/>
    </w:pPr>
    <w:rPr>
      <w:sz w:val="24"/>
      <w:lang w:val="en-US" w:eastAsia="ja-JP"/>
    </w:rPr>
  </w:style>
  <w:style w:type="character" w:styleId="Emphasis">
    <w:name w:val="Emphasis"/>
    <w:basedOn w:val="DefaultParagraphFont"/>
    <w:uiPriority w:val="20"/>
    <w:qFormat/>
    <w:rsid w:val="007B1506"/>
    <w:rPr>
      <w:i/>
      <w:iCs/>
    </w:rPr>
  </w:style>
  <w:style w:type="character" w:customStyle="1" w:styleId="fontstyle01">
    <w:name w:val="fontstyle01"/>
    <w:basedOn w:val="DefaultParagraphFont"/>
    <w:rsid w:val="001C50BE"/>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1C50BE"/>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B5345B"/>
    <w:rPr>
      <w:rFonts w:ascii="TimesNewRomanPS-BoldMT" w:hAnsi="TimesNewRomanPS-BoldMT" w:hint="default"/>
      <w:b/>
      <w:bCs/>
      <w:i w:val="0"/>
      <w:iCs w:val="0"/>
      <w:color w:val="000000"/>
      <w:sz w:val="24"/>
      <w:szCs w:val="24"/>
    </w:rPr>
  </w:style>
  <w:style w:type="character" w:customStyle="1" w:styleId="fontstyle41">
    <w:name w:val="fontstyle41"/>
    <w:basedOn w:val="DefaultParagraphFont"/>
    <w:rsid w:val="00B5345B"/>
    <w:rPr>
      <w:rFonts w:ascii="TimesNewRomanPS-BoldItalicMT" w:hAnsi="TimesNewRomanPS-BoldItalicMT" w:hint="default"/>
      <w:b/>
      <w:bCs/>
      <w:i/>
      <w:iCs/>
      <w:color w:val="000000"/>
      <w:sz w:val="24"/>
      <w:szCs w:val="24"/>
    </w:rPr>
  </w:style>
  <w:style w:type="paragraph" w:styleId="BodyText">
    <w:name w:val="Body Text"/>
    <w:aliases w:val="ISI paragraf"/>
    <w:basedOn w:val="Normal"/>
    <w:link w:val="BodyTextChar"/>
    <w:uiPriority w:val="1"/>
    <w:qFormat/>
    <w:rsid w:val="007268F5"/>
    <w:pPr>
      <w:widowControl w:val="0"/>
      <w:autoSpaceDE w:val="0"/>
      <w:autoSpaceDN w:val="0"/>
      <w:spacing w:after="120" w:line="480" w:lineRule="auto"/>
      <w:ind w:firstLine="567"/>
    </w:pPr>
    <w:rPr>
      <w:rFonts w:ascii="Arial" w:eastAsia="Arial" w:hAnsi="Arial" w:cs="Arial"/>
      <w:sz w:val="22"/>
      <w:szCs w:val="22"/>
      <w:lang w:val="en-US" w:bidi="en-US"/>
    </w:rPr>
  </w:style>
  <w:style w:type="character" w:customStyle="1" w:styleId="BodyTextChar">
    <w:name w:val="Body Text Char"/>
    <w:aliases w:val="ISI paragraf Char"/>
    <w:basedOn w:val="DefaultParagraphFont"/>
    <w:link w:val="BodyText"/>
    <w:uiPriority w:val="1"/>
    <w:rsid w:val="007268F5"/>
    <w:rPr>
      <w:rFonts w:ascii="Arial" w:eastAsia="Arial" w:hAnsi="Arial" w:cs="Arial"/>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B85"/>
    <w:pPr>
      <w:jc w:val="both"/>
    </w:pPr>
    <w:rPr>
      <w:szCs w:val="24"/>
      <w:lang w:val="id-ID"/>
    </w:rPr>
  </w:style>
  <w:style w:type="paragraph" w:styleId="Heading1">
    <w:name w:val="heading 1"/>
    <w:basedOn w:val="Normal"/>
    <w:next w:val="Normal"/>
    <w:qFormat/>
    <w:rsid w:val="003C0D0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F67EE"/>
    <w:pPr>
      <w:keepNext/>
      <w:spacing w:before="240" w:after="60"/>
      <w:outlineLvl w:val="1"/>
    </w:pPr>
    <w:rPr>
      <w:rFonts w:cs="Arial"/>
      <w:b/>
      <w:bCs/>
      <w:iCs/>
      <w:sz w:val="24"/>
      <w:szCs w:val="28"/>
    </w:rPr>
  </w:style>
  <w:style w:type="paragraph" w:styleId="Heading3">
    <w:name w:val="heading 3"/>
    <w:basedOn w:val="Normal"/>
    <w:next w:val="Normal"/>
    <w:link w:val="Heading3Char"/>
    <w:semiHidden/>
    <w:unhideWhenUsed/>
    <w:qFormat/>
    <w:rsid w:val="0077326D"/>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0309E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Makalah">
    <w:name w:val="Judul Makalah"/>
    <w:basedOn w:val="Heading1"/>
    <w:rsid w:val="00D90022"/>
    <w:pPr>
      <w:jc w:val="center"/>
    </w:pPr>
    <w:rPr>
      <w:rFonts w:ascii="Times New Roman" w:hAnsi="Times New Roman"/>
      <w:sz w:val="24"/>
    </w:rPr>
  </w:style>
  <w:style w:type="paragraph" w:customStyle="1" w:styleId="NamaPenulis">
    <w:name w:val="Nama Penulis"/>
    <w:basedOn w:val="Normal"/>
    <w:next w:val="AlamatKontak"/>
    <w:rsid w:val="003C0D0C"/>
    <w:pPr>
      <w:jc w:val="center"/>
    </w:pPr>
    <w:rPr>
      <w:b/>
      <w:sz w:val="22"/>
    </w:rPr>
  </w:style>
  <w:style w:type="paragraph" w:customStyle="1" w:styleId="AlamatKontak">
    <w:name w:val="Alamat Kontak"/>
    <w:basedOn w:val="Normal"/>
    <w:rsid w:val="00D90022"/>
    <w:pPr>
      <w:jc w:val="center"/>
    </w:pPr>
    <w:rPr>
      <w:sz w:val="22"/>
    </w:rPr>
  </w:style>
  <w:style w:type="character" w:styleId="Hyperlink">
    <w:name w:val="Hyperlink"/>
    <w:rsid w:val="00152197"/>
    <w:rPr>
      <w:color w:val="0000FF"/>
      <w:u w:val="single"/>
    </w:rPr>
  </w:style>
  <w:style w:type="paragraph" w:customStyle="1" w:styleId="JudulAbstrak">
    <w:name w:val="Judul Abstrak"/>
    <w:basedOn w:val="NamaPenulis"/>
    <w:next w:val="Abstrak"/>
    <w:rsid w:val="00152197"/>
  </w:style>
  <w:style w:type="paragraph" w:customStyle="1" w:styleId="Abstrak">
    <w:name w:val="Abstrak"/>
    <w:basedOn w:val="Normal"/>
    <w:rsid w:val="00152197"/>
    <w:pPr>
      <w:ind w:left="567" w:right="567"/>
    </w:pPr>
    <w:rPr>
      <w:i/>
      <w:sz w:val="22"/>
    </w:rPr>
  </w:style>
  <w:style w:type="paragraph" w:customStyle="1" w:styleId="JudulBab">
    <w:name w:val="Judul Bab"/>
    <w:basedOn w:val="Heading2"/>
    <w:next w:val="Normal"/>
    <w:rsid w:val="00906B85"/>
    <w:rPr>
      <w:sz w:val="22"/>
    </w:rPr>
  </w:style>
  <w:style w:type="paragraph" w:styleId="Caption">
    <w:name w:val="caption"/>
    <w:aliases w:val="Gambar dan Tabel"/>
    <w:basedOn w:val="Normal"/>
    <w:next w:val="Normal"/>
    <w:uiPriority w:val="35"/>
    <w:qFormat/>
    <w:rsid w:val="00485A8D"/>
    <w:pPr>
      <w:spacing w:before="120" w:after="120"/>
    </w:pPr>
    <w:rPr>
      <w:bCs/>
      <w:szCs w:val="20"/>
    </w:rPr>
  </w:style>
  <w:style w:type="table" w:styleId="TableGrid">
    <w:name w:val="Table Grid"/>
    <w:basedOn w:val="TableNormal"/>
    <w:uiPriority w:val="59"/>
    <w:rsid w:val="00485A8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0F334A"/>
    <w:pPr>
      <w:numPr>
        <w:numId w:val="1"/>
      </w:numPr>
    </w:pPr>
  </w:style>
  <w:style w:type="paragraph" w:customStyle="1" w:styleId="Persamaan">
    <w:name w:val="Persamaan"/>
    <w:basedOn w:val="Normal"/>
    <w:rsid w:val="0052380E"/>
    <w:pPr>
      <w:tabs>
        <w:tab w:val="center" w:pos="2268"/>
        <w:tab w:val="right" w:pos="4536"/>
      </w:tabs>
    </w:pPr>
  </w:style>
  <w:style w:type="paragraph" w:customStyle="1" w:styleId="DaftarReferensi">
    <w:name w:val="Daftar Referensi"/>
    <w:basedOn w:val="Normal"/>
    <w:rsid w:val="00E6592A"/>
    <w:pPr>
      <w:numPr>
        <w:numId w:val="2"/>
      </w:numPr>
      <w:autoSpaceDE w:val="0"/>
      <w:autoSpaceDN w:val="0"/>
      <w:adjustRightInd w:val="0"/>
    </w:pPr>
    <w:rPr>
      <w:lang w:val="en-US"/>
    </w:rPr>
  </w:style>
  <w:style w:type="paragraph" w:customStyle="1" w:styleId="ratatengah">
    <w:name w:val="rata tengah"/>
    <w:basedOn w:val="Normal"/>
    <w:rsid w:val="00E6592A"/>
    <w:pPr>
      <w:keepNext/>
      <w:jc w:val="center"/>
    </w:pPr>
  </w:style>
  <w:style w:type="paragraph" w:styleId="BalloonText">
    <w:name w:val="Balloon Text"/>
    <w:basedOn w:val="Normal"/>
    <w:semiHidden/>
    <w:rsid w:val="00E6592A"/>
    <w:rPr>
      <w:rFonts w:ascii="Tahoma" w:hAnsi="Tahoma" w:cs="Tahoma"/>
      <w:sz w:val="16"/>
      <w:szCs w:val="16"/>
    </w:rPr>
  </w:style>
  <w:style w:type="paragraph" w:customStyle="1" w:styleId="JudulTabelGambar">
    <w:name w:val="Judul Tabel/Gambar"/>
    <w:basedOn w:val="Normal"/>
    <w:rsid w:val="00C43EB1"/>
    <w:pPr>
      <w:tabs>
        <w:tab w:val="left" w:pos="1134"/>
      </w:tabs>
      <w:spacing w:before="120" w:after="120"/>
      <w:ind w:left="1134" w:hanging="1134"/>
    </w:pPr>
    <w:rPr>
      <w:lang w:val="fi-FI"/>
    </w:rPr>
  </w:style>
  <w:style w:type="paragraph" w:customStyle="1" w:styleId="TableTitle">
    <w:name w:val="Table Title"/>
    <w:basedOn w:val="Normal"/>
    <w:rsid w:val="001E5F45"/>
    <w:pPr>
      <w:autoSpaceDE w:val="0"/>
      <w:autoSpaceDN w:val="0"/>
      <w:jc w:val="center"/>
    </w:pPr>
    <w:rPr>
      <w:smallCaps/>
      <w:sz w:val="16"/>
      <w:szCs w:val="16"/>
      <w:lang w:val="en-US"/>
    </w:rPr>
  </w:style>
  <w:style w:type="paragraph" w:styleId="CommentText">
    <w:name w:val="annotation text"/>
    <w:basedOn w:val="Normal"/>
    <w:link w:val="CommentTextChar"/>
    <w:uiPriority w:val="99"/>
    <w:unhideWhenUsed/>
    <w:rsid w:val="00DD416D"/>
    <w:pPr>
      <w:spacing w:after="160"/>
    </w:pPr>
    <w:rPr>
      <w:rFonts w:ascii="Calibri" w:eastAsia="Calibri" w:hAnsi="Calibri"/>
      <w:szCs w:val="20"/>
      <w:lang w:val="en-ID"/>
    </w:rPr>
  </w:style>
  <w:style w:type="character" w:customStyle="1" w:styleId="CommentTextChar">
    <w:name w:val="Comment Text Char"/>
    <w:link w:val="CommentText"/>
    <w:uiPriority w:val="99"/>
    <w:rsid w:val="00DD416D"/>
    <w:rPr>
      <w:rFonts w:ascii="Calibri" w:eastAsia="Calibri" w:hAnsi="Calibri"/>
      <w:lang w:eastAsia="en-US"/>
    </w:rPr>
  </w:style>
  <w:style w:type="paragraph" w:customStyle="1" w:styleId="Sub">
    <w:name w:val="Sub"/>
    <w:basedOn w:val="Heading2"/>
    <w:link w:val="SubChar"/>
    <w:qFormat/>
    <w:rsid w:val="00DD416D"/>
    <w:rPr>
      <w:i/>
      <w:sz w:val="20"/>
    </w:rPr>
  </w:style>
  <w:style w:type="paragraph" w:styleId="ListParagraph">
    <w:name w:val="List Paragraph"/>
    <w:basedOn w:val="Normal"/>
    <w:link w:val="ListParagraphChar"/>
    <w:uiPriority w:val="1"/>
    <w:qFormat/>
    <w:rsid w:val="00A93835"/>
    <w:pPr>
      <w:spacing w:after="160" w:line="360" w:lineRule="auto"/>
      <w:ind w:left="720"/>
      <w:contextualSpacing/>
    </w:pPr>
    <w:rPr>
      <w:rFonts w:ascii="Calibri" w:eastAsia="Calibri" w:hAnsi="Calibri"/>
      <w:sz w:val="22"/>
      <w:szCs w:val="22"/>
      <w:lang w:val="en-ID"/>
    </w:rPr>
  </w:style>
  <w:style w:type="character" w:customStyle="1" w:styleId="Heading2Char">
    <w:name w:val="Heading 2 Char"/>
    <w:link w:val="Heading2"/>
    <w:rsid w:val="000F67EE"/>
    <w:rPr>
      <w:rFonts w:cs="Arial"/>
      <w:b/>
      <w:bCs/>
      <w:iCs/>
      <w:sz w:val="24"/>
      <w:szCs w:val="28"/>
      <w:lang w:val="id-ID" w:eastAsia="en-US"/>
    </w:rPr>
  </w:style>
  <w:style w:type="character" w:customStyle="1" w:styleId="SubChar">
    <w:name w:val="Sub Char"/>
    <w:link w:val="Sub"/>
    <w:rsid w:val="00DD416D"/>
    <w:rPr>
      <w:rFonts w:ascii="Arial" w:hAnsi="Arial" w:cs="Arial"/>
      <w:b/>
      <w:bCs/>
      <w:i w:val="0"/>
      <w:iCs/>
      <w:sz w:val="28"/>
      <w:szCs w:val="28"/>
      <w:lang w:val="id-ID" w:eastAsia="en-US"/>
    </w:rPr>
  </w:style>
  <w:style w:type="character" w:customStyle="1" w:styleId="ListParagraphChar">
    <w:name w:val="List Paragraph Char"/>
    <w:link w:val="ListParagraph"/>
    <w:uiPriority w:val="1"/>
    <w:locked/>
    <w:rsid w:val="00A93835"/>
    <w:rPr>
      <w:rFonts w:ascii="Calibri" w:eastAsia="Calibri" w:hAnsi="Calibri"/>
      <w:sz w:val="22"/>
      <w:szCs w:val="22"/>
      <w:lang w:eastAsia="en-US"/>
    </w:rPr>
  </w:style>
  <w:style w:type="paragraph" w:customStyle="1" w:styleId="Sub2">
    <w:name w:val="Sub2"/>
    <w:basedOn w:val="Heading3"/>
    <w:link w:val="Sub2Char"/>
    <w:qFormat/>
    <w:rsid w:val="0077326D"/>
    <w:pPr>
      <w:ind w:firstLine="284"/>
    </w:pPr>
    <w:rPr>
      <w:rFonts w:ascii="Times New Roman" w:hAnsi="Times New Roman"/>
      <w:b w:val="0"/>
      <w:sz w:val="20"/>
      <w:lang w:val="en-US"/>
    </w:rPr>
  </w:style>
  <w:style w:type="character" w:customStyle="1" w:styleId="Heading4Char">
    <w:name w:val="Heading 4 Char"/>
    <w:link w:val="Heading4"/>
    <w:semiHidden/>
    <w:rsid w:val="000309E9"/>
    <w:rPr>
      <w:rFonts w:ascii="Calibri" w:eastAsia="Times New Roman" w:hAnsi="Calibri" w:cs="Times New Roman"/>
      <w:b/>
      <w:bCs/>
      <w:sz w:val="28"/>
      <w:szCs w:val="28"/>
      <w:lang w:val="id-ID" w:eastAsia="en-US"/>
    </w:rPr>
  </w:style>
  <w:style w:type="character" w:customStyle="1" w:styleId="Heading3Char">
    <w:name w:val="Heading 3 Char"/>
    <w:link w:val="Heading3"/>
    <w:semiHidden/>
    <w:rsid w:val="0077326D"/>
    <w:rPr>
      <w:rFonts w:ascii="Calibri Light" w:eastAsia="Times New Roman" w:hAnsi="Calibri Light" w:cs="Times New Roman"/>
      <w:b/>
      <w:bCs/>
      <w:sz w:val="26"/>
      <w:szCs w:val="26"/>
      <w:lang w:val="id-ID" w:eastAsia="en-US"/>
    </w:rPr>
  </w:style>
  <w:style w:type="character" w:customStyle="1" w:styleId="Sub2Char">
    <w:name w:val="Sub2 Char"/>
    <w:link w:val="Sub2"/>
    <w:rsid w:val="0077326D"/>
    <w:rPr>
      <w:rFonts w:ascii="Calibri Light" w:eastAsia="Times New Roman" w:hAnsi="Calibri Light" w:cs="Times New Roman"/>
      <w:b w:val="0"/>
      <w:bCs/>
      <w:sz w:val="26"/>
      <w:szCs w:val="26"/>
      <w:lang w:val="en-US" w:eastAsia="en-US"/>
    </w:rPr>
  </w:style>
  <w:style w:type="paragraph" w:styleId="Bibliography">
    <w:name w:val="Bibliography"/>
    <w:basedOn w:val="Normal"/>
    <w:next w:val="Normal"/>
    <w:uiPriority w:val="37"/>
    <w:unhideWhenUsed/>
    <w:rsid w:val="00FD7C4C"/>
    <w:pPr>
      <w:spacing w:after="160" w:line="360" w:lineRule="auto"/>
    </w:pPr>
    <w:rPr>
      <w:rFonts w:eastAsia="Calibri"/>
      <w:color w:val="000000"/>
      <w:sz w:val="24"/>
      <w:szCs w:val="22"/>
      <w:lang w:val="en-ID"/>
    </w:rPr>
  </w:style>
  <w:style w:type="character" w:customStyle="1" w:styleId="UnresolvedMention1">
    <w:name w:val="Unresolved Mention1"/>
    <w:uiPriority w:val="99"/>
    <w:semiHidden/>
    <w:unhideWhenUsed/>
    <w:rsid w:val="007B1096"/>
    <w:rPr>
      <w:color w:val="605E5C"/>
      <w:shd w:val="clear" w:color="auto" w:fill="E1DFDD"/>
    </w:rPr>
  </w:style>
  <w:style w:type="character" w:styleId="PlaceholderText">
    <w:name w:val="Placeholder Text"/>
    <w:basedOn w:val="DefaultParagraphFont"/>
    <w:uiPriority w:val="99"/>
    <w:semiHidden/>
    <w:rsid w:val="008B64FF"/>
    <w:rPr>
      <w:color w:val="808080"/>
    </w:rPr>
  </w:style>
  <w:style w:type="paragraph" w:styleId="Header">
    <w:name w:val="header"/>
    <w:basedOn w:val="Normal"/>
    <w:link w:val="HeaderChar"/>
    <w:rsid w:val="006D00F8"/>
    <w:pPr>
      <w:tabs>
        <w:tab w:val="center" w:pos="4680"/>
        <w:tab w:val="right" w:pos="9360"/>
      </w:tabs>
    </w:pPr>
  </w:style>
  <w:style w:type="character" w:customStyle="1" w:styleId="HeaderChar">
    <w:name w:val="Header Char"/>
    <w:basedOn w:val="DefaultParagraphFont"/>
    <w:link w:val="Header"/>
    <w:rsid w:val="006D00F8"/>
    <w:rPr>
      <w:szCs w:val="24"/>
      <w:lang w:val="id-ID"/>
    </w:rPr>
  </w:style>
  <w:style w:type="paragraph" w:styleId="Footer">
    <w:name w:val="footer"/>
    <w:basedOn w:val="Normal"/>
    <w:link w:val="FooterChar"/>
    <w:uiPriority w:val="99"/>
    <w:rsid w:val="006D00F8"/>
    <w:pPr>
      <w:tabs>
        <w:tab w:val="center" w:pos="4680"/>
        <w:tab w:val="right" w:pos="9360"/>
      </w:tabs>
    </w:pPr>
  </w:style>
  <w:style w:type="character" w:customStyle="1" w:styleId="FooterChar">
    <w:name w:val="Footer Char"/>
    <w:basedOn w:val="DefaultParagraphFont"/>
    <w:link w:val="Footer"/>
    <w:uiPriority w:val="99"/>
    <w:rsid w:val="006D00F8"/>
    <w:rPr>
      <w:szCs w:val="24"/>
      <w:lang w:val="id-ID"/>
    </w:rPr>
  </w:style>
  <w:style w:type="character" w:customStyle="1" w:styleId="UnresolvedMention">
    <w:name w:val="Unresolved Mention"/>
    <w:basedOn w:val="DefaultParagraphFont"/>
    <w:uiPriority w:val="99"/>
    <w:semiHidden/>
    <w:unhideWhenUsed/>
    <w:rsid w:val="007B1506"/>
    <w:rPr>
      <w:color w:val="605E5C"/>
      <w:shd w:val="clear" w:color="auto" w:fill="E1DFDD"/>
    </w:rPr>
  </w:style>
  <w:style w:type="paragraph" w:styleId="NormalWeb">
    <w:name w:val="Normal (Web)"/>
    <w:basedOn w:val="Normal"/>
    <w:uiPriority w:val="99"/>
    <w:unhideWhenUsed/>
    <w:rsid w:val="007B1506"/>
    <w:pPr>
      <w:spacing w:before="100" w:beforeAutospacing="1" w:after="100" w:afterAutospacing="1"/>
      <w:jc w:val="left"/>
    </w:pPr>
    <w:rPr>
      <w:sz w:val="24"/>
      <w:lang w:val="en-US" w:eastAsia="ja-JP"/>
    </w:rPr>
  </w:style>
  <w:style w:type="character" w:styleId="Emphasis">
    <w:name w:val="Emphasis"/>
    <w:basedOn w:val="DefaultParagraphFont"/>
    <w:uiPriority w:val="20"/>
    <w:qFormat/>
    <w:rsid w:val="007B1506"/>
    <w:rPr>
      <w:i/>
      <w:iCs/>
    </w:rPr>
  </w:style>
  <w:style w:type="character" w:customStyle="1" w:styleId="fontstyle01">
    <w:name w:val="fontstyle01"/>
    <w:basedOn w:val="DefaultParagraphFont"/>
    <w:rsid w:val="001C50BE"/>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1C50BE"/>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B5345B"/>
    <w:rPr>
      <w:rFonts w:ascii="TimesNewRomanPS-BoldMT" w:hAnsi="TimesNewRomanPS-BoldMT" w:hint="default"/>
      <w:b/>
      <w:bCs/>
      <w:i w:val="0"/>
      <w:iCs w:val="0"/>
      <w:color w:val="000000"/>
      <w:sz w:val="24"/>
      <w:szCs w:val="24"/>
    </w:rPr>
  </w:style>
  <w:style w:type="character" w:customStyle="1" w:styleId="fontstyle41">
    <w:name w:val="fontstyle41"/>
    <w:basedOn w:val="DefaultParagraphFont"/>
    <w:rsid w:val="00B5345B"/>
    <w:rPr>
      <w:rFonts w:ascii="TimesNewRomanPS-BoldItalicMT" w:hAnsi="TimesNewRomanPS-BoldItalicMT" w:hint="default"/>
      <w:b/>
      <w:bCs/>
      <w:i/>
      <w:iCs/>
      <w:color w:val="000000"/>
      <w:sz w:val="24"/>
      <w:szCs w:val="24"/>
    </w:rPr>
  </w:style>
  <w:style w:type="paragraph" w:styleId="BodyText">
    <w:name w:val="Body Text"/>
    <w:aliases w:val="ISI paragraf"/>
    <w:basedOn w:val="Normal"/>
    <w:link w:val="BodyTextChar"/>
    <w:uiPriority w:val="1"/>
    <w:qFormat/>
    <w:rsid w:val="007268F5"/>
    <w:pPr>
      <w:widowControl w:val="0"/>
      <w:autoSpaceDE w:val="0"/>
      <w:autoSpaceDN w:val="0"/>
      <w:spacing w:after="120" w:line="480" w:lineRule="auto"/>
      <w:ind w:firstLine="567"/>
    </w:pPr>
    <w:rPr>
      <w:rFonts w:ascii="Arial" w:eastAsia="Arial" w:hAnsi="Arial" w:cs="Arial"/>
      <w:sz w:val="22"/>
      <w:szCs w:val="22"/>
      <w:lang w:val="en-US" w:bidi="en-US"/>
    </w:rPr>
  </w:style>
  <w:style w:type="character" w:customStyle="1" w:styleId="BodyTextChar">
    <w:name w:val="Body Text Char"/>
    <w:aliases w:val="ISI paragraf Char"/>
    <w:basedOn w:val="DefaultParagraphFont"/>
    <w:link w:val="BodyText"/>
    <w:uiPriority w:val="1"/>
    <w:rsid w:val="007268F5"/>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805734">
      <w:bodyDiv w:val="1"/>
      <w:marLeft w:val="0"/>
      <w:marRight w:val="0"/>
      <w:marTop w:val="0"/>
      <w:marBottom w:val="0"/>
      <w:divBdr>
        <w:top w:val="none" w:sz="0" w:space="0" w:color="auto"/>
        <w:left w:val="none" w:sz="0" w:space="0" w:color="auto"/>
        <w:bottom w:val="none" w:sz="0" w:space="0" w:color="auto"/>
        <w:right w:val="none" w:sz="0" w:space="0" w:color="auto"/>
      </w:divBdr>
    </w:div>
    <w:div w:id="416176360">
      <w:bodyDiv w:val="1"/>
      <w:marLeft w:val="0"/>
      <w:marRight w:val="0"/>
      <w:marTop w:val="0"/>
      <w:marBottom w:val="0"/>
      <w:divBdr>
        <w:top w:val="none" w:sz="0" w:space="0" w:color="auto"/>
        <w:left w:val="none" w:sz="0" w:space="0" w:color="auto"/>
        <w:bottom w:val="none" w:sz="0" w:space="0" w:color="auto"/>
        <w:right w:val="none" w:sz="0" w:space="0" w:color="auto"/>
      </w:divBdr>
    </w:div>
    <w:div w:id="1312754949">
      <w:bodyDiv w:val="1"/>
      <w:marLeft w:val="0"/>
      <w:marRight w:val="0"/>
      <w:marTop w:val="0"/>
      <w:marBottom w:val="0"/>
      <w:divBdr>
        <w:top w:val="none" w:sz="0" w:space="0" w:color="auto"/>
        <w:left w:val="none" w:sz="0" w:space="0" w:color="auto"/>
        <w:bottom w:val="none" w:sz="0" w:space="0" w:color="auto"/>
        <w:right w:val="none" w:sz="0" w:space="0" w:color="auto"/>
      </w:divBdr>
    </w:div>
    <w:div w:id="1321959082">
      <w:bodyDiv w:val="1"/>
      <w:marLeft w:val="0"/>
      <w:marRight w:val="0"/>
      <w:marTop w:val="0"/>
      <w:marBottom w:val="0"/>
      <w:divBdr>
        <w:top w:val="none" w:sz="0" w:space="0" w:color="auto"/>
        <w:left w:val="none" w:sz="0" w:space="0" w:color="auto"/>
        <w:bottom w:val="none" w:sz="0" w:space="0" w:color="auto"/>
        <w:right w:val="none" w:sz="0" w:space="0" w:color="auto"/>
      </w:divBdr>
    </w:div>
    <w:div w:id="1542980519">
      <w:bodyDiv w:val="1"/>
      <w:marLeft w:val="0"/>
      <w:marRight w:val="0"/>
      <w:marTop w:val="0"/>
      <w:marBottom w:val="0"/>
      <w:divBdr>
        <w:top w:val="none" w:sz="0" w:space="0" w:color="auto"/>
        <w:left w:val="none" w:sz="0" w:space="0" w:color="auto"/>
        <w:bottom w:val="none" w:sz="0" w:space="0" w:color="auto"/>
        <w:right w:val="none" w:sz="0" w:space="0" w:color="auto"/>
      </w:divBdr>
    </w:div>
    <w:div w:id="177651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dwi.jingga@velasto.com.2"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Petunjuk%20Penulisan%20Makalah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LVC-SECONDARY%20Molded%20Februari%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LVC-SECONDARY%20Molded%20Februari%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t>Loading Finishing Februari</a:t>
            </a:r>
          </a:p>
        </c:rich>
      </c:tx>
      <c:overlay val="0"/>
      <c:spPr>
        <a:noFill/>
        <a:ln>
          <a:noFill/>
        </a:ln>
        <a:effectLst/>
      </c:spPr>
    </c:title>
    <c:autoTitleDeleted val="0"/>
    <c:plotArea>
      <c:layout/>
      <c:barChart>
        <c:barDir val="col"/>
        <c:grouping val="clustered"/>
        <c:varyColors val="0"/>
        <c:ser>
          <c:idx val="0"/>
          <c:order val="0"/>
          <c:tx>
            <c:strRef>
              <c:f>'Loading Finishing 1'!$C$51</c:f>
              <c:strCache>
                <c:ptCount val="1"/>
                <c:pt idx="0">
                  <c:v>Loading</c:v>
                </c:pt>
              </c:strCache>
            </c:strRef>
          </c:tx>
          <c:spPr>
            <a:solidFill>
              <a:schemeClr val="accent1"/>
            </a:solidFill>
            <a:ln>
              <a:noFill/>
            </a:ln>
            <a:effectLst/>
          </c:spPr>
          <c:invertIfNegative val="0"/>
          <c:dLbls>
            <c:spPr>
              <a:solidFill>
                <a:srgbClr val="FFFF00"/>
              </a:solid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'Loading Finishing 1'!$B$52:$B$57</c:f>
              <c:numCache>
                <c:formatCode>General</c:formatCode>
                <c:ptCount val="6"/>
                <c:pt idx="0">
                  <c:v>1</c:v>
                </c:pt>
                <c:pt idx="1">
                  <c:v>2</c:v>
                </c:pt>
                <c:pt idx="2">
                  <c:v>3</c:v>
                </c:pt>
                <c:pt idx="3">
                  <c:v>4</c:v>
                </c:pt>
                <c:pt idx="4">
                  <c:v>5</c:v>
                </c:pt>
                <c:pt idx="5">
                  <c:v>6</c:v>
                </c:pt>
              </c:numCache>
            </c:numRef>
          </c:cat>
          <c:val>
            <c:numRef>
              <c:f>'Loading Finishing 1'!$C$52:$C$57</c:f>
              <c:numCache>
                <c:formatCode>0%</c:formatCode>
                <c:ptCount val="6"/>
                <c:pt idx="0">
                  <c:v>1.39</c:v>
                </c:pt>
                <c:pt idx="1">
                  <c:v>1.31</c:v>
                </c:pt>
                <c:pt idx="2">
                  <c:v>1.24</c:v>
                </c:pt>
                <c:pt idx="3">
                  <c:v>1.32</c:v>
                </c:pt>
                <c:pt idx="4">
                  <c:v>1.34</c:v>
                </c:pt>
                <c:pt idx="5">
                  <c:v>1.27</c:v>
                </c:pt>
              </c:numCache>
            </c:numRef>
          </c:val>
          <c:extLst xmlns:c16r2="http://schemas.microsoft.com/office/drawing/2015/06/chart">
            <c:ext xmlns:c16="http://schemas.microsoft.com/office/drawing/2014/chart" uri="{C3380CC4-5D6E-409C-BE32-E72D297353CC}">
              <c16:uniqueId val="{00000000-F247-4951-B3E6-23B1C80DA361}"/>
            </c:ext>
          </c:extLst>
        </c:ser>
        <c:dLbls>
          <c:showLegendKey val="0"/>
          <c:showVal val="0"/>
          <c:showCatName val="0"/>
          <c:showSerName val="0"/>
          <c:showPercent val="0"/>
          <c:showBubbleSize val="0"/>
        </c:dLbls>
        <c:gapWidth val="150"/>
        <c:axId val="154122880"/>
        <c:axId val="160301440"/>
      </c:barChart>
      <c:lineChart>
        <c:grouping val="standard"/>
        <c:varyColors val="0"/>
        <c:ser>
          <c:idx val="1"/>
          <c:order val="1"/>
          <c:tx>
            <c:strRef>
              <c:f>'Loading Finishing 1'!$D$51</c:f>
              <c:strCache>
                <c:ptCount val="1"/>
                <c:pt idx="0">
                  <c:v>2 Shift</c:v>
                </c:pt>
              </c:strCache>
            </c:strRef>
          </c:tx>
          <c:spPr>
            <a:ln w="28575" cap="rnd">
              <a:solidFill>
                <a:schemeClr val="accent2"/>
              </a:solidFill>
              <a:round/>
            </a:ln>
            <a:effectLst/>
          </c:spPr>
          <c:marker>
            <c:symbol val="none"/>
          </c:marker>
          <c:cat>
            <c:numRef>
              <c:f>'Loading Finishing 1'!$B$52:$B$57</c:f>
              <c:numCache>
                <c:formatCode>General</c:formatCode>
                <c:ptCount val="6"/>
                <c:pt idx="0">
                  <c:v>1</c:v>
                </c:pt>
                <c:pt idx="1">
                  <c:v>2</c:v>
                </c:pt>
                <c:pt idx="2">
                  <c:v>3</c:v>
                </c:pt>
                <c:pt idx="3">
                  <c:v>4</c:v>
                </c:pt>
                <c:pt idx="4">
                  <c:v>5</c:v>
                </c:pt>
                <c:pt idx="5">
                  <c:v>6</c:v>
                </c:pt>
              </c:numCache>
            </c:numRef>
          </c:cat>
          <c:val>
            <c:numRef>
              <c:f>'Loading Finishing 1'!$D$52:$D$57</c:f>
              <c:numCache>
                <c:formatCode>0%</c:formatCode>
                <c:ptCount val="6"/>
                <c:pt idx="0">
                  <c:v>1</c:v>
                </c:pt>
                <c:pt idx="1">
                  <c:v>1</c:v>
                </c:pt>
                <c:pt idx="2">
                  <c:v>1</c:v>
                </c:pt>
                <c:pt idx="3">
                  <c:v>1</c:v>
                </c:pt>
                <c:pt idx="4">
                  <c:v>1</c:v>
                </c:pt>
                <c:pt idx="5">
                  <c:v>1</c:v>
                </c:pt>
              </c:numCache>
            </c:numRef>
          </c:val>
          <c:smooth val="0"/>
          <c:extLst xmlns:c16r2="http://schemas.microsoft.com/office/drawing/2015/06/chart">
            <c:ext xmlns:c16="http://schemas.microsoft.com/office/drawing/2014/chart" uri="{C3380CC4-5D6E-409C-BE32-E72D297353CC}">
              <c16:uniqueId val="{00000001-F247-4951-B3E6-23B1C80DA361}"/>
            </c:ext>
          </c:extLst>
        </c:ser>
        <c:ser>
          <c:idx val="2"/>
          <c:order val="2"/>
          <c:tx>
            <c:strRef>
              <c:f>'Loading Finishing 1'!$E$51</c:f>
              <c:strCache>
                <c:ptCount val="1"/>
                <c:pt idx="0">
                  <c:v>DOT</c:v>
                </c:pt>
              </c:strCache>
            </c:strRef>
          </c:tx>
          <c:spPr>
            <a:ln w="28575" cap="rnd">
              <a:solidFill>
                <a:schemeClr val="accent3"/>
              </a:solidFill>
              <a:round/>
            </a:ln>
            <a:effectLst/>
          </c:spPr>
          <c:marker>
            <c:symbol val="none"/>
          </c:marker>
          <c:cat>
            <c:numRef>
              <c:f>'Loading Finishing 1'!$B$52:$B$57</c:f>
              <c:numCache>
                <c:formatCode>General</c:formatCode>
                <c:ptCount val="6"/>
                <c:pt idx="0">
                  <c:v>1</c:v>
                </c:pt>
                <c:pt idx="1">
                  <c:v>2</c:v>
                </c:pt>
                <c:pt idx="2">
                  <c:v>3</c:v>
                </c:pt>
                <c:pt idx="3">
                  <c:v>4</c:v>
                </c:pt>
                <c:pt idx="4">
                  <c:v>5</c:v>
                </c:pt>
                <c:pt idx="5">
                  <c:v>6</c:v>
                </c:pt>
              </c:numCache>
            </c:numRef>
          </c:cat>
          <c:val>
            <c:numRef>
              <c:f>'Loading Finishing 1'!$E$52:$E$57</c:f>
              <c:numCache>
                <c:formatCode>0%</c:formatCode>
                <c:ptCount val="6"/>
                <c:pt idx="0">
                  <c:v>1.35</c:v>
                </c:pt>
                <c:pt idx="1">
                  <c:v>1.35</c:v>
                </c:pt>
                <c:pt idx="2">
                  <c:v>1.35</c:v>
                </c:pt>
                <c:pt idx="3">
                  <c:v>1.35</c:v>
                </c:pt>
                <c:pt idx="4">
                  <c:v>1.35</c:v>
                </c:pt>
                <c:pt idx="5">
                  <c:v>1.35</c:v>
                </c:pt>
              </c:numCache>
            </c:numRef>
          </c:val>
          <c:smooth val="0"/>
          <c:extLst xmlns:c16r2="http://schemas.microsoft.com/office/drawing/2015/06/chart">
            <c:ext xmlns:c16="http://schemas.microsoft.com/office/drawing/2014/chart" uri="{C3380CC4-5D6E-409C-BE32-E72D297353CC}">
              <c16:uniqueId val="{00000002-F247-4951-B3E6-23B1C80DA361}"/>
            </c:ext>
          </c:extLst>
        </c:ser>
        <c:ser>
          <c:idx val="3"/>
          <c:order val="3"/>
          <c:tx>
            <c:strRef>
              <c:f>'Loading Finishing 1'!$F$51</c:f>
              <c:strCache>
                <c:ptCount val="1"/>
                <c:pt idx="0">
                  <c:v>HOT</c:v>
                </c:pt>
              </c:strCache>
            </c:strRef>
          </c:tx>
          <c:spPr>
            <a:ln w="28575" cap="rnd">
              <a:solidFill>
                <a:schemeClr val="accent4"/>
              </a:solidFill>
              <a:round/>
            </a:ln>
            <a:effectLst/>
          </c:spPr>
          <c:marker>
            <c:symbol val="none"/>
          </c:marker>
          <c:cat>
            <c:numRef>
              <c:f>'Loading Finishing 1'!$B$52:$B$57</c:f>
              <c:numCache>
                <c:formatCode>General</c:formatCode>
                <c:ptCount val="6"/>
                <c:pt idx="0">
                  <c:v>1</c:v>
                </c:pt>
                <c:pt idx="1">
                  <c:v>2</c:v>
                </c:pt>
                <c:pt idx="2">
                  <c:v>3</c:v>
                </c:pt>
                <c:pt idx="3">
                  <c:v>4</c:v>
                </c:pt>
                <c:pt idx="4">
                  <c:v>5</c:v>
                </c:pt>
                <c:pt idx="5">
                  <c:v>6</c:v>
                </c:pt>
              </c:numCache>
            </c:numRef>
          </c:cat>
          <c:val>
            <c:numRef>
              <c:f>'Loading Finishing 1'!$F$52:$F$57</c:f>
              <c:numCache>
                <c:formatCode>0%</c:formatCode>
                <c:ptCount val="6"/>
                <c:pt idx="0">
                  <c:v>1.45</c:v>
                </c:pt>
                <c:pt idx="1">
                  <c:v>1.45</c:v>
                </c:pt>
                <c:pt idx="2">
                  <c:v>1.45</c:v>
                </c:pt>
                <c:pt idx="3">
                  <c:v>1.45</c:v>
                </c:pt>
                <c:pt idx="4">
                  <c:v>1.45</c:v>
                </c:pt>
                <c:pt idx="5">
                  <c:v>1.45</c:v>
                </c:pt>
              </c:numCache>
            </c:numRef>
          </c:val>
          <c:smooth val="0"/>
          <c:extLst xmlns:c16r2="http://schemas.microsoft.com/office/drawing/2015/06/chart">
            <c:ext xmlns:c16="http://schemas.microsoft.com/office/drawing/2014/chart" uri="{C3380CC4-5D6E-409C-BE32-E72D297353CC}">
              <c16:uniqueId val="{00000003-F247-4951-B3E6-23B1C80DA361}"/>
            </c:ext>
          </c:extLst>
        </c:ser>
        <c:dLbls>
          <c:showLegendKey val="0"/>
          <c:showVal val="0"/>
          <c:showCatName val="0"/>
          <c:showSerName val="0"/>
          <c:showPercent val="0"/>
          <c:showBubbleSize val="0"/>
        </c:dLbls>
        <c:marker val="1"/>
        <c:smooth val="0"/>
        <c:axId val="154122880"/>
        <c:axId val="160301440"/>
      </c:lineChart>
      <c:catAx>
        <c:axId val="1541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0301440"/>
        <c:crosses val="autoZero"/>
        <c:auto val="1"/>
        <c:lblAlgn val="ctr"/>
        <c:lblOffset val="100"/>
        <c:noMultiLvlLbl val="0"/>
      </c:catAx>
      <c:valAx>
        <c:axId val="16030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12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Loading Finishing Mei</a:t>
            </a:r>
          </a:p>
        </c:rich>
      </c:tx>
      <c:overlay val="0"/>
      <c:spPr>
        <a:noFill/>
        <a:ln>
          <a:noFill/>
        </a:ln>
        <a:effectLst/>
      </c:spPr>
    </c:title>
    <c:autoTitleDeleted val="0"/>
    <c:plotArea>
      <c:layout/>
      <c:barChart>
        <c:barDir val="col"/>
        <c:grouping val="clustered"/>
        <c:varyColors val="0"/>
        <c:ser>
          <c:idx val="0"/>
          <c:order val="0"/>
          <c:tx>
            <c:strRef>
              <c:f>'Loading Finishing 1 (After)'!$C$39</c:f>
              <c:strCache>
                <c:ptCount val="1"/>
                <c:pt idx="0">
                  <c:v>Loading</c:v>
                </c:pt>
              </c:strCache>
            </c:strRef>
          </c:tx>
          <c:spPr>
            <a:solidFill>
              <a:schemeClr val="accent1"/>
            </a:solidFill>
            <a:ln>
              <a:noFill/>
            </a:ln>
            <a:effectLst/>
          </c:spPr>
          <c:invertIfNegative val="0"/>
          <c:dLbls>
            <c:spPr>
              <a:solidFill>
                <a:srgbClr val="FFFF00"/>
              </a:solid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'Loading Finishing 1 (After)'!$B$40:$B$44</c:f>
              <c:numCache>
                <c:formatCode>General</c:formatCode>
                <c:ptCount val="5"/>
                <c:pt idx="0">
                  <c:v>1</c:v>
                </c:pt>
                <c:pt idx="1">
                  <c:v>2</c:v>
                </c:pt>
                <c:pt idx="2">
                  <c:v>3</c:v>
                </c:pt>
                <c:pt idx="3">
                  <c:v>4</c:v>
                </c:pt>
                <c:pt idx="4">
                  <c:v>5</c:v>
                </c:pt>
              </c:numCache>
            </c:numRef>
          </c:cat>
          <c:val>
            <c:numRef>
              <c:f>'Loading Finishing 1 (After)'!$C$40:$C$44</c:f>
              <c:numCache>
                <c:formatCode>0%</c:formatCode>
                <c:ptCount val="5"/>
                <c:pt idx="0">
                  <c:v>1.26</c:v>
                </c:pt>
                <c:pt idx="1">
                  <c:v>1.33</c:v>
                </c:pt>
                <c:pt idx="2">
                  <c:v>1.25</c:v>
                </c:pt>
                <c:pt idx="3">
                  <c:v>1.22</c:v>
                </c:pt>
                <c:pt idx="4">
                  <c:v>1.3</c:v>
                </c:pt>
              </c:numCache>
            </c:numRef>
          </c:val>
          <c:extLst xmlns:c16r2="http://schemas.microsoft.com/office/drawing/2015/06/chart">
            <c:ext xmlns:c16="http://schemas.microsoft.com/office/drawing/2014/chart" uri="{C3380CC4-5D6E-409C-BE32-E72D297353CC}">
              <c16:uniqueId val="{00000000-EC24-4B59-8431-7DEF9B5ECFC2}"/>
            </c:ext>
          </c:extLst>
        </c:ser>
        <c:dLbls>
          <c:showLegendKey val="0"/>
          <c:showVal val="0"/>
          <c:showCatName val="0"/>
          <c:showSerName val="0"/>
          <c:showPercent val="0"/>
          <c:showBubbleSize val="0"/>
        </c:dLbls>
        <c:gapWidth val="150"/>
        <c:axId val="160343168"/>
        <c:axId val="160344704"/>
      </c:barChart>
      <c:lineChart>
        <c:grouping val="standard"/>
        <c:varyColors val="0"/>
        <c:ser>
          <c:idx val="1"/>
          <c:order val="1"/>
          <c:tx>
            <c:strRef>
              <c:f>'Loading Finishing 1 (After)'!$D$39</c:f>
              <c:strCache>
                <c:ptCount val="1"/>
                <c:pt idx="0">
                  <c:v>2 Shift</c:v>
                </c:pt>
              </c:strCache>
            </c:strRef>
          </c:tx>
          <c:spPr>
            <a:ln w="28575" cap="rnd">
              <a:solidFill>
                <a:schemeClr val="accent2"/>
              </a:solidFill>
              <a:round/>
            </a:ln>
            <a:effectLst/>
          </c:spPr>
          <c:marker>
            <c:symbol val="none"/>
          </c:marker>
          <c:cat>
            <c:numRef>
              <c:f>'Loading Finishing 1 (After)'!$B$40:$B$44</c:f>
              <c:numCache>
                <c:formatCode>General</c:formatCode>
                <c:ptCount val="5"/>
                <c:pt idx="0">
                  <c:v>1</c:v>
                </c:pt>
                <c:pt idx="1">
                  <c:v>2</c:v>
                </c:pt>
                <c:pt idx="2">
                  <c:v>3</c:v>
                </c:pt>
                <c:pt idx="3">
                  <c:v>4</c:v>
                </c:pt>
                <c:pt idx="4">
                  <c:v>5</c:v>
                </c:pt>
              </c:numCache>
            </c:numRef>
          </c:cat>
          <c:val>
            <c:numRef>
              <c:f>'Loading Finishing 1 (After)'!$D$40:$D$44</c:f>
              <c:numCache>
                <c:formatCode>0%</c:formatCode>
                <c:ptCount val="5"/>
                <c:pt idx="0">
                  <c:v>1</c:v>
                </c:pt>
                <c:pt idx="1">
                  <c:v>1</c:v>
                </c:pt>
                <c:pt idx="2">
                  <c:v>1</c:v>
                </c:pt>
                <c:pt idx="3">
                  <c:v>1</c:v>
                </c:pt>
                <c:pt idx="4">
                  <c:v>1</c:v>
                </c:pt>
              </c:numCache>
            </c:numRef>
          </c:val>
          <c:smooth val="0"/>
          <c:extLst xmlns:c16r2="http://schemas.microsoft.com/office/drawing/2015/06/chart">
            <c:ext xmlns:c16="http://schemas.microsoft.com/office/drawing/2014/chart" uri="{C3380CC4-5D6E-409C-BE32-E72D297353CC}">
              <c16:uniqueId val="{00000001-EC24-4B59-8431-7DEF9B5ECFC2}"/>
            </c:ext>
          </c:extLst>
        </c:ser>
        <c:ser>
          <c:idx val="2"/>
          <c:order val="2"/>
          <c:tx>
            <c:strRef>
              <c:f>'Loading Finishing 1 (After)'!$E$39</c:f>
              <c:strCache>
                <c:ptCount val="1"/>
                <c:pt idx="0">
                  <c:v>DOT</c:v>
                </c:pt>
              </c:strCache>
            </c:strRef>
          </c:tx>
          <c:spPr>
            <a:ln w="28575" cap="rnd">
              <a:solidFill>
                <a:schemeClr val="accent3"/>
              </a:solidFill>
              <a:round/>
            </a:ln>
            <a:effectLst/>
          </c:spPr>
          <c:marker>
            <c:symbol val="none"/>
          </c:marker>
          <c:cat>
            <c:numRef>
              <c:f>'Loading Finishing 1 (After)'!$B$40:$B$44</c:f>
              <c:numCache>
                <c:formatCode>General</c:formatCode>
                <c:ptCount val="5"/>
                <c:pt idx="0">
                  <c:v>1</c:v>
                </c:pt>
                <c:pt idx="1">
                  <c:v>2</c:v>
                </c:pt>
                <c:pt idx="2">
                  <c:v>3</c:v>
                </c:pt>
                <c:pt idx="3">
                  <c:v>4</c:v>
                </c:pt>
                <c:pt idx="4">
                  <c:v>5</c:v>
                </c:pt>
              </c:numCache>
            </c:numRef>
          </c:cat>
          <c:val>
            <c:numRef>
              <c:f>'Loading Finishing 1 (After)'!$E$40:$E$44</c:f>
              <c:numCache>
                <c:formatCode>0%</c:formatCode>
                <c:ptCount val="5"/>
                <c:pt idx="0">
                  <c:v>1.35</c:v>
                </c:pt>
                <c:pt idx="1">
                  <c:v>1.35</c:v>
                </c:pt>
                <c:pt idx="2">
                  <c:v>1.35</c:v>
                </c:pt>
                <c:pt idx="3">
                  <c:v>1.35</c:v>
                </c:pt>
                <c:pt idx="4">
                  <c:v>1.35</c:v>
                </c:pt>
              </c:numCache>
            </c:numRef>
          </c:val>
          <c:smooth val="0"/>
          <c:extLst xmlns:c16r2="http://schemas.microsoft.com/office/drawing/2015/06/chart">
            <c:ext xmlns:c16="http://schemas.microsoft.com/office/drawing/2014/chart" uri="{C3380CC4-5D6E-409C-BE32-E72D297353CC}">
              <c16:uniqueId val="{00000002-EC24-4B59-8431-7DEF9B5ECFC2}"/>
            </c:ext>
          </c:extLst>
        </c:ser>
        <c:ser>
          <c:idx val="3"/>
          <c:order val="3"/>
          <c:tx>
            <c:strRef>
              <c:f>'Loading Finishing 1 (After)'!$F$39</c:f>
              <c:strCache>
                <c:ptCount val="1"/>
                <c:pt idx="0">
                  <c:v>HOT</c:v>
                </c:pt>
              </c:strCache>
            </c:strRef>
          </c:tx>
          <c:spPr>
            <a:ln w="28575" cap="rnd">
              <a:solidFill>
                <a:schemeClr val="accent4"/>
              </a:solidFill>
              <a:round/>
            </a:ln>
            <a:effectLst/>
          </c:spPr>
          <c:marker>
            <c:symbol val="none"/>
          </c:marker>
          <c:cat>
            <c:numRef>
              <c:f>'Loading Finishing 1 (After)'!$B$40:$B$44</c:f>
              <c:numCache>
                <c:formatCode>General</c:formatCode>
                <c:ptCount val="5"/>
                <c:pt idx="0">
                  <c:v>1</c:v>
                </c:pt>
                <c:pt idx="1">
                  <c:v>2</c:v>
                </c:pt>
                <c:pt idx="2">
                  <c:v>3</c:v>
                </c:pt>
                <c:pt idx="3">
                  <c:v>4</c:v>
                </c:pt>
                <c:pt idx="4">
                  <c:v>5</c:v>
                </c:pt>
              </c:numCache>
            </c:numRef>
          </c:cat>
          <c:val>
            <c:numRef>
              <c:f>'Loading Finishing 1 (After)'!$F$40:$F$44</c:f>
              <c:numCache>
                <c:formatCode>0%</c:formatCode>
                <c:ptCount val="5"/>
                <c:pt idx="0">
                  <c:v>1.45</c:v>
                </c:pt>
                <c:pt idx="1">
                  <c:v>1.45</c:v>
                </c:pt>
                <c:pt idx="2">
                  <c:v>1.45</c:v>
                </c:pt>
                <c:pt idx="3">
                  <c:v>1.45</c:v>
                </c:pt>
                <c:pt idx="4">
                  <c:v>1.45</c:v>
                </c:pt>
              </c:numCache>
            </c:numRef>
          </c:val>
          <c:smooth val="0"/>
          <c:extLst xmlns:c16r2="http://schemas.microsoft.com/office/drawing/2015/06/chart">
            <c:ext xmlns:c16="http://schemas.microsoft.com/office/drawing/2014/chart" uri="{C3380CC4-5D6E-409C-BE32-E72D297353CC}">
              <c16:uniqueId val="{00000003-EC24-4B59-8431-7DEF9B5ECFC2}"/>
            </c:ext>
          </c:extLst>
        </c:ser>
        <c:dLbls>
          <c:showLegendKey val="0"/>
          <c:showVal val="0"/>
          <c:showCatName val="0"/>
          <c:showSerName val="0"/>
          <c:showPercent val="0"/>
          <c:showBubbleSize val="0"/>
        </c:dLbls>
        <c:marker val="1"/>
        <c:smooth val="0"/>
        <c:axId val="160343168"/>
        <c:axId val="160344704"/>
      </c:lineChart>
      <c:catAx>
        <c:axId val="1603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0344704"/>
        <c:crosses val="autoZero"/>
        <c:auto val="1"/>
        <c:lblAlgn val="ctr"/>
        <c:lblOffset val="100"/>
        <c:noMultiLvlLbl val="0"/>
      </c:catAx>
      <c:valAx>
        <c:axId val="16034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034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Eka20</b:Tag>
    <b:SourceType>InternetSite</b:SourceType>
    <b:Guid>{F6C253B3-FE93-430C-AEFB-B2627996A099}</b:Guid>
    <b:Title>http://jagootomasi.com</b:Title>
    <b:Year>2020</b:Year>
    <b:Author>
      <b:Author>
        <b:NameList>
          <b:Person>
            <b:Last>Samsul</b:Last>
            <b:First>Eka</b:First>
          </b:Person>
        </b:NameList>
      </b:Author>
    </b:Author>
    <b:InternetSiteTitle>Automated Guided Vehicle pada otomasi industri</b:InternetSiteTitle>
    <b:Month>February</b:Month>
    <b:Day>20</b:Day>
    <b:RefOrder>3</b:RefOrder>
  </b:Source>
  <b:Source>
    <b:Tag>GPa07</b:Tag>
    <b:SourceType>Book</b:SourceType>
    <b:Guid>{544CAD29-E896-469C-97C0-06914A195457}</b:Guid>
    <b:Title>Engineering Design a Systematic Approach</b:Title>
    <b:Year>2007</b:Year>
    <b:Author>
      <b:Author>
        <b:NameList>
          <b:Person>
            <b:Last>Grote</b:Last>
            <b:First>G.</b:First>
            <b:Middle>Pahl and W. BeitzJ. Feldhusen and K.-H.</b:Middle>
          </b:Person>
        </b:NameList>
      </b:Author>
    </b:Author>
    <b:City>London</b:City>
    <b:Publisher>Springer</b:Publisher>
    <b:RefOrder>4</b:RefOrder>
  </b:Source>
  <b:Source>
    <b:Tag>Kat96</b:Tag>
    <b:SourceType>Book</b:SourceType>
    <b:Guid>{B7E122CC-6983-4F03-BA2D-6356265A1F9A}</b:Guid>
    <b:Author>
      <b:Author>
        <b:NameList>
          <b:Person>
            <b:Last>Hitomi</b:Last>
            <b:First>Katsundo</b:First>
          </b:Person>
        </b:NameList>
      </b:Author>
    </b:Author>
    <b:Title>Manufacturing  Systems Engineering</b:Title>
    <b:Year>1996</b:Year>
    <b:City>London</b:City>
    <b:Publisher>Routledge</b:Publisher>
    <b:RefOrder>1</b:RefOrder>
  </b:Source>
  <b:Source>
    <b:Tag>MHI20</b:Tag>
    <b:SourceType>InternetSite</b:SourceType>
    <b:Guid>{670BE1AC-CABA-4185-BF91-55A6AC230E20}</b:Guid>
    <b:Author>
      <b:Author>
        <b:NameList>
          <b:Person>
            <b:Last>MHI</b:Last>
          </b:Person>
        </b:NameList>
      </b:Author>
    </b:Author>
    <b:Title>Modul training 4a MHI</b:Title>
    <b:InternetSiteTitle>Modul training 4a MHI “How do the vehicle work on an AGV”</b:InternetSiteTitle>
    <b:Year>2020</b:Year>
    <b:Month>Februari</b:Month>
    <b:Day>17</b:Day>
    <b:RefOrder>2</b:RefOrder>
  </b:Source>
  <b:Source>
    <b:Tag>Bud06</b:Tag>
    <b:SourceType>Book</b:SourceType>
    <b:Guid>{C505759E-5E87-4F68-A9BB-5C80A7D3E659}</b:Guid>
    <b:Title>Shigley's Mechanical Engineering Design 8th</b:Title>
    <b:Year>2006</b:Year>
    <b:Author>
      <b:Author>
        <b:NameList>
          <b:Person>
            <b:Last>Budynas</b:Last>
          </b:Person>
        </b:NameList>
      </b:Author>
    </b:Author>
    <b:City>New York</b:City>
    <b:Publisher>McGraw−Hill Primis</b:Publisher>
    <b:RefOrder>5</b:RefOrder>
  </b:Source>
  <b:Source>
    <b:Tag>Sul04</b:Tag>
    <b:SourceType>Book</b:SourceType>
    <b:Guid>{940150EE-0F14-4B20-A1A4-3C11AEF83EF4}</b:Guid>
    <b:Author>
      <b:Author>
        <b:NameList>
          <b:Person>
            <b:Last>Sularso</b:Last>
          </b:Person>
        </b:NameList>
      </b:Author>
    </b:Author>
    <b:Title>Dasar dan Perencanaan Pemilihan Elemen Mesin</b:Title>
    <b:Year>2004</b:Year>
    <b:City>Jakarta</b:City>
    <b:Publisher>Pradnya Paramita</b:Publisher>
    <b:RefOrder>6</b:RefOrder>
  </b:Source>
</b:Sources>
</file>

<file path=customXml/itemProps1.xml><?xml version="1.0" encoding="utf-8"?>
<ds:datastoreItem xmlns:ds="http://schemas.openxmlformats.org/officeDocument/2006/customXml" ds:itemID="{63886F7F-5E39-4CA6-B3F7-6453CBB80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Petunjuk Penulisan Makalah1.dot</Template>
  <TotalTime>474</TotalTime>
  <Pages>5</Pages>
  <Words>2561</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Petunjuk Penulisan Makalah</vt:lpstr>
    </vt:vector>
  </TitlesOfParts>
  <Company>A10</Company>
  <LinksUpToDate>false</LinksUpToDate>
  <CharactersWithSpaces>17131</CharactersWithSpaces>
  <SharedDoc>false</SharedDoc>
  <HLinks>
    <vt:vector size="6" baseType="variant">
      <vt:variant>
        <vt:i4>1769578</vt:i4>
      </vt:variant>
      <vt:variant>
        <vt:i4>0</vt:i4>
      </vt:variant>
      <vt:variant>
        <vt:i4>0</vt:i4>
      </vt:variant>
      <vt:variant>
        <vt:i4>5</vt:i4>
      </vt:variant>
      <vt:variant>
        <vt:lpwstr>mailto:davidsahid03@gmail.com2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Petunjuk Penulisan Makalah</dc:title>
  <dc:creator>Ridlwan</dc:creator>
  <cp:lastModifiedBy>Eduardus Dimas Arya Sadewa</cp:lastModifiedBy>
  <cp:revision>18</cp:revision>
  <cp:lastPrinted>2022-08-19T07:28:00Z</cp:lastPrinted>
  <dcterms:created xsi:type="dcterms:W3CDTF">2022-07-26T10:29:00Z</dcterms:created>
  <dcterms:modified xsi:type="dcterms:W3CDTF">2022-12-09T08:28:00Z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0362bf7d-bce5-3e38-bb61-7f6a9101ce53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